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3E" w:rsidRDefault="0040293E" w:rsidP="00A30487">
      <w:pPr>
        <w:spacing w:line="360" w:lineRule="auto"/>
      </w:pPr>
      <w:r>
        <w:t xml:space="preserve">Принята </w:t>
      </w:r>
      <w:r>
        <w:rPr>
          <w:lang w:val="tt-RU"/>
        </w:rPr>
        <w:t>на педагогичском совете</w:t>
      </w:r>
      <w:r>
        <w:tab/>
      </w:r>
      <w:r>
        <w:tab/>
        <w:t xml:space="preserve">                                    Утверждаю</w:t>
      </w:r>
    </w:p>
    <w:p w:rsidR="0040293E" w:rsidRDefault="0040293E" w:rsidP="00A30487">
      <w:pPr>
        <w:spacing w:line="360" w:lineRule="auto"/>
      </w:pPr>
      <w:r>
        <w:t xml:space="preserve">МБДОУ </w:t>
      </w:r>
      <w:r>
        <w:rPr>
          <w:lang w:val="tt-RU"/>
        </w:rPr>
        <w:t xml:space="preserve">№3 </w:t>
      </w:r>
      <w:r>
        <w:t>«Алёнушка»</w:t>
      </w:r>
      <w:r>
        <w:tab/>
      </w:r>
      <w:r>
        <w:tab/>
      </w:r>
      <w:r>
        <w:tab/>
      </w:r>
      <w:r>
        <w:tab/>
        <w:t xml:space="preserve">      Заведующий МБДОУ </w:t>
      </w:r>
      <w:r>
        <w:rPr>
          <w:lang w:val="tt-RU"/>
        </w:rPr>
        <w:t xml:space="preserve">№3 </w:t>
      </w:r>
      <w:r>
        <w:t>«Алёнушка»</w:t>
      </w:r>
    </w:p>
    <w:p w:rsidR="0040293E" w:rsidRDefault="0040293E" w:rsidP="00A30487">
      <w:pPr>
        <w:spacing w:line="360" w:lineRule="auto"/>
      </w:pPr>
      <w:r>
        <w:t xml:space="preserve">Протокол №___ от _______2013г.       </w:t>
      </w: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  <w:t xml:space="preserve">        _____________А.Э. Юсупова</w:t>
      </w:r>
    </w:p>
    <w:p w:rsidR="0040293E" w:rsidRDefault="0040293E" w:rsidP="00A30487">
      <w:pPr>
        <w:ind w:left="4248" w:firstLine="708"/>
      </w:pPr>
      <w:r>
        <w:t xml:space="preserve">       Приказ № ___ от «____» ______201</w:t>
      </w:r>
      <w:r w:rsidRPr="00D673C8">
        <w:t>3</w:t>
      </w:r>
      <w:r>
        <w:t>г.</w:t>
      </w:r>
    </w:p>
    <w:p w:rsidR="0040293E" w:rsidRDefault="0040293E" w:rsidP="00A30487">
      <w:pPr>
        <w:jc w:val="center"/>
      </w:pPr>
    </w:p>
    <w:p w:rsidR="0040293E" w:rsidRDefault="0040293E" w:rsidP="00A30487"/>
    <w:p w:rsidR="0040293E" w:rsidRDefault="0040293E" w:rsidP="00A30487"/>
    <w:p w:rsidR="0040293E" w:rsidRDefault="0040293E" w:rsidP="00A30487">
      <w:pPr>
        <w:jc w:val="center"/>
        <w:rPr>
          <w:sz w:val="40"/>
          <w:szCs w:val="40"/>
        </w:rPr>
      </w:pPr>
    </w:p>
    <w:p w:rsidR="0040293E" w:rsidRDefault="0040293E" w:rsidP="00A30487">
      <w:pPr>
        <w:jc w:val="center"/>
        <w:rPr>
          <w:sz w:val="40"/>
          <w:szCs w:val="40"/>
        </w:rPr>
      </w:pPr>
    </w:p>
    <w:p w:rsidR="0040293E" w:rsidRDefault="0040293E" w:rsidP="00A30487">
      <w:pPr>
        <w:jc w:val="center"/>
        <w:rPr>
          <w:sz w:val="40"/>
          <w:szCs w:val="40"/>
        </w:rPr>
      </w:pPr>
    </w:p>
    <w:p w:rsidR="0040293E" w:rsidRDefault="0040293E" w:rsidP="00A30487">
      <w:pPr>
        <w:jc w:val="center"/>
        <w:rPr>
          <w:sz w:val="40"/>
          <w:szCs w:val="40"/>
        </w:rPr>
      </w:pPr>
    </w:p>
    <w:p w:rsidR="0040293E" w:rsidRDefault="0040293E" w:rsidP="00A30487">
      <w:pPr>
        <w:spacing w:line="360" w:lineRule="auto"/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Рабочая  программа </w:t>
      </w:r>
    </w:p>
    <w:p w:rsidR="0040293E" w:rsidRDefault="0040293E" w:rsidP="00A30487">
      <w:pPr>
        <w:spacing w:line="360" w:lineRule="auto"/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старшей группы №5</w:t>
      </w:r>
    </w:p>
    <w:p w:rsidR="0040293E" w:rsidRDefault="0040293E" w:rsidP="00A30487">
      <w:pPr>
        <w:spacing w:line="360" w:lineRule="auto"/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бюджетного дошкольного образовательного учреждения - Джалильский детский сад №3 «Алёнушка» общеразвивающего вида</w:t>
      </w:r>
    </w:p>
    <w:p w:rsidR="0040293E" w:rsidRDefault="0040293E" w:rsidP="00A30487">
      <w:pPr>
        <w:spacing w:line="360" w:lineRule="auto"/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Сармановского муниципального района</w:t>
      </w:r>
    </w:p>
    <w:p w:rsidR="0040293E" w:rsidRDefault="0040293E" w:rsidP="00A30487">
      <w:pPr>
        <w:spacing w:line="360" w:lineRule="auto"/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Республики Татарстан</w:t>
      </w:r>
    </w:p>
    <w:p w:rsidR="0040293E" w:rsidRDefault="0040293E" w:rsidP="00A30487">
      <w:pPr>
        <w:spacing w:line="360" w:lineRule="auto"/>
        <w:ind w:firstLine="709"/>
        <w:jc w:val="center"/>
        <w:rPr>
          <w:b/>
          <w:sz w:val="36"/>
          <w:szCs w:val="36"/>
        </w:rPr>
      </w:pPr>
      <w:r>
        <w:rPr>
          <w:sz w:val="36"/>
          <w:szCs w:val="36"/>
        </w:rPr>
        <w:t>на 201</w:t>
      </w:r>
      <w:r w:rsidRPr="00A30487">
        <w:rPr>
          <w:sz w:val="36"/>
          <w:szCs w:val="36"/>
        </w:rPr>
        <w:t>3</w:t>
      </w:r>
      <w:r>
        <w:rPr>
          <w:sz w:val="36"/>
          <w:szCs w:val="36"/>
        </w:rPr>
        <w:t>-201</w:t>
      </w:r>
      <w:r w:rsidRPr="00A30487">
        <w:rPr>
          <w:sz w:val="36"/>
          <w:szCs w:val="36"/>
        </w:rPr>
        <w:t>4</w:t>
      </w:r>
      <w:r>
        <w:rPr>
          <w:sz w:val="36"/>
          <w:szCs w:val="36"/>
        </w:rPr>
        <w:t xml:space="preserve"> учебный год </w:t>
      </w:r>
    </w:p>
    <w:p w:rsidR="0040293E" w:rsidRDefault="0040293E" w:rsidP="00A30487">
      <w:pPr>
        <w:jc w:val="center"/>
      </w:pPr>
    </w:p>
    <w:p w:rsidR="0040293E" w:rsidRDefault="0040293E" w:rsidP="00A30487">
      <w:pPr>
        <w:jc w:val="center"/>
      </w:pPr>
    </w:p>
    <w:p w:rsidR="0040293E" w:rsidRDefault="0040293E" w:rsidP="00A30487">
      <w:pPr>
        <w:jc w:val="center"/>
      </w:pPr>
    </w:p>
    <w:p w:rsidR="0040293E" w:rsidRDefault="0040293E" w:rsidP="00A30487">
      <w:pPr>
        <w:ind w:left="467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Воспитатели: Горшунова Л.В.</w:t>
      </w:r>
    </w:p>
    <w:p w:rsidR="0040293E" w:rsidRDefault="0040293E" w:rsidP="00A30487">
      <w:pPr>
        <w:ind w:left="637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Исрафилова Л.С.</w:t>
      </w:r>
    </w:p>
    <w:p w:rsidR="0040293E" w:rsidRPr="00A30487" w:rsidRDefault="0040293E" w:rsidP="00A30487">
      <w:pPr>
        <w:rPr>
          <w:rFonts w:ascii="Calibri" w:hAnsi="Calibri"/>
          <w:sz w:val="22"/>
          <w:szCs w:val="22"/>
        </w:rPr>
      </w:pPr>
    </w:p>
    <w:p w:rsidR="0040293E" w:rsidRDefault="0040293E" w:rsidP="00A30487"/>
    <w:p w:rsidR="0040293E" w:rsidRDefault="0040293E" w:rsidP="00A30487"/>
    <w:p w:rsidR="0040293E" w:rsidRDefault="0040293E" w:rsidP="00A30487"/>
    <w:p w:rsidR="0040293E" w:rsidRDefault="0040293E" w:rsidP="00A30487"/>
    <w:p w:rsidR="0040293E" w:rsidRDefault="0040293E" w:rsidP="00A30487"/>
    <w:p w:rsidR="0040293E" w:rsidRDefault="0040293E" w:rsidP="00A30487"/>
    <w:p w:rsidR="0040293E" w:rsidRDefault="0040293E" w:rsidP="00A30487"/>
    <w:p w:rsidR="0040293E" w:rsidRDefault="0040293E" w:rsidP="00A30487"/>
    <w:p w:rsidR="0040293E" w:rsidRPr="00A30487" w:rsidRDefault="0040293E" w:rsidP="00A30487"/>
    <w:p w:rsidR="0040293E" w:rsidRPr="00A30487" w:rsidRDefault="0040293E" w:rsidP="00A30487"/>
    <w:p w:rsidR="0040293E" w:rsidRDefault="0040293E" w:rsidP="00A30487">
      <w:pPr>
        <w:jc w:val="center"/>
        <w:rPr>
          <w:sz w:val="28"/>
          <w:szCs w:val="28"/>
        </w:rPr>
      </w:pPr>
      <w:r>
        <w:rPr>
          <w:sz w:val="28"/>
          <w:szCs w:val="28"/>
        </w:rPr>
        <w:t>п.г.т. Джалиль</w:t>
      </w:r>
    </w:p>
    <w:p w:rsidR="0040293E" w:rsidRDefault="0040293E" w:rsidP="00A30487">
      <w:pPr>
        <w:jc w:val="center"/>
        <w:rPr>
          <w:sz w:val="28"/>
          <w:szCs w:val="28"/>
        </w:rPr>
      </w:pPr>
      <w:r>
        <w:rPr>
          <w:sz w:val="28"/>
          <w:szCs w:val="28"/>
        </w:rPr>
        <w:t>2013 год</w:t>
      </w:r>
    </w:p>
    <w:p w:rsidR="0040293E" w:rsidRPr="00861666" w:rsidRDefault="0040293E" w:rsidP="00861666">
      <w:pPr>
        <w:jc w:val="center"/>
        <w:rPr>
          <w:b/>
          <w:bCs/>
          <w:iCs/>
          <w:sz w:val="28"/>
          <w:szCs w:val="28"/>
        </w:rPr>
      </w:pPr>
      <w:r w:rsidRPr="00861666">
        <w:rPr>
          <w:b/>
          <w:bCs/>
          <w:iCs/>
          <w:sz w:val="28"/>
          <w:szCs w:val="28"/>
        </w:rPr>
        <w:t>Содержание</w:t>
      </w:r>
    </w:p>
    <w:p w:rsidR="0040293E" w:rsidRDefault="0040293E" w:rsidP="00861666">
      <w:pPr>
        <w:jc w:val="center"/>
        <w:rPr>
          <w:bCs/>
          <w:iCs/>
          <w:sz w:val="28"/>
          <w:szCs w:val="28"/>
        </w:rPr>
      </w:pPr>
    </w:p>
    <w:p w:rsidR="0040293E" w:rsidRDefault="0040293E" w:rsidP="00861666">
      <w:pPr>
        <w:rPr>
          <w:bCs/>
          <w:iCs/>
          <w:sz w:val="28"/>
          <w:szCs w:val="28"/>
        </w:rPr>
      </w:pPr>
      <w:r w:rsidRPr="00A259EF">
        <w:rPr>
          <w:bCs/>
          <w:iCs/>
          <w:sz w:val="28"/>
          <w:szCs w:val="28"/>
        </w:rPr>
        <w:t>I часть</w:t>
      </w:r>
      <w:r>
        <w:rPr>
          <w:bCs/>
          <w:iCs/>
          <w:sz w:val="28"/>
          <w:szCs w:val="28"/>
        </w:rPr>
        <w:t xml:space="preserve">. Инвариантная </w:t>
      </w:r>
      <w:r w:rsidRPr="00A259EF">
        <w:rPr>
          <w:bCs/>
          <w:iCs/>
          <w:sz w:val="28"/>
          <w:szCs w:val="28"/>
        </w:rPr>
        <w:t>(обязательная)</w:t>
      </w:r>
      <w:r>
        <w:rPr>
          <w:bCs/>
          <w:iCs/>
          <w:sz w:val="28"/>
          <w:szCs w:val="28"/>
        </w:rPr>
        <w:t>.</w:t>
      </w:r>
    </w:p>
    <w:p w:rsidR="0040293E" w:rsidRDefault="0040293E" w:rsidP="00861666">
      <w:pPr>
        <w:rPr>
          <w:bCs/>
          <w:iCs/>
          <w:sz w:val="28"/>
          <w:szCs w:val="28"/>
        </w:rPr>
      </w:pPr>
    </w:p>
    <w:p w:rsidR="0040293E" w:rsidRPr="00861666" w:rsidRDefault="0040293E" w:rsidP="00861666">
      <w:pPr>
        <w:jc w:val="both"/>
      </w:pPr>
      <w:r w:rsidRPr="00861666">
        <w:t>1.1. Пояснительная записка.</w:t>
      </w:r>
    </w:p>
    <w:p w:rsidR="0040293E" w:rsidRPr="00861666" w:rsidRDefault="0040293E" w:rsidP="00440579">
      <w:pPr>
        <w:numPr>
          <w:ilvl w:val="2"/>
          <w:numId w:val="80"/>
        </w:numPr>
        <w:jc w:val="both"/>
        <w:rPr>
          <w:bCs/>
          <w:lang w:eastAsia="en-US"/>
        </w:rPr>
      </w:pPr>
      <w:r>
        <w:rPr>
          <w:bCs/>
          <w:lang w:eastAsia="en-US"/>
        </w:rPr>
        <w:t>Социальный паспорт группы.</w:t>
      </w:r>
    </w:p>
    <w:p w:rsidR="0040293E" w:rsidRDefault="0040293E" w:rsidP="00440579">
      <w:pPr>
        <w:numPr>
          <w:ilvl w:val="2"/>
          <w:numId w:val="80"/>
        </w:numPr>
        <w:jc w:val="both"/>
        <w:rPr>
          <w:bCs/>
          <w:lang w:eastAsia="en-US"/>
        </w:rPr>
      </w:pPr>
      <w:r w:rsidRPr="006F3E4C">
        <w:rPr>
          <w:bCs/>
          <w:lang w:eastAsia="en-US"/>
        </w:rPr>
        <w:t>Возрастные и индивидуальные  особенности детей 5-6 лет</w:t>
      </w:r>
    </w:p>
    <w:p w:rsidR="0040293E" w:rsidRDefault="0040293E" w:rsidP="00440579">
      <w:pPr>
        <w:numPr>
          <w:ilvl w:val="2"/>
          <w:numId w:val="80"/>
        </w:numPr>
        <w:jc w:val="both"/>
        <w:rPr>
          <w:bCs/>
          <w:lang w:eastAsia="en-US"/>
        </w:rPr>
      </w:pPr>
      <w:r w:rsidRPr="00861666">
        <w:rPr>
          <w:bCs/>
          <w:lang w:eastAsia="en-US"/>
        </w:rPr>
        <w:t>Цели и задачи деятельности</w:t>
      </w:r>
      <w:r>
        <w:rPr>
          <w:bCs/>
          <w:lang w:eastAsia="en-US"/>
        </w:rPr>
        <w:t xml:space="preserve"> педагога </w:t>
      </w:r>
      <w:r w:rsidRPr="00861666">
        <w:rPr>
          <w:bCs/>
          <w:lang w:eastAsia="en-US"/>
        </w:rPr>
        <w:t xml:space="preserve">по реализации </w:t>
      </w:r>
      <w:r>
        <w:rPr>
          <w:bCs/>
          <w:lang w:eastAsia="en-US"/>
        </w:rPr>
        <w:t>рабочей</w:t>
      </w:r>
      <w:r w:rsidRPr="00861666">
        <w:rPr>
          <w:bCs/>
          <w:lang w:eastAsia="en-US"/>
        </w:rPr>
        <w:t xml:space="preserve"> программы</w:t>
      </w:r>
      <w:r>
        <w:rPr>
          <w:bCs/>
          <w:lang w:eastAsia="en-US"/>
        </w:rPr>
        <w:t>.</w:t>
      </w:r>
    </w:p>
    <w:p w:rsidR="0040293E" w:rsidRPr="00457BC0" w:rsidRDefault="0040293E" w:rsidP="00440579">
      <w:pPr>
        <w:numPr>
          <w:ilvl w:val="2"/>
          <w:numId w:val="80"/>
        </w:numPr>
      </w:pPr>
      <w:r w:rsidRPr="00CF55A2">
        <w:t xml:space="preserve">Приоритетное направление деятельности образовательного учреждения по реализации </w:t>
      </w:r>
      <w:r w:rsidRPr="00457BC0">
        <w:t>р</w:t>
      </w:r>
      <w:r w:rsidRPr="00CF55A2">
        <w:t xml:space="preserve">абочей программы </w:t>
      </w:r>
      <w:r w:rsidRPr="00457BC0">
        <w:t>старшей</w:t>
      </w:r>
      <w:r w:rsidRPr="00CF55A2">
        <w:t xml:space="preserve"> группы</w:t>
      </w:r>
      <w:r>
        <w:t>.</w:t>
      </w:r>
    </w:p>
    <w:p w:rsidR="0040293E" w:rsidRPr="00861666" w:rsidRDefault="0040293E" w:rsidP="00440579">
      <w:pPr>
        <w:numPr>
          <w:ilvl w:val="2"/>
          <w:numId w:val="80"/>
        </w:numPr>
        <w:jc w:val="both"/>
        <w:rPr>
          <w:bCs/>
          <w:lang w:eastAsia="en-US"/>
        </w:rPr>
      </w:pPr>
      <w:r w:rsidRPr="00861666">
        <w:rPr>
          <w:bCs/>
          <w:lang w:eastAsia="en-US"/>
        </w:rPr>
        <w:t>При</w:t>
      </w:r>
      <w:r>
        <w:rPr>
          <w:bCs/>
          <w:lang w:eastAsia="en-US"/>
        </w:rPr>
        <w:t>нципы и подходы к формированию п</w:t>
      </w:r>
      <w:r w:rsidRPr="00861666">
        <w:rPr>
          <w:bCs/>
          <w:lang w:eastAsia="en-US"/>
        </w:rPr>
        <w:t>рограммы.</w:t>
      </w:r>
    </w:p>
    <w:p w:rsidR="0040293E" w:rsidRPr="00E266F0" w:rsidRDefault="0040293E" w:rsidP="00E266F0">
      <w:pPr>
        <w:jc w:val="both"/>
        <w:rPr>
          <w:bCs/>
          <w:lang w:eastAsia="en-US"/>
        </w:rPr>
      </w:pPr>
    </w:p>
    <w:p w:rsidR="0040293E" w:rsidRPr="00E266F0" w:rsidRDefault="0040293E" w:rsidP="00E266F0">
      <w:pPr>
        <w:jc w:val="both"/>
        <w:rPr>
          <w:bCs/>
          <w:lang w:eastAsia="en-US"/>
        </w:rPr>
      </w:pPr>
      <w:r w:rsidRPr="00E266F0">
        <w:rPr>
          <w:bCs/>
          <w:lang w:eastAsia="en-US"/>
        </w:rPr>
        <w:t>1.2. Организация режима пребывания детей в ДОУ.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1.2.1. Ежедневная организация жизни и деятельности детей в ДОУ.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>
        <w:rPr>
          <w:bCs/>
          <w:lang w:eastAsia="en-US"/>
        </w:rPr>
        <w:t>1.2.2</w:t>
      </w:r>
      <w:r w:rsidRPr="00E266F0">
        <w:rPr>
          <w:bCs/>
          <w:lang w:eastAsia="en-US"/>
        </w:rPr>
        <w:t xml:space="preserve">. Модель организации </w:t>
      </w:r>
      <w:r>
        <w:rPr>
          <w:bCs/>
          <w:lang w:eastAsia="en-US"/>
        </w:rPr>
        <w:t xml:space="preserve">учебно-воспитательного </w:t>
      </w:r>
      <w:r w:rsidRPr="00E266F0">
        <w:rPr>
          <w:bCs/>
          <w:lang w:eastAsia="en-US"/>
        </w:rPr>
        <w:t>процесса</w:t>
      </w:r>
      <w:r>
        <w:rPr>
          <w:bCs/>
          <w:lang w:eastAsia="en-US"/>
        </w:rPr>
        <w:t>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1.2.3. Проектирование воспитательно-образовательного процесса.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</w:p>
    <w:p w:rsidR="0040293E" w:rsidRPr="00E266F0" w:rsidRDefault="0040293E" w:rsidP="00E266F0">
      <w:pPr>
        <w:jc w:val="both"/>
      </w:pPr>
      <w:r w:rsidRPr="00E266F0">
        <w:rPr>
          <w:bCs/>
        </w:rPr>
        <w:t xml:space="preserve">1.3. </w:t>
      </w:r>
      <w:r w:rsidRPr="00E266F0">
        <w:t>Содержание психолого-педагогической работы по освоению детьми образовательных областей.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1.3.1. Образовательная область «Физическая культура»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1.3.2. Образовательная область «Здоровье»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1.3.3. Образовательная область «Безопасность».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1.3.4. Образовательная область «Социализация»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1.3.5. Образовательная область «Труд»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1.3.6. Образовательная область "Познание"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1.3.7. Образовательная область «Коммуникация».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1.3.8. Образовательная область «Чтение художественной литературы».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 xml:space="preserve">1.3.9. Образовательная область «Художественное творчество» </w:t>
      </w:r>
    </w:p>
    <w:p w:rsidR="0040293E" w:rsidRPr="00E266F0" w:rsidRDefault="0040293E" w:rsidP="00E266F0">
      <w:pPr>
        <w:ind w:left="454"/>
        <w:jc w:val="both"/>
        <w:rPr>
          <w:bCs/>
          <w:lang w:eastAsia="en-US"/>
        </w:rPr>
      </w:pPr>
      <w:r w:rsidRPr="00E266F0">
        <w:rPr>
          <w:bCs/>
          <w:lang w:eastAsia="en-US"/>
        </w:rPr>
        <w:t>1.3.10. Образовательная область «Музыка».</w:t>
      </w:r>
    </w:p>
    <w:p w:rsidR="0040293E" w:rsidRPr="00E266F0" w:rsidRDefault="0040293E" w:rsidP="00E266F0">
      <w:pPr>
        <w:jc w:val="both"/>
        <w:rPr>
          <w:bCs/>
          <w:lang w:eastAsia="en-US"/>
        </w:rPr>
      </w:pPr>
    </w:p>
    <w:p w:rsidR="0040293E" w:rsidRPr="00E266F0" w:rsidRDefault="0040293E" w:rsidP="00E266F0">
      <w:pPr>
        <w:jc w:val="both"/>
        <w:rPr>
          <w:bCs/>
          <w:lang w:eastAsia="en-US"/>
        </w:rPr>
      </w:pPr>
      <w:r>
        <w:rPr>
          <w:bCs/>
          <w:lang w:eastAsia="en-US"/>
        </w:rPr>
        <w:t>1.4</w:t>
      </w:r>
      <w:r w:rsidRPr="00E266F0">
        <w:rPr>
          <w:bCs/>
          <w:lang w:eastAsia="en-US"/>
        </w:rPr>
        <w:t>. Планируемые результаты освоения детьми основной общеобразовательной про</w:t>
      </w:r>
      <w:r>
        <w:rPr>
          <w:bCs/>
          <w:lang w:eastAsia="en-US"/>
        </w:rPr>
        <w:t>граммы дошкольного образования.</w:t>
      </w:r>
    </w:p>
    <w:p w:rsidR="0040293E" w:rsidRDefault="0040293E" w:rsidP="00E266F0">
      <w:pPr>
        <w:jc w:val="both"/>
        <w:rPr>
          <w:bCs/>
          <w:lang w:eastAsia="en-US"/>
        </w:rPr>
      </w:pPr>
      <w:r>
        <w:rPr>
          <w:bCs/>
          <w:lang w:eastAsia="en-US"/>
        </w:rPr>
        <w:t>1.5</w:t>
      </w:r>
      <w:r w:rsidRPr="00E266F0">
        <w:rPr>
          <w:bCs/>
          <w:lang w:eastAsia="en-US"/>
        </w:rPr>
        <w:t>. Система мониторинга достижения детьми планиру</w:t>
      </w:r>
      <w:r>
        <w:rPr>
          <w:bCs/>
          <w:lang w:eastAsia="en-US"/>
        </w:rPr>
        <w:t>е</w:t>
      </w:r>
      <w:r w:rsidRPr="00E266F0">
        <w:rPr>
          <w:bCs/>
          <w:lang w:eastAsia="en-US"/>
        </w:rPr>
        <w:t>мых результатов освоения программы дошкольного образования.</w:t>
      </w:r>
    </w:p>
    <w:p w:rsidR="0040293E" w:rsidRPr="00E266F0" w:rsidRDefault="0040293E" w:rsidP="00E266F0">
      <w:pPr>
        <w:jc w:val="both"/>
        <w:rPr>
          <w:bCs/>
          <w:i/>
          <w:lang w:eastAsia="en-US"/>
        </w:rPr>
      </w:pPr>
    </w:p>
    <w:p w:rsidR="0040293E" w:rsidRPr="001647E8" w:rsidRDefault="0040293E" w:rsidP="001647E8">
      <w:pPr>
        <w:rPr>
          <w:bCs/>
          <w:iCs/>
          <w:sz w:val="28"/>
          <w:szCs w:val="28"/>
        </w:rPr>
      </w:pPr>
      <w:r w:rsidRPr="00E266F0">
        <w:rPr>
          <w:bCs/>
          <w:iCs/>
          <w:sz w:val="28"/>
          <w:szCs w:val="28"/>
        </w:rPr>
        <w:t>II часть. Вариативная(формируемая участниками образовательного про</w:t>
      </w:r>
      <w:r>
        <w:rPr>
          <w:bCs/>
          <w:iCs/>
          <w:sz w:val="28"/>
          <w:szCs w:val="28"/>
        </w:rPr>
        <w:t>цесса). Региональный компонент.</w:t>
      </w:r>
    </w:p>
    <w:p w:rsidR="0040293E" w:rsidRPr="00E266F0" w:rsidRDefault="0040293E" w:rsidP="001647E8">
      <w:pPr>
        <w:rPr>
          <w:bCs/>
          <w:lang w:eastAsia="en-US"/>
        </w:rPr>
      </w:pPr>
      <w:r w:rsidRPr="00E266F0">
        <w:rPr>
          <w:bCs/>
          <w:lang w:eastAsia="en-US"/>
        </w:rPr>
        <w:t>2.1. Система образовательной работы с детьми.</w:t>
      </w:r>
    </w:p>
    <w:p w:rsidR="0040293E" w:rsidRPr="00E266F0" w:rsidRDefault="0040293E" w:rsidP="001647E8">
      <w:pPr>
        <w:rPr>
          <w:bCs/>
          <w:lang w:eastAsia="en-US"/>
        </w:rPr>
      </w:pPr>
      <w:r w:rsidRPr="00E266F0">
        <w:rPr>
          <w:bCs/>
          <w:lang w:eastAsia="en-US"/>
        </w:rPr>
        <w:t>2.2. Национально-культурные, демографические, климатическ</w:t>
      </w:r>
      <w:r>
        <w:rPr>
          <w:bCs/>
          <w:lang w:eastAsia="en-US"/>
        </w:rPr>
        <w:t>ие и другие особенности осущест</w:t>
      </w:r>
      <w:r w:rsidRPr="00E266F0">
        <w:rPr>
          <w:bCs/>
          <w:lang w:eastAsia="en-US"/>
        </w:rPr>
        <w:t>вления образовательного процесса.</w:t>
      </w:r>
    </w:p>
    <w:p w:rsidR="0040293E" w:rsidRDefault="0040293E" w:rsidP="001647E8">
      <w:pPr>
        <w:rPr>
          <w:bCs/>
          <w:lang w:eastAsia="en-US"/>
        </w:rPr>
      </w:pPr>
      <w:r w:rsidRPr="00E266F0">
        <w:rPr>
          <w:bCs/>
          <w:lang w:eastAsia="en-US"/>
        </w:rPr>
        <w:t>2.3. Построение развивающей среды в ДОУ.</w:t>
      </w:r>
    </w:p>
    <w:p w:rsidR="0040293E" w:rsidRPr="00E266F0" w:rsidRDefault="0040293E" w:rsidP="001647E8">
      <w:pPr>
        <w:rPr>
          <w:bCs/>
          <w:lang w:eastAsia="en-US"/>
        </w:rPr>
      </w:pPr>
      <w:r>
        <w:rPr>
          <w:bCs/>
          <w:lang w:eastAsia="en-US"/>
        </w:rPr>
        <w:t>2.4. Сотрудничество с семьей.</w:t>
      </w:r>
    </w:p>
    <w:p w:rsidR="0040293E" w:rsidRDefault="0040293E" w:rsidP="001647E8">
      <w:pPr>
        <w:rPr>
          <w:bCs/>
          <w:lang w:eastAsia="en-US"/>
        </w:rPr>
      </w:pPr>
      <w:r>
        <w:rPr>
          <w:bCs/>
          <w:lang w:eastAsia="en-US"/>
        </w:rPr>
        <w:t>2.5</w:t>
      </w:r>
      <w:r w:rsidRPr="00E266F0">
        <w:rPr>
          <w:bCs/>
          <w:lang w:eastAsia="en-US"/>
        </w:rPr>
        <w:t>. Взаимоде</w:t>
      </w:r>
      <w:r>
        <w:rPr>
          <w:bCs/>
          <w:lang w:eastAsia="en-US"/>
        </w:rPr>
        <w:t>йствие с другими организациями.</w:t>
      </w:r>
    </w:p>
    <w:p w:rsidR="0040293E" w:rsidRPr="001647E8" w:rsidRDefault="0040293E" w:rsidP="001647E8">
      <w:pPr>
        <w:jc w:val="both"/>
        <w:rPr>
          <w:bCs/>
          <w:lang w:eastAsia="en-US"/>
        </w:rPr>
      </w:pPr>
    </w:p>
    <w:p w:rsidR="0040293E" w:rsidRPr="00DC2706" w:rsidRDefault="0040293E" w:rsidP="00DC2706">
      <w:pPr>
        <w:rPr>
          <w:bCs/>
          <w:iCs/>
          <w:sz w:val="28"/>
          <w:szCs w:val="28"/>
        </w:rPr>
      </w:pPr>
      <w:r w:rsidRPr="00DC2706">
        <w:rPr>
          <w:bCs/>
          <w:iCs/>
          <w:sz w:val="28"/>
          <w:szCs w:val="28"/>
        </w:rPr>
        <w:t>Приложение к Рабочей программе</w:t>
      </w:r>
    </w:p>
    <w:p w:rsidR="0040293E" w:rsidRDefault="0040293E" w:rsidP="001A547C">
      <w:pPr>
        <w:rPr>
          <w:lang w:val="tt-RU"/>
        </w:rPr>
      </w:pPr>
      <w:r>
        <w:rPr>
          <w:lang w:val="tt-RU"/>
        </w:rPr>
        <w:t>Программно-методическое обеспечение</w:t>
      </w:r>
    </w:p>
    <w:p w:rsidR="0040293E" w:rsidRDefault="0040293E" w:rsidP="00861666">
      <w:pPr>
        <w:jc w:val="center"/>
        <w:rPr>
          <w:lang w:val="tt-RU"/>
        </w:rPr>
      </w:pPr>
    </w:p>
    <w:p w:rsidR="0040293E" w:rsidRDefault="0040293E" w:rsidP="00861666">
      <w:pPr>
        <w:jc w:val="center"/>
        <w:rPr>
          <w:lang w:val="tt-RU"/>
        </w:rPr>
      </w:pPr>
    </w:p>
    <w:p w:rsidR="0040293E" w:rsidRDefault="0040293E" w:rsidP="00861666">
      <w:pPr>
        <w:jc w:val="center"/>
        <w:rPr>
          <w:lang w:val="tt-RU"/>
        </w:rPr>
      </w:pPr>
    </w:p>
    <w:p w:rsidR="0040293E" w:rsidRDefault="0040293E" w:rsidP="00861666">
      <w:pPr>
        <w:jc w:val="center"/>
        <w:rPr>
          <w:lang w:val="tt-RU"/>
        </w:rPr>
      </w:pPr>
    </w:p>
    <w:p w:rsidR="0040293E" w:rsidRDefault="0040293E" w:rsidP="00861666">
      <w:pPr>
        <w:jc w:val="center"/>
        <w:rPr>
          <w:lang w:val="tt-RU"/>
        </w:rPr>
      </w:pPr>
    </w:p>
    <w:p w:rsidR="0040293E" w:rsidRPr="00861666" w:rsidRDefault="0040293E" w:rsidP="00861666">
      <w:pPr>
        <w:jc w:val="center"/>
        <w:rPr>
          <w:b/>
          <w:bCs/>
          <w:iCs/>
          <w:sz w:val="28"/>
          <w:szCs w:val="28"/>
        </w:rPr>
      </w:pPr>
      <w:r w:rsidRPr="00861666">
        <w:rPr>
          <w:b/>
          <w:bCs/>
          <w:iCs/>
          <w:sz w:val="28"/>
          <w:szCs w:val="28"/>
        </w:rPr>
        <w:t>I часть. Инвариантная (обязательная).</w:t>
      </w:r>
    </w:p>
    <w:p w:rsidR="0040293E" w:rsidRPr="00861666" w:rsidRDefault="0040293E" w:rsidP="00861666"/>
    <w:p w:rsidR="0040293E" w:rsidRPr="00861666" w:rsidRDefault="0040293E" w:rsidP="00440579">
      <w:pPr>
        <w:numPr>
          <w:ilvl w:val="1"/>
          <w:numId w:val="40"/>
        </w:numPr>
        <w:jc w:val="center"/>
        <w:rPr>
          <w:b/>
        </w:rPr>
      </w:pPr>
      <w:r w:rsidRPr="00861666">
        <w:rPr>
          <w:b/>
        </w:rPr>
        <w:t>Пояснительная записка.</w:t>
      </w:r>
    </w:p>
    <w:p w:rsidR="0040293E" w:rsidRDefault="0040293E" w:rsidP="009B7F92">
      <w:pPr>
        <w:tabs>
          <w:tab w:val="left" w:pos="6030"/>
        </w:tabs>
        <w:jc w:val="center"/>
        <w:rPr>
          <w:b/>
        </w:rPr>
      </w:pPr>
    </w:p>
    <w:p w:rsidR="0040293E" w:rsidRPr="008E45AA" w:rsidRDefault="0040293E" w:rsidP="008E45AA">
      <w:pPr>
        <w:pStyle w:val="BodyText"/>
        <w:widowControl/>
        <w:tabs>
          <w:tab w:val="left" w:pos="240"/>
        </w:tabs>
        <w:spacing w:after="0"/>
        <w:ind w:firstLine="567"/>
        <w:jc w:val="both"/>
      </w:pPr>
      <w:r w:rsidRPr="008E45AA">
        <w:t>Настоящая рабочая п</w:t>
      </w:r>
      <w:r>
        <w:t>рограмма разработана на основе П</w:t>
      </w:r>
      <w:r w:rsidRPr="008E45AA">
        <w:t xml:space="preserve">римерной </w:t>
      </w:r>
      <w:r w:rsidRPr="00746DB0">
        <w:t>о</w:t>
      </w:r>
      <w:r w:rsidRPr="008E45AA">
        <w:rPr>
          <w:rStyle w:val="FontStyle202"/>
          <w:rFonts w:ascii="Times New Roman" w:hAnsi="Times New Roman"/>
          <w:b w:val="0"/>
          <w:bCs/>
          <w:sz w:val="24"/>
          <w:lang w:eastAsia="ar-SA"/>
        </w:rPr>
        <w:t>сновной общеобразовательной программы дошкольного образования</w:t>
      </w:r>
      <w:r w:rsidRPr="008E45AA">
        <w:rPr>
          <w:b/>
        </w:rPr>
        <w:t xml:space="preserve"> «</w:t>
      </w:r>
      <w:r w:rsidRPr="008E45AA">
        <w:rPr>
          <w:rStyle w:val="FontStyle202"/>
          <w:rFonts w:ascii="Times New Roman" w:hAnsi="Times New Roman"/>
          <w:b w:val="0"/>
          <w:bCs/>
          <w:sz w:val="24"/>
          <w:lang w:eastAsia="ar-SA"/>
        </w:rPr>
        <w:t>От рождения до школы</w:t>
      </w:r>
      <w:r>
        <w:rPr>
          <w:rStyle w:val="FontStyle202"/>
          <w:rFonts w:ascii="Times New Roman" w:hAnsi="Times New Roman"/>
          <w:b w:val="0"/>
          <w:bCs/>
          <w:sz w:val="24"/>
          <w:lang w:eastAsia="ar-SA"/>
        </w:rPr>
        <w:t>»</w:t>
      </w:r>
      <w:r>
        <w:rPr>
          <w:rStyle w:val="FontStyle207"/>
          <w:rFonts w:cs="Century Schoolbook"/>
          <w:sz w:val="24"/>
          <w:lang w:eastAsia="ar-SA"/>
        </w:rPr>
        <w:t xml:space="preserve"> под редакцией</w:t>
      </w:r>
      <w:r w:rsidRPr="008E45AA">
        <w:rPr>
          <w:rStyle w:val="FontStyle207"/>
          <w:rFonts w:cs="Century Schoolbook"/>
          <w:sz w:val="24"/>
          <w:lang w:eastAsia="ar-SA"/>
        </w:rPr>
        <w:t xml:space="preserve"> Н. Е. Вераксы, Т. С. </w:t>
      </w:r>
      <w:r w:rsidRPr="008E45AA">
        <w:rPr>
          <w:rStyle w:val="FontStyle202"/>
          <w:rFonts w:ascii="Times New Roman" w:hAnsi="Times New Roman"/>
          <w:b w:val="0"/>
          <w:bCs/>
          <w:sz w:val="24"/>
          <w:lang w:eastAsia="ar-SA"/>
        </w:rPr>
        <w:t xml:space="preserve">Комаровой, </w:t>
      </w:r>
      <w:r>
        <w:rPr>
          <w:rStyle w:val="FontStyle207"/>
          <w:rFonts w:cs="Century Schoolbook"/>
          <w:sz w:val="24"/>
          <w:lang w:eastAsia="ar-SA"/>
        </w:rPr>
        <w:t xml:space="preserve">М. А. Васильевой и  </w:t>
      </w:r>
      <w:r>
        <w:t>Региональной программы</w:t>
      </w:r>
      <w:r w:rsidRPr="00BD10DD">
        <w:t xml:space="preserve"> дошкольного образованияР</w:t>
      </w:r>
      <w:r w:rsidRPr="00032542">
        <w:t>.</w:t>
      </w:r>
      <w:r w:rsidRPr="00BD10DD">
        <w:t>К</w:t>
      </w:r>
      <w:r w:rsidRPr="00032542">
        <w:t>.</w:t>
      </w:r>
      <w:r>
        <w:t xml:space="preserve">Шаеховой; </w:t>
      </w:r>
      <w:r w:rsidRPr="008E45AA">
        <w:t>в соответствии с Федеральными государственными требованиями к структуре основной общеобразовательной пр</w:t>
      </w:r>
      <w:r>
        <w:t>ограммы дошкольного образования.</w:t>
      </w:r>
    </w:p>
    <w:p w:rsidR="0040293E" w:rsidRPr="00D673C8" w:rsidRDefault="0040293E" w:rsidP="00D673C8">
      <w:pPr>
        <w:jc w:val="both"/>
      </w:pPr>
      <w:r>
        <w:t xml:space="preserve">Рабочая  программа дошкольного образования разработана в соответствии с </w:t>
      </w:r>
      <w:r w:rsidRPr="00D673C8">
        <w:t>нормативной базой организации образовательного процесса:</w:t>
      </w:r>
    </w:p>
    <w:p w:rsidR="0040293E" w:rsidRDefault="0040293E" w:rsidP="00D673C8">
      <w:pPr>
        <w:numPr>
          <w:ilvl w:val="0"/>
          <w:numId w:val="98"/>
        </w:numPr>
        <w:spacing w:before="100" w:beforeAutospacing="1"/>
        <w:contextualSpacing/>
        <w:jc w:val="both"/>
        <w:rPr>
          <w:b/>
          <w:i/>
        </w:rPr>
      </w:pPr>
      <w: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.№273-ФЗ «Об образовании в Российской Федерации»;</w:t>
      </w:r>
    </w:p>
    <w:p w:rsidR="0040293E" w:rsidRDefault="0040293E" w:rsidP="00D673C8">
      <w:pPr>
        <w:numPr>
          <w:ilvl w:val="0"/>
          <w:numId w:val="98"/>
        </w:numPr>
        <w:spacing w:before="100" w:beforeAutospacing="1"/>
        <w:contextualSpacing/>
        <w:jc w:val="both"/>
      </w:pPr>
      <w:r>
        <w:t xml:space="preserve">Постановление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№26 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;</w:t>
      </w:r>
    </w:p>
    <w:p w:rsidR="0040293E" w:rsidRDefault="0040293E" w:rsidP="00D673C8">
      <w:pPr>
        <w:numPr>
          <w:ilvl w:val="0"/>
          <w:numId w:val="98"/>
        </w:numPr>
        <w:spacing w:before="100" w:beforeAutospacing="1"/>
        <w:contextualSpacing/>
        <w:jc w:val="both"/>
      </w:pPr>
      <w:r>
        <w:t>Порядок организации и осуществления образовательной деятельности по основным общеобразовательным программам дошкольного образования, утв. приказом Минобрнауки России от 30.08.2013№1014.Пп.3,6,12,15,17 ;</w:t>
      </w:r>
    </w:p>
    <w:p w:rsidR="0040293E" w:rsidRDefault="0040293E" w:rsidP="00D673C8">
      <w:pPr>
        <w:numPr>
          <w:ilvl w:val="0"/>
          <w:numId w:val="98"/>
        </w:numPr>
        <w:spacing w:before="100" w:beforeAutospacing="1"/>
        <w:contextualSpacing/>
        <w:jc w:val="both"/>
      </w:pPr>
      <w: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40293E" w:rsidRDefault="0040293E" w:rsidP="00D673C8">
      <w:pPr>
        <w:numPr>
          <w:ilvl w:val="0"/>
          <w:numId w:val="98"/>
        </w:numPr>
        <w:spacing w:before="100" w:beforeAutospacing="1"/>
        <w:contextualSpacing/>
        <w:jc w:val="both"/>
      </w:pPr>
      <w:r>
        <w:t>Приказ Министерства образования и науки РФ от 3.11.2009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образования»;</w:t>
      </w:r>
    </w:p>
    <w:p w:rsidR="0040293E" w:rsidRDefault="0040293E" w:rsidP="00D673C8">
      <w:pPr>
        <w:pStyle w:val="a"/>
        <w:numPr>
          <w:ilvl w:val="0"/>
          <w:numId w:val="9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Основная общеобразовательная программа МБДОУ №3 «Аленушка»;</w:t>
      </w:r>
    </w:p>
    <w:p w:rsidR="0040293E" w:rsidRDefault="0040293E" w:rsidP="0038456D">
      <w:pPr>
        <w:tabs>
          <w:tab w:val="left" w:pos="240"/>
        </w:tabs>
        <w:suppressAutoHyphens/>
        <w:jc w:val="both"/>
        <w:rPr>
          <w:lang w:val="tt-RU"/>
        </w:rPr>
      </w:pPr>
    </w:p>
    <w:p w:rsidR="0040293E" w:rsidRDefault="0040293E" w:rsidP="0038456D">
      <w:pPr>
        <w:tabs>
          <w:tab w:val="left" w:pos="240"/>
        </w:tabs>
        <w:suppressAutoHyphens/>
        <w:jc w:val="both"/>
        <w:rPr>
          <w:kern w:val="1"/>
        </w:rPr>
      </w:pPr>
      <w:r w:rsidRPr="0038456D">
        <w:rPr>
          <w:kern w:val="1"/>
        </w:rPr>
        <w:t xml:space="preserve">Рабочая программа определяет содержание и организацию воспитательно-образовательного процесса для детей </w:t>
      </w:r>
      <w:r>
        <w:rPr>
          <w:kern w:val="1"/>
        </w:rPr>
        <w:t xml:space="preserve">старшей </w:t>
      </w:r>
      <w:r w:rsidRPr="0038456D">
        <w:rPr>
          <w:kern w:val="1"/>
        </w:rPr>
        <w:t>группы и 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0293E" w:rsidRPr="0038456D" w:rsidRDefault="0040293E" w:rsidP="0038456D">
      <w:pPr>
        <w:tabs>
          <w:tab w:val="left" w:pos="240"/>
        </w:tabs>
        <w:suppressAutoHyphens/>
        <w:jc w:val="both"/>
        <w:rPr>
          <w:kern w:val="1"/>
        </w:rPr>
      </w:pPr>
      <w:r>
        <w:rPr>
          <w:kern w:val="1"/>
        </w:rPr>
        <w:t xml:space="preserve">       Срок реализации рабочей программы 1 год.</w:t>
      </w: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Pr="008C17F6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Pr="008C17F6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Pr="000B7401" w:rsidRDefault="0040293E" w:rsidP="00440579">
      <w:pPr>
        <w:pStyle w:val="ListParagraph"/>
        <w:numPr>
          <w:ilvl w:val="2"/>
          <w:numId w:val="40"/>
        </w:numPr>
        <w:shd w:val="clear" w:color="auto" w:fill="FFFFFF"/>
        <w:jc w:val="center"/>
        <w:rPr>
          <w:b/>
          <w:color w:val="000000"/>
        </w:rPr>
      </w:pPr>
      <w:r w:rsidRPr="000B7401">
        <w:rPr>
          <w:b/>
          <w:color w:val="000000"/>
        </w:rPr>
        <w:t>Социальный паспорт группы</w:t>
      </w:r>
    </w:p>
    <w:p w:rsidR="0040293E" w:rsidRDefault="0040293E" w:rsidP="000B7401">
      <w:pPr>
        <w:shd w:val="clear" w:color="auto" w:fill="FFFFFF"/>
        <w:jc w:val="both"/>
        <w:rPr>
          <w:b/>
          <w:color w:val="000000"/>
        </w:rPr>
      </w:pPr>
    </w:p>
    <w:p w:rsidR="0040293E" w:rsidRDefault="0040293E" w:rsidP="000B7401">
      <w:pPr>
        <w:ind w:firstLine="539"/>
        <w:jc w:val="both"/>
      </w:pPr>
      <w:r w:rsidRPr="00D379A8">
        <w:t>Детский сад большое внимание уделяет изучению контингента родителей на основе анкетирования. В результате проведенного анализа мы получили следующие результаты:</w:t>
      </w:r>
    </w:p>
    <w:p w:rsidR="0040293E" w:rsidRDefault="0040293E" w:rsidP="000B7401">
      <w:pPr>
        <w:ind w:firstLine="539"/>
        <w:jc w:val="both"/>
      </w:pP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567"/>
        <w:gridCol w:w="567"/>
        <w:gridCol w:w="567"/>
        <w:gridCol w:w="567"/>
        <w:gridCol w:w="567"/>
        <w:gridCol w:w="425"/>
        <w:gridCol w:w="709"/>
        <w:gridCol w:w="538"/>
        <w:gridCol w:w="567"/>
        <w:gridCol w:w="567"/>
        <w:gridCol w:w="567"/>
        <w:gridCol w:w="567"/>
        <w:gridCol w:w="567"/>
        <w:gridCol w:w="426"/>
        <w:gridCol w:w="567"/>
        <w:gridCol w:w="567"/>
      </w:tblGrid>
      <w:tr w:rsidR="0040293E" w:rsidRPr="00646267" w:rsidTr="00960EB5">
        <w:trPr>
          <w:cantSplit/>
          <w:trHeight w:val="1134"/>
        </w:trPr>
        <w:tc>
          <w:tcPr>
            <w:tcW w:w="993" w:type="dxa"/>
            <w:vMerge w:val="restart"/>
          </w:tcPr>
          <w:p w:rsidR="0040293E" w:rsidRPr="00646267" w:rsidRDefault="0040293E" w:rsidP="00646267">
            <w:pPr>
              <w:jc w:val="both"/>
            </w:pPr>
            <w:r w:rsidRPr="00646267">
              <w:t xml:space="preserve">Общее число </w:t>
            </w:r>
          </w:p>
          <w:p w:rsidR="0040293E" w:rsidRPr="00646267" w:rsidRDefault="0040293E" w:rsidP="00646267">
            <w:pPr>
              <w:jc w:val="both"/>
            </w:pPr>
            <w:r w:rsidRPr="00646267">
              <w:t>детей в группе</w:t>
            </w:r>
          </w:p>
        </w:tc>
        <w:tc>
          <w:tcPr>
            <w:tcW w:w="567" w:type="dxa"/>
            <w:vMerge w:val="restart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мальчиков</w:t>
            </w:r>
          </w:p>
          <w:p w:rsidR="0040293E" w:rsidRPr="00646267" w:rsidRDefault="0040293E" w:rsidP="00646267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девочек</w:t>
            </w:r>
          </w:p>
        </w:tc>
        <w:tc>
          <w:tcPr>
            <w:tcW w:w="3373" w:type="dxa"/>
            <w:gridSpan w:val="6"/>
          </w:tcPr>
          <w:p w:rsidR="0040293E" w:rsidRPr="00646267" w:rsidRDefault="0040293E" w:rsidP="00646267">
            <w:pPr>
              <w:spacing w:after="200" w:line="276" w:lineRule="auto"/>
              <w:jc w:val="center"/>
            </w:pPr>
            <w:r w:rsidRPr="00646267">
              <w:t xml:space="preserve">Критерии семей, </w:t>
            </w:r>
          </w:p>
          <w:p w:rsidR="0040293E" w:rsidRPr="00646267" w:rsidRDefault="0040293E" w:rsidP="00646267">
            <w:pPr>
              <w:spacing w:after="200" w:line="276" w:lineRule="auto"/>
              <w:jc w:val="center"/>
            </w:pPr>
            <w:r w:rsidRPr="00646267">
              <w:t>сколько детей в семье</w:t>
            </w:r>
          </w:p>
          <w:p w:rsidR="0040293E" w:rsidRPr="00646267" w:rsidRDefault="0040293E" w:rsidP="00646267">
            <w:pPr>
              <w:spacing w:after="200" w:line="276" w:lineRule="auto"/>
            </w:pPr>
          </w:p>
        </w:tc>
        <w:tc>
          <w:tcPr>
            <w:tcW w:w="1701" w:type="dxa"/>
            <w:gridSpan w:val="3"/>
          </w:tcPr>
          <w:p w:rsidR="0040293E" w:rsidRPr="00646267" w:rsidRDefault="0040293E" w:rsidP="00646267">
            <w:pPr>
              <w:jc w:val="center"/>
            </w:pPr>
            <w:r w:rsidRPr="00646267">
              <w:t>Образова-тельный уровень родителей</w:t>
            </w:r>
          </w:p>
        </w:tc>
        <w:tc>
          <w:tcPr>
            <w:tcW w:w="2694" w:type="dxa"/>
            <w:gridSpan w:val="5"/>
          </w:tcPr>
          <w:p w:rsidR="0040293E" w:rsidRPr="00646267" w:rsidRDefault="0040293E" w:rsidP="00646267">
            <w:pPr>
              <w:jc w:val="center"/>
            </w:pPr>
            <w:r w:rsidRPr="00646267">
              <w:t>Статус  семьи</w:t>
            </w:r>
          </w:p>
        </w:tc>
      </w:tr>
      <w:tr w:rsidR="0040293E" w:rsidRPr="00646267" w:rsidTr="00960EB5">
        <w:trPr>
          <w:cantSplit/>
          <w:trHeight w:val="2580"/>
        </w:trPr>
        <w:tc>
          <w:tcPr>
            <w:tcW w:w="993" w:type="dxa"/>
            <w:vMerge/>
          </w:tcPr>
          <w:p w:rsidR="0040293E" w:rsidRPr="00646267" w:rsidRDefault="0040293E" w:rsidP="00646267">
            <w:pPr>
              <w:jc w:val="both"/>
            </w:pPr>
          </w:p>
        </w:tc>
        <w:tc>
          <w:tcPr>
            <w:tcW w:w="567" w:type="dxa"/>
            <w:vMerge/>
            <w:textDirection w:val="btLr"/>
          </w:tcPr>
          <w:p w:rsidR="0040293E" w:rsidRPr="00646267" w:rsidRDefault="0040293E" w:rsidP="00646267">
            <w:pPr>
              <w:ind w:left="113" w:right="113"/>
              <w:jc w:val="both"/>
            </w:pPr>
          </w:p>
        </w:tc>
        <w:tc>
          <w:tcPr>
            <w:tcW w:w="567" w:type="dxa"/>
            <w:vMerge/>
            <w:textDirection w:val="btLr"/>
          </w:tcPr>
          <w:p w:rsidR="0040293E" w:rsidRPr="00646267" w:rsidRDefault="0040293E" w:rsidP="00646267">
            <w:pPr>
              <w:ind w:left="113" w:right="113"/>
              <w:jc w:val="both"/>
            </w:pP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полные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неполные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многодетные</w:t>
            </w:r>
          </w:p>
        </w:tc>
        <w:tc>
          <w:tcPr>
            <w:tcW w:w="425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дети - инвалиды</w:t>
            </w:r>
          </w:p>
        </w:tc>
        <w:tc>
          <w:tcPr>
            <w:tcW w:w="709" w:type="dxa"/>
            <w:textDirection w:val="btLr"/>
          </w:tcPr>
          <w:p w:rsidR="0040293E" w:rsidRPr="00646267" w:rsidRDefault="0040293E" w:rsidP="00646267">
            <w:r w:rsidRPr="00646267">
              <w:t>дети находящиеся под</w:t>
            </w:r>
          </w:p>
          <w:p w:rsidR="0040293E" w:rsidRPr="00646267" w:rsidRDefault="0040293E" w:rsidP="00646267">
            <w:r w:rsidRPr="00646267">
              <w:t>опекой</w:t>
            </w:r>
          </w:p>
        </w:tc>
        <w:tc>
          <w:tcPr>
            <w:tcW w:w="538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проблемные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высшее образование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среднее образование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неполное образование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служащие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рабочие</w:t>
            </w:r>
          </w:p>
        </w:tc>
        <w:tc>
          <w:tcPr>
            <w:tcW w:w="426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военнослужащие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бизнесмены</w:t>
            </w:r>
          </w:p>
        </w:tc>
        <w:tc>
          <w:tcPr>
            <w:tcW w:w="567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безработные</w:t>
            </w:r>
          </w:p>
        </w:tc>
      </w:tr>
      <w:tr w:rsidR="0040293E" w:rsidRPr="00646267" w:rsidTr="00960EB5">
        <w:trPr>
          <w:cantSplit/>
          <w:trHeight w:val="1271"/>
        </w:trPr>
        <w:tc>
          <w:tcPr>
            <w:tcW w:w="993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</w:p>
          <w:p w:rsidR="0040293E" w:rsidRPr="00646267" w:rsidRDefault="0040293E" w:rsidP="00646267">
            <w:pPr>
              <w:jc w:val="center"/>
            </w:pPr>
            <w:r>
              <w:t>6</w:t>
            </w:r>
            <w:r>
              <w:rPr>
                <w:lang w:val="en-US"/>
              </w:rPr>
              <w:t>1</w:t>
            </w:r>
            <w:r w:rsidRPr="00646267">
              <w:t>%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40293E" w:rsidRPr="00646267" w:rsidRDefault="0040293E" w:rsidP="00646267">
            <w:pPr>
              <w:jc w:val="center"/>
            </w:pPr>
            <w:r>
              <w:rPr>
                <w:lang w:val="en-US"/>
              </w:rPr>
              <w:t>39</w:t>
            </w:r>
            <w:r w:rsidRPr="00646267">
              <w:t>%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0293E" w:rsidRPr="00646267" w:rsidRDefault="0040293E" w:rsidP="00646267">
            <w:pPr>
              <w:jc w:val="center"/>
            </w:pPr>
            <w:r>
              <w:rPr>
                <w:lang w:val="en-US"/>
              </w:rPr>
              <w:t>11</w:t>
            </w:r>
            <w:r w:rsidRPr="00646267">
              <w:t>%</w:t>
            </w:r>
          </w:p>
        </w:tc>
        <w:tc>
          <w:tcPr>
            <w:tcW w:w="425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нет</w:t>
            </w:r>
          </w:p>
          <w:p w:rsidR="0040293E" w:rsidRPr="00646267" w:rsidRDefault="0040293E" w:rsidP="00646267">
            <w:pPr>
              <w:ind w:left="113" w:right="113"/>
              <w:jc w:val="center"/>
            </w:pPr>
          </w:p>
        </w:tc>
        <w:tc>
          <w:tcPr>
            <w:tcW w:w="709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нет</w:t>
            </w:r>
          </w:p>
        </w:tc>
        <w:tc>
          <w:tcPr>
            <w:tcW w:w="538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нет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</w:p>
          <w:p w:rsidR="0040293E" w:rsidRPr="00646267" w:rsidRDefault="0040293E" w:rsidP="00646267">
            <w:pPr>
              <w:jc w:val="center"/>
            </w:pPr>
            <w:r>
              <w:rPr>
                <w:lang w:val="en-US"/>
              </w:rPr>
              <w:t>39</w:t>
            </w:r>
            <w:r w:rsidRPr="00646267">
              <w:t>%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  <w:p w:rsidR="0040293E" w:rsidRPr="00646267" w:rsidRDefault="0040293E" w:rsidP="00646267">
            <w:pPr>
              <w:jc w:val="center"/>
            </w:pPr>
            <w:r>
              <w:rPr>
                <w:lang w:val="en-US"/>
              </w:rPr>
              <w:t>58</w:t>
            </w:r>
            <w:r w:rsidRPr="00646267">
              <w:t>%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</w:pPr>
            <w:r w:rsidRPr="00646267">
              <w:t>1</w:t>
            </w:r>
          </w:p>
          <w:p w:rsidR="0040293E" w:rsidRPr="00646267" w:rsidRDefault="0040293E" w:rsidP="00646267">
            <w:pPr>
              <w:jc w:val="center"/>
            </w:pPr>
            <w:r w:rsidRPr="00646267">
              <w:t>3</w:t>
            </w:r>
          </w:p>
          <w:p w:rsidR="0040293E" w:rsidRPr="00646267" w:rsidRDefault="0040293E" w:rsidP="00646267">
            <w:pPr>
              <w:jc w:val="center"/>
            </w:pPr>
            <w:r w:rsidRPr="00646267">
              <w:t>%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</w:pPr>
            <w:r w:rsidRPr="00646267">
              <w:t>15</w:t>
            </w:r>
          </w:p>
          <w:p w:rsidR="0040293E" w:rsidRPr="00646267" w:rsidRDefault="0040293E" w:rsidP="00646267">
            <w:pPr>
              <w:jc w:val="center"/>
            </w:pPr>
            <w:r>
              <w:rPr>
                <w:lang w:val="en-US"/>
              </w:rPr>
              <w:t>52</w:t>
            </w:r>
            <w:r w:rsidRPr="00646267">
              <w:t>%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40293E" w:rsidRPr="00646267" w:rsidRDefault="0040293E" w:rsidP="00646267">
            <w:pPr>
              <w:jc w:val="center"/>
            </w:pPr>
            <w:r>
              <w:rPr>
                <w:lang w:val="en-US"/>
              </w:rPr>
              <w:t>23</w:t>
            </w:r>
            <w:r w:rsidRPr="00646267">
              <w:t>%</w:t>
            </w:r>
          </w:p>
        </w:tc>
        <w:tc>
          <w:tcPr>
            <w:tcW w:w="426" w:type="dxa"/>
            <w:textDirection w:val="btLr"/>
          </w:tcPr>
          <w:p w:rsidR="0040293E" w:rsidRPr="00646267" w:rsidRDefault="0040293E" w:rsidP="00646267">
            <w:pPr>
              <w:ind w:left="113" w:right="113"/>
              <w:jc w:val="center"/>
            </w:pPr>
            <w:r w:rsidRPr="00646267">
              <w:t>нет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40293E" w:rsidRPr="00646267" w:rsidRDefault="0040293E" w:rsidP="00646267">
            <w:pPr>
              <w:jc w:val="center"/>
            </w:pPr>
            <w:r>
              <w:rPr>
                <w:lang w:val="en-US"/>
              </w:rPr>
              <w:t>10</w:t>
            </w:r>
            <w:r w:rsidRPr="00646267">
              <w:t>%</w:t>
            </w:r>
          </w:p>
        </w:tc>
        <w:tc>
          <w:tcPr>
            <w:tcW w:w="567" w:type="dxa"/>
          </w:tcPr>
          <w:p w:rsidR="0040293E" w:rsidRPr="00646267" w:rsidRDefault="0040293E" w:rsidP="00646267">
            <w:pPr>
              <w:jc w:val="center"/>
            </w:pPr>
          </w:p>
          <w:p w:rsidR="0040293E" w:rsidRPr="00646267" w:rsidRDefault="0040293E" w:rsidP="00646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40293E" w:rsidRPr="00646267" w:rsidRDefault="0040293E" w:rsidP="00646267">
            <w:pPr>
              <w:jc w:val="center"/>
            </w:pPr>
            <w:r w:rsidRPr="00646267">
              <w:t>15%</w:t>
            </w:r>
          </w:p>
        </w:tc>
      </w:tr>
    </w:tbl>
    <w:p w:rsidR="0040293E" w:rsidRPr="00D379A8" w:rsidRDefault="0040293E" w:rsidP="000B7401">
      <w:pPr>
        <w:ind w:firstLine="539"/>
        <w:jc w:val="both"/>
      </w:pPr>
    </w:p>
    <w:p w:rsidR="0040293E" w:rsidRPr="00D379A8" w:rsidRDefault="0040293E" w:rsidP="00367CB2">
      <w:pPr>
        <w:jc w:val="both"/>
      </w:pPr>
      <w:r w:rsidRPr="00D379A8">
        <w:t xml:space="preserve">Из анализа видно, что воспитанники </w:t>
      </w:r>
      <w:r>
        <w:t>группы</w:t>
      </w:r>
      <w:r w:rsidRPr="00D379A8">
        <w:t xml:space="preserve"> из семей различного социального статуса, имеющие разный уровень образования. Данные сведения использовались при планировании организационно-педагогической работы с родителями для привлечения родителей к оказанию помощи учреждению, для определения перспектив развития детского сада. Поэтому основная задача– создание условий для личностного развития с учетом возможностей, способностей и потребностей воспитанников.</w:t>
      </w:r>
    </w:p>
    <w:p w:rsidR="0040293E" w:rsidRPr="0038456D" w:rsidRDefault="0040293E" w:rsidP="00746DB0">
      <w:pPr>
        <w:tabs>
          <w:tab w:val="left" w:pos="240"/>
        </w:tabs>
        <w:suppressAutoHyphens/>
        <w:jc w:val="both"/>
        <w:rPr>
          <w:kern w:val="1"/>
        </w:rPr>
      </w:pPr>
    </w:p>
    <w:p w:rsidR="0040293E" w:rsidRPr="006277F0" w:rsidRDefault="0040293E" w:rsidP="00440579">
      <w:pPr>
        <w:pStyle w:val="Style77"/>
        <w:widowControl/>
        <w:numPr>
          <w:ilvl w:val="2"/>
          <w:numId w:val="52"/>
        </w:numPr>
        <w:spacing w:line="360" w:lineRule="auto"/>
        <w:jc w:val="center"/>
        <w:rPr>
          <w:rStyle w:val="FontStyle223"/>
          <w:rFonts w:ascii="Times New Roman" w:hAnsi="Times New Roman" w:cs="Times New Roman"/>
          <w:bCs/>
          <w:sz w:val="24"/>
        </w:rPr>
      </w:pPr>
      <w:r w:rsidRPr="006277F0">
        <w:rPr>
          <w:rStyle w:val="FontStyle223"/>
          <w:rFonts w:ascii="Times New Roman" w:hAnsi="Times New Roman" w:cs="Times New Roman"/>
          <w:bCs/>
          <w:sz w:val="24"/>
        </w:rPr>
        <w:t>Возрастные</w:t>
      </w:r>
      <w:r>
        <w:rPr>
          <w:rStyle w:val="FontStyle223"/>
          <w:rFonts w:ascii="Times New Roman" w:hAnsi="Times New Roman" w:cs="Times New Roman"/>
          <w:bCs/>
          <w:sz w:val="24"/>
        </w:rPr>
        <w:t xml:space="preserve"> и индивидуальные </w:t>
      </w:r>
      <w:r w:rsidRPr="006277F0">
        <w:rPr>
          <w:rStyle w:val="FontStyle223"/>
          <w:rFonts w:ascii="Times New Roman" w:hAnsi="Times New Roman" w:cs="Times New Roman"/>
          <w:bCs/>
          <w:sz w:val="24"/>
        </w:rPr>
        <w:t xml:space="preserve"> особенности детей </w:t>
      </w:r>
      <w:r>
        <w:rPr>
          <w:rStyle w:val="FontStyle223"/>
          <w:rFonts w:ascii="Times New Roman" w:hAnsi="Times New Roman" w:cs="Times New Roman"/>
          <w:bCs/>
          <w:sz w:val="24"/>
        </w:rPr>
        <w:t xml:space="preserve">5-6 </w:t>
      </w:r>
      <w:r w:rsidRPr="006277F0">
        <w:rPr>
          <w:rStyle w:val="FontStyle223"/>
          <w:rFonts w:ascii="Times New Roman" w:hAnsi="Times New Roman" w:cs="Times New Roman"/>
          <w:bCs/>
          <w:sz w:val="24"/>
        </w:rPr>
        <w:t>лет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 xml:space="preserve">Дети шестого года жизни уже </w:t>
      </w:r>
      <w:r w:rsidRPr="00666852">
        <w:rPr>
          <w:b/>
          <w:szCs w:val="28"/>
        </w:rPr>
        <w:t>могут распределять роли до начала игры и строить своё поведение, придерживаясь роли.</w:t>
      </w:r>
      <w:r w:rsidRPr="00666852">
        <w:rPr>
          <w:szCs w:val="28"/>
        </w:rPr>
        <w:t xml:space="preserve">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- зал стрижки, а зал ожидания выступает в качестве периферии игрового пространства). Действия детей в играх становятся разнообразными.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изображённого человека.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обобщённым способом обследования образца. Дети способны выделять основные части  предполагаемой постройки. </w:t>
      </w:r>
      <w:r w:rsidRPr="00C13F73">
        <w:rPr>
          <w:szCs w:val="28"/>
        </w:rPr>
        <w:t>Конструктивная деятельность может осуществляться на основе схемы, по замыслу и по условиям.</w:t>
      </w:r>
      <w:r w:rsidRPr="00666852">
        <w:rPr>
          <w:szCs w:val="28"/>
        </w:rPr>
        <w:t>Появляется конструирование в ходе совместной деятельности.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Дети могут конструировать из бумаги, складывая её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ребёнок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ребёнок подбирает необходимый материал, для того чтобы воплотить образ).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 представления о смене времён года, дня и ночи, об увеличении и уменьшении объектов в результате различных воздействий, представления о развитии и т.д.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 xml:space="preserve">Кроме того, </w:t>
      </w:r>
      <w:r w:rsidRPr="008C17F6">
        <w:rPr>
          <w:szCs w:val="28"/>
        </w:rPr>
        <w:t xml:space="preserve">продолжают совершенствоваться обобщения, что является основой словесно логического мышления. </w:t>
      </w:r>
      <w:r w:rsidRPr="00666852">
        <w:rPr>
          <w:szCs w:val="28"/>
        </w:rPr>
        <w:t>В дошкольном возрасте у детей ещё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 старшие дошкольники при группировке объектов могут учитывать два признака: цвет и форму (материал) и т.д.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 xml:space="preserve"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</w:t>
      </w:r>
    </w:p>
    <w:p w:rsidR="0040293E" w:rsidRPr="008C17F6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8C17F6">
        <w:rPr>
          <w:szCs w:val="28"/>
        </w:rPr>
        <w:t>активно развиваться лишь при условии проведения специальной работы по его активизации.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Продолжает совершенствоваться речь, в том числе её звуковая сторона. Дети могут правильно воспроизводить шипящие, свистящие и сонорные звуки. Развивается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40293E" w:rsidRPr="00666852" w:rsidRDefault="0040293E" w:rsidP="00666852">
      <w:pPr>
        <w:ind w:firstLine="540"/>
        <w:jc w:val="both"/>
        <w:rPr>
          <w:szCs w:val="28"/>
        </w:rPr>
      </w:pPr>
      <w:r w:rsidRPr="00666852">
        <w:rPr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40293E" w:rsidRDefault="0040293E" w:rsidP="006277F0">
      <w:pPr>
        <w:jc w:val="both"/>
        <w:rPr>
          <w:sz w:val="20"/>
        </w:rPr>
      </w:pPr>
    </w:p>
    <w:p w:rsidR="0040293E" w:rsidRPr="00D379A8" w:rsidRDefault="0040293E" w:rsidP="00367CB2">
      <w:pPr>
        <w:shd w:val="clear" w:color="auto" w:fill="FFFFFF"/>
        <w:jc w:val="center"/>
        <w:rPr>
          <w:b/>
          <w:color w:val="000000"/>
        </w:rPr>
      </w:pPr>
    </w:p>
    <w:p w:rsidR="0040293E" w:rsidRPr="00746DB0" w:rsidRDefault="0040293E" w:rsidP="00367CB2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1.1.3.  </w:t>
      </w:r>
      <w:r w:rsidRPr="00746DB0">
        <w:rPr>
          <w:b/>
          <w:color w:val="000000"/>
        </w:rPr>
        <w:t xml:space="preserve">Цели и задачи деятельности </w:t>
      </w:r>
      <w:r>
        <w:rPr>
          <w:b/>
          <w:color w:val="000000"/>
        </w:rPr>
        <w:t>педагога</w:t>
      </w:r>
      <w:r w:rsidRPr="00746DB0">
        <w:rPr>
          <w:b/>
          <w:color w:val="000000"/>
        </w:rPr>
        <w:t xml:space="preserve"> по реализации </w:t>
      </w:r>
      <w:r>
        <w:rPr>
          <w:b/>
        </w:rPr>
        <w:t>рабочей программы.</w:t>
      </w:r>
    </w:p>
    <w:p w:rsidR="0040293E" w:rsidRPr="00746DB0" w:rsidRDefault="0040293E" w:rsidP="00367CB2">
      <w:pPr>
        <w:ind w:firstLine="567"/>
        <w:jc w:val="both"/>
        <w:rPr>
          <w:lang w:eastAsia="en-US"/>
        </w:rPr>
      </w:pPr>
    </w:p>
    <w:p w:rsidR="0040293E" w:rsidRPr="00746DB0" w:rsidRDefault="0040293E" w:rsidP="00367CB2">
      <w:pPr>
        <w:ind w:firstLine="567"/>
        <w:jc w:val="both"/>
        <w:rPr>
          <w:lang w:eastAsia="en-US"/>
        </w:rPr>
      </w:pPr>
      <w:r w:rsidRPr="00746DB0">
        <w:rPr>
          <w:lang w:eastAsia="en-US"/>
        </w:rPr>
        <w:t xml:space="preserve">Основной деятельностью </w:t>
      </w:r>
      <w:r>
        <w:rPr>
          <w:lang w:eastAsia="en-US"/>
        </w:rPr>
        <w:t xml:space="preserve">педагога </w:t>
      </w:r>
      <w:r w:rsidRPr="00746DB0">
        <w:rPr>
          <w:lang w:eastAsia="en-US"/>
        </w:rPr>
        <w:t xml:space="preserve">является реализация </w:t>
      </w:r>
      <w:r>
        <w:rPr>
          <w:lang w:eastAsia="en-US"/>
        </w:rPr>
        <w:t>рабочей программы.</w:t>
      </w:r>
    </w:p>
    <w:p w:rsidR="0040293E" w:rsidRDefault="0040293E" w:rsidP="00367CB2"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Рабочая </w:t>
      </w:r>
      <w:r w:rsidRPr="00746DB0">
        <w:rPr>
          <w:lang w:eastAsia="en-US"/>
        </w:rPr>
        <w:t xml:space="preserve">программа </w:t>
      </w:r>
      <w:r>
        <w:rPr>
          <w:lang w:eastAsia="en-US"/>
        </w:rPr>
        <w:t>педагога ДОУ</w:t>
      </w:r>
      <w:r w:rsidRPr="00746DB0">
        <w:rPr>
          <w:lang w:eastAsia="en-US"/>
        </w:rPr>
        <w:t xml:space="preserve"> определяет обязательную часть и часть, формируемую участниками образовательного процесса </w:t>
      </w:r>
      <w:r>
        <w:rPr>
          <w:lang w:eastAsia="en-US"/>
        </w:rPr>
        <w:t>для детей 5-6</w:t>
      </w:r>
      <w:r w:rsidRPr="00746DB0">
        <w:rPr>
          <w:lang w:eastAsia="en-US"/>
        </w:rPr>
        <w:t xml:space="preserve"> лет, обеспечивающих достижение воспитанниками физической и психологической готовности к школе, и является программным документом.</w:t>
      </w:r>
    </w:p>
    <w:p w:rsidR="0040293E" w:rsidRDefault="0040293E" w:rsidP="00367CB2">
      <w:pPr>
        <w:ind w:firstLine="567"/>
        <w:jc w:val="both"/>
        <w:rPr>
          <w:lang w:eastAsia="en-US"/>
        </w:rPr>
      </w:pPr>
    </w:p>
    <w:p w:rsidR="0040293E" w:rsidRPr="00746DB0" w:rsidRDefault="0040293E" w:rsidP="00367CB2">
      <w:pPr>
        <w:ind w:firstLine="567"/>
        <w:jc w:val="both"/>
        <w:rPr>
          <w:lang w:eastAsia="en-US"/>
        </w:rPr>
      </w:pPr>
      <w:r w:rsidRPr="00746DB0">
        <w:rPr>
          <w:b/>
        </w:rPr>
        <w:t>Программное обеспечение  ДОУ</w:t>
      </w:r>
      <w:r w:rsidRPr="00746DB0">
        <w:rPr>
          <w:b/>
          <w:color w:val="000000"/>
        </w:rPr>
        <w:t xml:space="preserve"> по реализации</w:t>
      </w:r>
      <w:r>
        <w:rPr>
          <w:b/>
        </w:rPr>
        <w:t>рабочей программы</w:t>
      </w:r>
    </w:p>
    <w:p w:rsidR="0040293E" w:rsidRPr="00746DB0" w:rsidRDefault="0040293E" w:rsidP="00367CB2">
      <w:pPr>
        <w:spacing w:after="120"/>
        <w:jc w:val="center"/>
        <w:outlineLvl w:val="6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7796"/>
      </w:tblGrid>
      <w:tr w:rsidR="0040293E" w:rsidRPr="00746DB0" w:rsidTr="00E266F0">
        <w:tc>
          <w:tcPr>
            <w:tcW w:w="2127" w:type="dxa"/>
            <w:vAlign w:val="center"/>
          </w:tcPr>
          <w:p w:rsidR="0040293E" w:rsidRPr="00746DB0" w:rsidRDefault="0040293E" w:rsidP="00E266F0">
            <w:pPr>
              <w:jc w:val="center"/>
            </w:pPr>
            <w:r w:rsidRPr="00746DB0">
              <w:t>Образовательные области</w:t>
            </w:r>
          </w:p>
        </w:tc>
        <w:tc>
          <w:tcPr>
            <w:tcW w:w="7796" w:type="dxa"/>
            <w:vAlign w:val="center"/>
          </w:tcPr>
          <w:p w:rsidR="0040293E" w:rsidRPr="00746DB0" w:rsidRDefault="0040293E" w:rsidP="00E266F0">
            <w:pPr>
              <w:jc w:val="center"/>
              <w:rPr>
                <w:bCs/>
                <w:iCs/>
              </w:rPr>
            </w:pPr>
            <w:r w:rsidRPr="00746DB0">
              <w:t>Наименование программ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«Здоровье»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Программа «Из детства – в отрочество». Авторы: Т.Н.Доронова, Л.Н.Голубева, М.А.Гордова, 2005г.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образования, Р.К.Шаехова Казань, 2012г.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«Физическая культура»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  <w:rPr>
                <w:i/>
                <w:lang w:val="tt-RU"/>
              </w:rPr>
            </w:pPr>
            <w:r w:rsidRPr="00746DB0">
              <w:t>Программа «Из детства в отрочество». Авторы: Т.Н.Доронова, Л.Г.Голубева, Н.А.Гордова</w:t>
            </w:r>
            <w:r w:rsidRPr="00746DB0">
              <w:rPr>
                <w:lang w:val="tt-RU"/>
              </w:rPr>
              <w:t>, 2005г.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«Безопасность»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образования, Р.К.Шаехова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«Основы безопасности детей дошкольного возраста». Авторы: Р.Стеркина, Н.Авдеева, О.Князева, 1998г.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«Социализация»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образования, Р.К.Шаехова,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социального развития ребенка «Я – человек». Автор: С.А.Козлова, Москва, 2005г.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«Юный эколог». Автор: С.Н.Николаева, Москва, 2010г.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«Основы безопасности детей дошкольного возраста». Авторы: Р.Стеркина, Н.Авдеева, О.Князева</w:t>
            </w:r>
            <w:r w:rsidRPr="00746DB0">
              <w:rPr>
                <w:lang w:val="tt-RU"/>
              </w:rPr>
              <w:t>, Москва, 1998г.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Учебно-методический комплект: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Тугантелдәсөйләшәбез</w:t>
            </w:r>
            <w:r w:rsidRPr="00746DB0">
              <w:rPr>
                <w:lang w:val="tt-RU"/>
              </w:rPr>
              <w:t>: 5-7</w:t>
            </w:r>
            <w:r w:rsidRPr="00746DB0">
              <w:t>яшьлекбалаларны т</w:t>
            </w:r>
            <w:r w:rsidRPr="00746DB0">
              <w:rPr>
                <w:lang w:val="tt-RU"/>
              </w:rPr>
              <w:t>уган</w:t>
            </w:r>
            <w:r w:rsidRPr="00746DB0">
              <w:t xml:space="preserve"> тел</w:t>
            </w:r>
            <w:r w:rsidRPr="00746DB0">
              <w:rPr>
                <w:lang w:val="tt-RU"/>
              </w:rPr>
              <w:t>д</w:t>
            </w:r>
            <w:r w:rsidRPr="00746DB0">
              <w:t>ә</w:t>
            </w:r>
            <w:r w:rsidRPr="00746DB0">
              <w:rPr>
                <w:lang w:val="tt-RU"/>
              </w:rPr>
              <w:t xml:space="preserve"> сөйләшергә</w:t>
            </w:r>
            <w:r w:rsidRPr="00746DB0">
              <w:t xml:space="preserve">өйрәтүбуенча методик ярдәмлек / </w:t>
            </w:r>
            <w:r w:rsidRPr="00746DB0">
              <w:rPr>
                <w:lang w:val="tt-RU"/>
              </w:rPr>
              <w:t>Төз.:</w:t>
            </w:r>
            <w:r w:rsidRPr="00746DB0">
              <w:t>З.М.Зарипова</w:t>
            </w:r>
            <w:r w:rsidRPr="00746DB0">
              <w:rPr>
                <w:lang w:val="tt-RU"/>
              </w:rPr>
              <w:t xml:space="preserve">, Л.Н.Вәҗиева, Р.СЗөфәрова </w:t>
            </w:r>
            <w:r w:rsidRPr="00746DB0">
              <w:t>һ.б</w:t>
            </w:r>
            <w:r w:rsidRPr="00746DB0">
              <w:rPr>
                <w:lang w:val="tt-RU"/>
              </w:rPr>
              <w:t xml:space="preserve">. </w:t>
            </w:r>
            <w:r w:rsidRPr="00746DB0">
              <w:t>–</w:t>
            </w:r>
            <w:r w:rsidRPr="00746DB0">
              <w:rPr>
                <w:lang w:val="tt-RU"/>
              </w:rPr>
              <w:t xml:space="preserve"> Казан:</w:t>
            </w:r>
            <w:r w:rsidRPr="00746DB0">
              <w:rPr>
                <w:bCs/>
                <w:iCs/>
              </w:rPr>
              <w:t>«Фолиант»</w:t>
            </w:r>
            <w:r w:rsidRPr="00746DB0">
              <w:rPr>
                <w:bCs/>
                <w:iCs/>
                <w:lang w:val="tt-RU"/>
              </w:rPr>
              <w:t>, 2012.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Изучаем русский язык</w:t>
            </w:r>
            <w:r w:rsidRPr="00746DB0">
              <w:rPr>
                <w:lang w:val="tt-RU"/>
              </w:rPr>
              <w:t xml:space="preserve">: методическое пособие по обучению русскому языку </w:t>
            </w:r>
            <w:r w:rsidRPr="00746DB0">
              <w:t xml:space="preserve">детей </w:t>
            </w:r>
            <w:r w:rsidRPr="00746DB0">
              <w:rPr>
                <w:lang w:val="tt-RU"/>
              </w:rPr>
              <w:t xml:space="preserve"> дошкольного возраста </w:t>
            </w:r>
            <w:r w:rsidRPr="00746DB0">
              <w:t>/ С.М.Гаффарова и др. – Казань</w:t>
            </w:r>
            <w:r w:rsidRPr="00746DB0">
              <w:rPr>
                <w:lang w:val="tt-RU"/>
              </w:rPr>
              <w:t>: Татарское республиканское издател</w:t>
            </w:r>
            <w:r w:rsidRPr="00746DB0">
              <w:t>ь</w:t>
            </w:r>
            <w:r w:rsidRPr="00746DB0">
              <w:rPr>
                <w:lang w:val="tt-RU"/>
              </w:rPr>
              <w:t>ство</w:t>
            </w:r>
            <w:r w:rsidRPr="00746DB0">
              <w:t>Хэтер, 2011.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«Труд»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образования, Р.К.Шаехова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«Юный эколог»/ Автор: С.Н.Николаева, Москва, 2010г.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«Основы безопасности детей дошкольного возраста»/ Авторы: Р.Стеркина, Н.Авдеева, О.Князева</w:t>
            </w:r>
            <w:r w:rsidRPr="00746DB0">
              <w:rPr>
                <w:lang w:val="tt-RU"/>
              </w:rPr>
              <w:t>, 1998г.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«Познание»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образования, Р.К.Шаехова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Учебно-методический комплект: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Тугантелдәсөйләшәбез</w:t>
            </w:r>
            <w:r w:rsidRPr="00746DB0">
              <w:rPr>
                <w:lang w:val="tt-RU"/>
              </w:rPr>
              <w:t>: 5-7</w:t>
            </w:r>
            <w:r w:rsidRPr="00746DB0">
              <w:t>яшьлекбалаларны т</w:t>
            </w:r>
            <w:r w:rsidRPr="00746DB0">
              <w:rPr>
                <w:lang w:val="tt-RU"/>
              </w:rPr>
              <w:t>уган</w:t>
            </w:r>
            <w:r w:rsidRPr="00746DB0">
              <w:t xml:space="preserve"> тел</w:t>
            </w:r>
            <w:r w:rsidRPr="00746DB0">
              <w:rPr>
                <w:lang w:val="tt-RU"/>
              </w:rPr>
              <w:t>д</w:t>
            </w:r>
            <w:r w:rsidRPr="00746DB0">
              <w:t>ә</w:t>
            </w:r>
            <w:r w:rsidRPr="00746DB0">
              <w:rPr>
                <w:lang w:val="tt-RU"/>
              </w:rPr>
              <w:t xml:space="preserve"> сөйләшергә</w:t>
            </w:r>
            <w:r w:rsidRPr="00746DB0">
              <w:t xml:space="preserve">өйрәтүбуенча методик ярдәмлек / </w:t>
            </w:r>
            <w:r w:rsidRPr="00746DB0">
              <w:rPr>
                <w:lang w:val="tt-RU"/>
              </w:rPr>
              <w:t>Төз.:</w:t>
            </w:r>
            <w:r w:rsidRPr="00746DB0">
              <w:t>З.М.Зарипова</w:t>
            </w:r>
            <w:r w:rsidRPr="00746DB0">
              <w:rPr>
                <w:lang w:val="tt-RU"/>
              </w:rPr>
              <w:t xml:space="preserve">, Л.Н.Вәҗиева, Р.СЗөфәрова </w:t>
            </w:r>
            <w:r w:rsidRPr="00746DB0">
              <w:t>һ.б</w:t>
            </w:r>
            <w:r w:rsidRPr="00746DB0">
              <w:rPr>
                <w:lang w:val="tt-RU"/>
              </w:rPr>
              <w:t xml:space="preserve">. </w:t>
            </w:r>
            <w:r w:rsidRPr="00746DB0">
              <w:t>–</w:t>
            </w:r>
            <w:r w:rsidRPr="00746DB0">
              <w:rPr>
                <w:lang w:val="tt-RU"/>
              </w:rPr>
              <w:t xml:space="preserve"> Казан:</w:t>
            </w:r>
            <w:r w:rsidRPr="00746DB0">
              <w:rPr>
                <w:bCs/>
                <w:iCs/>
              </w:rPr>
              <w:t>«Фолиант»</w:t>
            </w:r>
            <w:r w:rsidRPr="00746DB0">
              <w:rPr>
                <w:bCs/>
                <w:iCs/>
                <w:lang w:val="tt-RU"/>
              </w:rPr>
              <w:t>, 2012.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Изучаем русский язык</w:t>
            </w:r>
            <w:r w:rsidRPr="00746DB0">
              <w:rPr>
                <w:lang w:val="tt-RU"/>
              </w:rPr>
              <w:t xml:space="preserve">: методическое пособие по обучению русскому языку </w:t>
            </w:r>
            <w:r w:rsidRPr="00746DB0">
              <w:t xml:space="preserve">детей </w:t>
            </w:r>
            <w:r w:rsidRPr="00746DB0">
              <w:rPr>
                <w:lang w:val="tt-RU"/>
              </w:rPr>
              <w:t xml:space="preserve"> дошкольного возраста </w:t>
            </w:r>
            <w:r w:rsidRPr="00746DB0">
              <w:t>/ С.М.Гаффарова и др. – Казань</w:t>
            </w:r>
            <w:r w:rsidRPr="00746DB0">
              <w:rPr>
                <w:lang w:val="tt-RU"/>
              </w:rPr>
              <w:t>: Татарское республиканское издател</w:t>
            </w:r>
            <w:r w:rsidRPr="00746DB0">
              <w:t>ь</w:t>
            </w:r>
            <w:r w:rsidRPr="00746DB0">
              <w:rPr>
                <w:lang w:val="tt-RU"/>
              </w:rPr>
              <w:t>ство</w:t>
            </w:r>
            <w:r w:rsidRPr="00746DB0">
              <w:t>Хэтер, 2011.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«Математические ступеньки». Автор: Е.В.Колесникова, Москва, 2005г.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 xml:space="preserve">Парциальная программа «Юный эколог». Автор: С.Н.Николаева, Москва, 2010г. 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«Основы безопасности детей дошкольного возраста Авторы: Р.Стеркина, Н.Авдеева, О.Князева</w:t>
            </w:r>
            <w:r w:rsidRPr="00746DB0">
              <w:rPr>
                <w:lang w:val="tt-RU"/>
              </w:rPr>
              <w:t>, Москва,1998г</w:t>
            </w:r>
            <w:r w:rsidRPr="00746DB0">
              <w:t>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«Коммуникация»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образования. / Автор Р.К.Шаехова –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Учебно-методический комплект: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Тугантелдәсөйләшәбез</w:t>
            </w:r>
            <w:r w:rsidRPr="00746DB0">
              <w:rPr>
                <w:lang w:val="tt-RU"/>
              </w:rPr>
              <w:t>: 5-7</w:t>
            </w:r>
            <w:r w:rsidRPr="00746DB0">
              <w:t>яшьлекбалаларны т</w:t>
            </w:r>
            <w:r w:rsidRPr="00746DB0">
              <w:rPr>
                <w:lang w:val="tt-RU"/>
              </w:rPr>
              <w:t>уган</w:t>
            </w:r>
            <w:r w:rsidRPr="00746DB0">
              <w:t xml:space="preserve"> тел</w:t>
            </w:r>
            <w:r w:rsidRPr="00746DB0">
              <w:rPr>
                <w:lang w:val="tt-RU"/>
              </w:rPr>
              <w:t>д</w:t>
            </w:r>
            <w:r w:rsidRPr="00746DB0">
              <w:t>ә</w:t>
            </w:r>
            <w:r w:rsidRPr="00746DB0">
              <w:rPr>
                <w:lang w:val="tt-RU"/>
              </w:rPr>
              <w:t xml:space="preserve"> сөйләшергә</w:t>
            </w:r>
            <w:r w:rsidRPr="00746DB0">
              <w:t xml:space="preserve">өйрәтүбуенча методик ярдәмлек / </w:t>
            </w:r>
            <w:r w:rsidRPr="00746DB0">
              <w:rPr>
                <w:lang w:val="tt-RU"/>
              </w:rPr>
              <w:t>Төз.:</w:t>
            </w:r>
            <w:r w:rsidRPr="00746DB0">
              <w:t>З.М.Зарипова</w:t>
            </w:r>
            <w:r w:rsidRPr="00746DB0">
              <w:rPr>
                <w:lang w:val="tt-RU"/>
              </w:rPr>
              <w:t xml:space="preserve">, Л.Н.Вәҗиева, Р.СЗөфәрова </w:t>
            </w:r>
            <w:r w:rsidRPr="00746DB0">
              <w:t>һ.б</w:t>
            </w:r>
            <w:r w:rsidRPr="00746DB0">
              <w:rPr>
                <w:lang w:val="tt-RU"/>
              </w:rPr>
              <w:t xml:space="preserve">. </w:t>
            </w:r>
            <w:r w:rsidRPr="00746DB0">
              <w:t>–</w:t>
            </w:r>
            <w:r w:rsidRPr="00746DB0">
              <w:rPr>
                <w:lang w:val="tt-RU"/>
              </w:rPr>
              <w:t xml:space="preserve"> Казан:</w:t>
            </w:r>
            <w:r w:rsidRPr="00746DB0">
              <w:rPr>
                <w:bCs/>
                <w:iCs/>
              </w:rPr>
              <w:t>«Фолиант»</w:t>
            </w:r>
            <w:r w:rsidRPr="00746DB0">
              <w:rPr>
                <w:bCs/>
                <w:iCs/>
                <w:lang w:val="tt-RU"/>
              </w:rPr>
              <w:t>, 2012.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Изучаем русский язык</w:t>
            </w:r>
            <w:r w:rsidRPr="00746DB0">
              <w:rPr>
                <w:lang w:val="tt-RU"/>
              </w:rPr>
              <w:t xml:space="preserve">: методическое пособие по обучению русскому языку </w:t>
            </w:r>
            <w:r w:rsidRPr="00746DB0">
              <w:t xml:space="preserve">детей </w:t>
            </w:r>
            <w:r w:rsidRPr="00746DB0">
              <w:rPr>
                <w:lang w:val="tt-RU"/>
              </w:rPr>
              <w:t xml:space="preserve"> дошкольного возраста </w:t>
            </w:r>
            <w:r w:rsidRPr="00746DB0">
              <w:t>/ С.М.Гаффарова и др. – Казань</w:t>
            </w:r>
            <w:r w:rsidRPr="00746DB0">
              <w:rPr>
                <w:lang w:val="tt-RU"/>
              </w:rPr>
              <w:t>: Татарское республиканское издател</w:t>
            </w:r>
            <w:r w:rsidRPr="00746DB0">
              <w:t>ь</w:t>
            </w:r>
            <w:r w:rsidRPr="00746DB0">
              <w:rPr>
                <w:lang w:val="tt-RU"/>
              </w:rPr>
              <w:t>ство</w:t>
            </w:r>
            <w:r w:rsidRPr="00746DB0">
              <w:t>Хэтер, 2011.</w:t>
            </w:r>
          </w:p>
        </w:tc>
      </w:tr>
      <w:tr w:rsidR="0040293E" w:rsidRPr="00746DB0" w:rsidTr="00E266F0">
        <w:trPr>
          <w:trHeight w:val="1089"/>
        </w:trPr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«Чтение художественной литературы»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образования, Р.К.Шаехова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Учебно-методический комплект: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Тугантелдәсөйләшәбез</w:t>
            </w:r>
            <w:r w:rsidRPr="00746DB0">
              <w:rPr>
                <w:lang w:val="tt-RU"/>
              </w:rPr>
              <w:t>: 5-7</w:t>
            </w:r>
            <w:r w:rsidRPr="00746DB0">
              <w:t>яшьлекбалаларны т</w:t>
            </w:r>
            <w:r w:rsidRPr="00746DB0">
              <w:rPr>
                <w:lang w:val="tt-RU"/>
              </w:rPr>
              <w:t>уган</w:t>
            </w:r>
            <w:r w:rsidRPr="00746DB0">
              <w:t xml:space="preserve"> тел</w:t>
            </w:r>
            <w:r w:rsidRPr="00746DB0">
              <w:rPr>
                <w:lang w:val="tt-RU"/>
              </w:rPr>
              <w:t>д</w:t>
            </w:r>
            <w:r w:rsidRPr="00746DB0">
              <w:t>ә</w:t>
            </w:r>
            <w:r w:rsidRPr="00746DB0">
              <w:rPr>
                <w:lang w:val="tt-RU"/>
              </w:rPr>
              <w:t xml:space="preserve"> сөйләшергә</w:t>
            </w:r>
            <w:r w:rsidRPr="00746DB0">
              <w:t xml:space="preserve">өйрәтүбуенча методик ярдәмлек / </w:t>
            </w:r>
            <w:r w:rsidRPr="00746DB0">
              <w:rPr>
                <w:lang w:val="tt-RU"/>
              </w:rPr>
              <w:t>Төз.:</w:t>
            </w:r>
            <w:r w:rsidRPr="00746DB0">
              <w:t>З.М.Зарипова</w:t>
            </w:r>
            <w:r w:rsidRPr="00746DB0">
              <w:rPr>
                <w:lang w:val="tt-RU"/>
              </w:rPr>
              <w:t xml:space="preserve">, Л.Н.Вәҗиева, Р.СЗөфәрова </w:t>
            </w:r>
            <w:r w:rsidRPr="00746DB0">
              <w:t>һ.б</w:t>
            </w:r>
            <w:r w:rsidRPr="00746DB0">
              <w:rPr>
                <w:lang w:val="tt-RU"/>
              </w:rPr>
              <w:t xml:space="preserve">. </w:t>
            </w:r>
            <w:r w:rsidRPr="00746DB0">
              <w:t>–</w:t>
            </w:r>
            <w:r w:rsidRPr="00746DB0">
              <w:rPr>
                <w:lang w:val="tt-RU"/>
              </w:rPr>
              <w:t xml:space="preserve"> Казан:</w:t>
            </w:r>
            <w:r w:rsidRPr="00746DB0">
              <w:rPr>
                <w:bCs/>
                <w:iCs/>
              </w:rPr>
              <w:t>«Фолиант»</w:t>
            </w:r>
            <w:r w:rsidRPr="00746DB0">
              <w:rPr>
                <w:bCs/>
                <w:iCs/>
                <w:lang w:val="tt-RU"/>
              </w:rPr>
              <w:t>, 2012.</w:t>
            </w:r>
          </w:p>
          <w:p w:rsidR="0040293E" w:rsidRPr="00746DB0" w:rsidRDefault="0040293E" w:rsidP="00E266F0">
            <w:pPr>
              <w:rPr>
                <w:sz w:val="8"/>
                <w:szCs w:val="8"/>
              </w:rPr>
            </w:pPr>
          </w:p>
          <w:p w:rsidR="0040293E" w:rsidRPr="00746DB0" w:rsidRDefault="0040293E" w:rsidP="00440579">
            <w:pPr>
              <w:numPr>
                <w:ilvl w:val="0"/>
                <w:numId w:val="50"/>
              </w:numPr>
            </w:pPr>
            <w:r w:rsidRPr="00746DB0">
              <w:t>Изучаем русский язык</w:t>
            </w:r>
            <w:r w:rsidRPr="00746DB0">
              <w:rPr>
                <w:lang w:val="tt-RU"/>
              </w:rPr>
              <w:t xml:space="preserve">: методическое пособие по обучению русскому языку </w:t>
            </w:r>
            <w:r w:rsidRPr="00746DB0">
              <w:t xml:space="preserve">детей </w:t>
            </w:r>
            <w:r w:rsidRPr="00746DB0">
              <w:rPr>
                <w:lang w:val="tt-RU"/>
              </w:rPr>
              <w:t xml:space="preserve"> дошкольного возраста </w:t>
            </w:r>
            <w:r w:rsidRPr="00746DB0">
              <w:t>/ С.М.Гаффарова и др. – Казань</w:t>
            </w:r>
            <w:r w:rsidRPr="00746DB0">
              <w:rPr>
                <w:lang w:val="tt-RU"/>
              </w:rPr>
              <w:t>: Татарское республиканское издател</w:t>
            </w:r>
            <w:r w:rsidRPr="00746DB0">
              <w:t>ь</w:t>
            </w:r>
            <w:r w:rsidRPr="00746DB0">
              <w:rPr>
                <w:lang w:val="tt-RU"/>
              </w:rPr>
              <w:t>ство</w:t>
            </w:r>
            <w:r w:rsidRPr="00746DB0">
              <w:t>Хэтер, 2011.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«Художественное творчество»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Региональная программа дошкольного образования, Р.К.Шаехова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2006г.</w:t>
            </w:r>
          </w:p>
        </w:tc>
      </w:tr>
      <w:tr w:rsidR="0040293E" w:rsidRPr="00746DB0" w:rsidTr="00E266F0">
        <w:tc>
          <w:tcPr>
            <w:tcW w:w="2127" w:type="dxa"/>
          </w:tcPr>
          <w:p w:rsidR="0040293E" w:rsidRPr="00746DB0" w:rsidRDefault="0040293E" w:rsidP="00E266F0">
            <w:pPr>
              <w:jc w:val="center"/>
            </w:pPr>
            <w:r w:rsidRPr="00746DB0">
              <w:t>«Музыка»</w:t>
            </w:r>
          </w:p>
        </w:tc>
        <w:tc>
          <w:tcPr>
            <w:tcW w:w="7796" w:type="dxa"/>
          </w:tcPr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rPr>
                <w:bCs/>
                <w:iCs/>
              </w:rPr>
              <w:t xml:space="preserve">От </w:t>
            </w:r>
            <w:r w:rsidRPr="00746DB0">
      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  <w:rPr>
                <w:bCs/>
                <w:iCs/>
              </w:rPr>
            </w:pPr>
            <w:r w:rsidRPr="00746DB0">
              <w:t>Региональная программа дошкольного образования, Р.К.Шаехова Казань, 2012г.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</w:pPr>
            <w:r w:rsidRPr="00746DB0">
              <w:t>Парциальная программа «Музыкальные шедевры». Автор: О.П.Радынова, Москва, «Гуманитарный издательский центр ВЛАДОС», 1997г.</w:t>
            </w:r>
          </w:p>
          <w:p w:rsidR="0040293E" w:rsidRPr="00746DB0" w:rsidRDefault="0040293E" w:rsidP="00440579">
            <w:pPr>
              <w:numPr>
                <w:ilvl w:val="0"/>
                <w:numId w:val="49"/>
              </w:numPr>
              <w:tabs>
                <w:tab w:val="num" w:pos="252"/>
              </w:tabs>
              <w:rPr>
                <w:bCs/>
                <w:iCs/>
              </w:rPr>
            </w:pPr>
            <w:r w:rsidRPr="00746DB0">
              <w:rPr>
                <w:bCs/>
                <w:iCs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746DB0">
              <w:t xml:space="preserve"> / А.И.Буренина</w:t>
            </w:r>
            <w:r w:rsidRPr="00746DB0">
              <w:rPr>
                <w:bCs/>
                <w:iCs/>
              </w:rPr>
              <w:t xml:space="preserve"> – СПб.: ЛОИРО, 2000г.</w:t>
            </w:r>
          </w:p>
          <w:p w:rsidR="0040293E" w:rsidRPr="00746DB0" w:rsidRDefault="0040293E" w:rsidP="00E266F0">
            <w:pPr>
              <w:ind w:left="720"/>
              <w:rPr>
                <w:bCs/>
                <w:iCs/>
              </w:rPr>
            </w:pPr>
          </w:p>
        </w:tc>
      </w:tr>
    </w:tbl>
    <w:p w:rsidR="0040293E" w:rsidRPr="00746DB0" w:rsidRDefault="0040293E" w:rsidP="00367CB2">
      <w:pPr>
        <w:ind w:firstLine="567"/>
        <w:jc w:val="both"/>
        <w:rPr>
          <w:lang w:eastAsia="en-US"/>
        </w:rPr>
      </w:pPr>
    </w:p>
    <w:p w:rsidR="0040293E" w:rsidRPr="00746DB0" w:rsidRDefault="0040293E" w:rsidP="00367CB2">
      <w:pPr>
        <w:ind w:firstLine="709"/>
        <w:jc w:val="both"/>
        <w:rPr>
          <w:b/>
          <w:lang w:eastAsia="en-US"/>
        </w:rPr>
      </w:pPr>
      <w:r>
        <w:rPr>
          <w:b/>
          <w:lang w:eastAsia="en-US"/>
        </w:rPr>
        <w:t>Рабочая п</w:t>
      </w:r>
      <w:r w:rsidRPr="00746DB0">
        <w:rPr>
          <w:b/>
          <w:lang w:eastAsia="en-US"/>
        </w:rPr>
        <w:t>рограмма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>направлена на охрану и укрепление здоровья воспитанников, их всестороннее (физическое, социально-личностное, познавательно-речевое, художественно-эстетическое) развитие;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 xml:space="preserve"> обеспечивает единство воспитательных, обучающих и развивающих целей и задач процесса образования детей дошкольного возраста;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>соответствует критериям полноты, необходимости и достаточности;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>строится на адекватных возрасту видах деятельности и  формах работы с детьми;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 xml:space="preserve">обеспечивает осуществление образовательного процесса в двух основных организационных моделях, включающих: 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 xml:space="preserve">совместную деятельность взрослого и детей, 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>самостоятельную деятельность детей;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>учитывает гендерную специфику  развития детей дошкольного возраста;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>обеспечивает преемственность с примерными основными общеобразовательными программами начального общего образования;</w:t>
      </w:r>
    </w:p>
    <w:p w:rsidR="0040293E" w:rsidRPr="00746DB0" w:rsidRDefault="0040293E" w:rsidP="00440579">
      <w:pPr>
        <w:numPr>
          <w:ilvl w:val="0"/>
          <w:numId w:val="76"/>
        </w:numPr>
        <w:jc w:val="both"/>
        <w:rPr>
          <w:lang w:eastAsia="en-US"/>
        </w:rPr>
      </w:pPr>
      <w:r w:rsidRPr="00746DB0">
        <w:rPr>
          <w:lang w:eastAsia="en-US"/>
        </w:rPr>
        <w:t>направлена на взаимодействие с семьей.</w:t>
      </w:r>
    </w:p>
    <w:p w:rsidR="0040293E" w:rsidRPr="00746DB0" w:rsidRDefault="0040293E" w:rsidP="00367CB2">
      <w:pPr>
        <w:autoSpaceDE w:val="0"/>
        <w:autoSpaceDN w:val="0"/>
        <w:adjustRightInd w:val="0"/>
        <w:ind w:firstLine="600"/>
        <w:jc w:val="both"/>
      </w:pPr>
      <w:r w:rsidRPr="00746DB0">
        <w:t xml:space="preserve">Цель </w:t>
      </w:r>
      <w:r>
        <w:t>рабочей п</w:t>
      </w:r>
      <w:r w:rsidRPr="00746DB0">
        <w:t xml:space="preserve">рограммы – образование и </w:t>
      </w:r>
      <w:r>
        <w:t xml:space="preserve">развитие, а также присмотр, </w:t>
      </w:r>
      <w:r w:rsidRPr="00746DB0"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0293E" w:rsidRPr="00746DB0" w:rsidRDefault="0040293E" w:rsidP="00367CB2">
      <w:pPr>
        <w:ind w:firstLine="709"/>
        <w:jc w:val="both"/>
        <w:rPr>
          <w:lang w:eastAsia="en-US"/>
        </w:rPr>
      </w:pPr>
      <w:r w:rsidRPr="00746DB0">
        <w:rPr>
          <w:lang w:eastAsia="en-US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0293E" w:rsidRPr="00746DB0" w:rsidRDefault="0040293E" w:rsidP="00367CB2">
      <w:pPr>
        <w:ind w:firstLine="480"/>
        <w:jc w:val="both"/>
        <w:rPr>
          <w:lang w:eastAsia="en-US"/>
        </w:rPr>
      </w:pPr>
      <w:r>
        <w:rPr>
          <w:lang w:eastAsia="en-US"/>
        </w:rPr>
        <w:t>Для достижения целей рабочей п</w:t>
      </w:r>
      <w:r w:rsidRPr="00746DB0">
        <w:rPr>
          <w:lang w:eastAsia="en-US"/>
        </w:rPr>
        <w:t>рограммы первостепенное значение имеют: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забота о здоровье, эмоциональном благополучии и своевременном всестороннем развитии каждого ребенка;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творческая организация (креативность) воспитательно-образовательного процесса;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уважительное отношение к результатам детского творчества;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единство подходов к воспитанию детей в условиях дошкольного образовательного учреждения и семьи;</w:t>
      </w:r>
    </w:p>
    <w:p w:rsidR="0040293E" w:rsidRPr="00746DB0" w:rsidRDefault="0040293E" w:rsidP="00440579">
      <w:pPr>
        <w:numPr>
          <w:ilvl w:val="0"/>
          <w:numId w:val="48"/>
        </w:numPr>
        <w:jc w:val="both"/>
        <w:rPr>
          <w:lang w:eastAsia="en-US"/>
        </w:rPr>
      </w:pPr>
      <w:r w:rsidRPr="00746DB0">
        <w:rPr>
          <w:lang w:eastAsia="en-US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40293E" w:rsidRPr="00746DB0" w:rsidRDefault="0040293E" w:rsidP="00367CB2">
      <w:pPr>
        <w:ind w:firstLine="709"/>
        <w:jc w:val="both"/>
        <w:rPr>
          <w:lang w:eastAsia="en-US"/>
        </w:rPr>
      </w:pPr>
      <w:r>
        <w:rPr>
          <w:color w:val="000000"/>
          <w:lang w:eastAsia="en-US"/>
        </w:rPr>
        <w:t>Решение обозначенных в рабочей  п</w:t>
      </w:r>
      <w:r w:rsidRPr="00746DB0">
        <w:rPr>
          <w:color w:val="000000"/>
          <w:lang w:eastAsia="en-US"/>
        </w:rPr>
        <w:t xml:space="preserve">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учреждении. </w:t>
      </w:r>
    </w:p>
    <w:p w:rsidR="0040293E" w:rsidRPr="00746DB0" w:rsidRDefault="0040293E" w:rsidP="00367CB2"/>
    <w:p w:rsidR="0040293E" w:rsidRPr="00746DB0" w:rsidRDefault="0040293E" w:rsidP="00367CB2">
      <w:r w:rsidRPr="00746DB0">
        <w:t>Основные задачи: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Обеспечение познавательно-речевого, социально-личностного, художественно-эстетического и физического развития детей.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Развитие гуманных чувств, формирование этических представлений к навыкам культурного поведения через народные традиции.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Воспитание гуманного отношения к окружающему миру, любви к родной семье, родному дому, краю, Родине, уважение к людям разных национальностей.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Формирование у детей потребности в  здоровом образе жизни, ответственности за свое здоровье.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Осуществление тесного взаимодействия с семьей в целях комплексного решения задач формирования и развития личности ребенка.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 xml:space="preserve"> Обеспечение преемственности  дошкольного и начального общего образования.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Охрана и укрепление физическогои психического здоровья детей.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Осуществление необходимой коррекции личностного развитии детей через развивающие занятия учителя-логопеда и педагога-психолога.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Взаимодействие с семьями детей для обеспечения полноценного развития детей.</w:t>
      </w:r>
    </w:p>
    <w:p w:rsidR="0040293E" w:rsidRPr="00746DB0" w:rsidRDefault="0040293E" w:rsidP="00440579">
      <w:pPr>
        <w:numPr>
          <w:ilvl w:val="0"/>
          <w:numId w:val="47"/>
        </w:numPr>
        <w:jc w:val="both"/>
      </w:pPr>
      <w:r w:rsidRPr="00746DB0">
        <w:t>Оказание консультативной и методической помощи родителям (законным представителям) по вопросам воспитания и обучения развития.</w:t>
      </w:r>
    </w:p>
    <w:p w:rsidR="0040293E" w:rsidRPr="00746DB0" w:rsidRDefault="0040293E" w:rsidP="00367CB2">
      <w:pPr>
        <w:jc w:val="both"/>
        <w:rPr>
          <w:b/>
        </w:rPr>
      </w:pPr>
    </w:p>
    <w:p w:rsidR="0040293E" w:rsidRPr="00746DB0" w:rsidRDefault="0040293E" w:rsidP="00367CB2">
      <w:pPr>
        <w:jc w:val="both"/>
      </w:pPr>
      <w:r>
        <w:t>При реализации рабочей п</w:t>
      </w:r>
      <w:r w:rsidRPr="00746DB0">
        <w:t>рограммы учитываются р</w:t>
      </w:r>
      <w:r>
        <w:t>егиональные особенности климата</w:t>
      </w:r>
      <w:r w:rsidRPr="00746DB0">
        <w:t>.</w:t>
      </w:r>
    </w:p>
    <w:p w:rsidR="0040293E" w:rsidRDefault="0040293E" w:rsidP="00367CB2">
      <w:pPr>
        <w:shd w:val="clear" w:color="auto" w:fill="FFFFFF"/>
        <w:jc w:val="both"/>
        <w:rPr>
          <w:b/>
          <w:color w:val="000000"/>
        </w:rPr>
      </w:pPr>
    </w:p>
    <w:p w:rsidR="0040293E" w:rsidRPr="00CF55A2" w:rsidRDefault="0040293E" w:rsidP="00CF55A2">
      <w:pPr>
        <w:jc w:val="center"/>
        <w:rPr>
          <w:b/>
        </w:rPr>
      </w:pPr>
      <w:r>
        <w:rPr>
          <w:b/>
        </w:rPr>
        <w:t>1.1.4</w:t>
      </w:r>
      <w:r w:rsidRPr="00CF55A2">
        <w:rPr>
          <w:b/>
        </w:rPr>
        <w:t xml:space="preserve">. Приоритетное направление деятельности образовательного учреждения по реализации </w:t>
      </w:r>
      <w:r>
        <w:rPr>
          <w:b/>
        </w:rPr>
        <w:t>р</w:t>
      </w:r>
      <w:r w:rsidRPr="00CF55A2">
        <w:rPr>
          <w:b/>
        </w:rPr>
        <w:t xml:space="preserve">абочей программы </w:t>
      </w:r>
      <w:r>
        <w:rPr>
          <w:b/>
        </w:rPr>
        <w:t>старшей</w:t>
      </w:r>
      <w:r w:rsidRPr="00CF55A2">
        <w:rPr>
          <w:b/>
        </w:rPr>
        <w:t xml:space="preserve"> группы</w:t>
      </w:r>
    </w:p>
    <w:p w:rsidR="0040293E" w:rsidRPr="00CF55A2" w:rsidRDefault="0040293E" w:rsidP="00CF55A2">
      <w:pPr>
        <w:rPr>
          <w:b/>
          <w:lang w:eastAsia="en-US"/>
        </w:rPr>
      </w:pPr>
    </w:p>
    <w:p w:rsidR="0040293E" w:rsidRPr="00CF55A2" w:rsidRDefault="0040293E" w:rsidP="00CF55A2">
      <w:pPr>
        <w:ind w:firstLine="567"/>
        <w:jc w:val="both"/>
      </w:pPr>
      <w:r w:rsidRPr="00CF55A2">
        <w:t xml:space="preserve">Приоритетным направлением деятельности образовательного учреждения по реализации </w:t>
      </w:r>
      <w:r>
        <w:t>р</w:t>
      </w:r>
      <w:r w:rsidRPr="00CF55A2">
        <w:t xml:space="preserve">абочей программы </w:t>
      </w:r>
      <w:r>
        <w:t xml:space="preserve">старшей </w:t>
      </w:r>
      <w:r w:rsidRPr="00CF55A2">
        <w:t xml:space="preserve">группыявляется познавательно–речевое развитие детей. Для реализации приоритетного направления имеются необходимые условия: кабинет татарского языка, краеведческий мини–музей культуры и быта татарского народа, автокласс по изучению ПДД, «Зимний сад». Для самостоятельной детской деятельности в группе создана развивающая среда, отвечающая современным требованиям; имеется яркое, красочное игровое оборудование для сюжетно-ролевых игр и сенсорного развития. </w:t>
      </w:r>
    </w:p>
    <w:p w:rsidR="0040293E" w:rsidRPr="00CF55A2" w:rsidRDefault="0040293E" w:rsidP="00CF55A2">
      <w:pPr>
        <w:ind w:firstLine="567"/>
        <w:jc w:val="both"/>
        <w:rPr>
          <w:b/>
        </w:rPr>
      </w:pPr>
      <w:r w:rsidRPr="00CF55A2">
        <w:rPr>
          <w:b/>
          <w:bCs/>
        </w:rPr>
        <w:t>Цель</w:t>
      </w:r>
      <w:r w:rsidRPr="00CF55A2">
        <w:t>: Способствовать развитию ребенка, как субъекта познания, его любознательности, инициативности, самостоятельности в поиске новых впечатлений, решению проблемных ситуаций. Развивать общие представления ребенка обокружающим мире, о себе, о других людях. Совершенствовать и обогащать речь ребенка, как одного из необходимых условий познания.</w:t>
      </w:r>
    </w:p>
    <w:p w:rsidR="0040293E" w:rsidRPr="00CF55A2" w:rsidRDefault="0040293E" w:rsidP="00CF55A2">
      <w:pPr>
        <w:ind w:left="567"/>
        <w:contextualSpacing/>
        <w:jc w:val="both"/>
      </w:pPr>
      <w:r w:rsidRPr="00CF55A2">
        <w:t xml:space="preserve">Задачи: </w:t>
      </w:r>
    </w:p>
    <w:p w:rsidR="0040293E" w:rsidRPr="00CF55A2" w:rsidRDefault="0040293E" w:rsidP="00440579">
      <w:pPr>
        <w:numPr>
          <w:ilvl w:val="0"/>
          <w:numId w:val="77"/>
        </w:numPr>
        <w:contextualSpacing/>
        <w:jc w:val="both"/>
      </w:pPr>
      <w:r w:rsidRPr="00CF55A2">
        <w:t>оздоровительные задачи: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 xml:space="preserve">охрана и укрепление физического и психического здоровья детей; 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>совершенствование функций организма, повышение его защитных свойств и устойчивости к заболеваниям средствами движения, дыхательной гимнастики,  закаливания;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>формирование правильной осанки, гигиенических навыков.</w:t>
      </w:r>
    </w:p>
    <w:p w:rsidR="0040293E" w:rsidRPr="00CF55A2" w:rsidRDefault="0040293E" w:rsidP="00440579">
      <w:pPr>
        <w:numPr>
          <w:ilvl w:val="0"/>
          <w:numId w:val="77"/>
        </w:numPr>
        <w:contextualSpacing/>
        <w:jc w:val="both"/>
      </w:pPr>
      <w:r w:rsidRPr="00CF55A2">
        <w:t>образовательные задачи: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 xml:space="preserve">формирование жизненно необходимых двигательных умений и навыков ребенка в соответствии с его индивидуальными особенностями; 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>создание возможности для ознакомления детей с физическими свойствами предметов и явлений, многообразие растительного и животного мира, разнообразными условиями жизни на Земле;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>обеспечение детей возможностью для обогащения словарного запаса, совершенствования звуковой культуры, образной и грамматической сторон речи;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>ознакомление с прошлым и настоящим нашей страны, республики, с достопримечательностями родного края;</w:t>
      </w:r>
    </w:p>
    <w:p w:rsidR="0040293E" w:rsidRPr="00CF55A2" w:rsidRDefault="0040293E" w:rsidP="00440579">
      <w:pPr>
        <w:numPr>
          <w:ilvl w:val="0"/>
          <w:numId w:val="77"/>
        </w:numPr>
        <w:contextualSpacing/>
        <w:jc w:val="both"/>
      </w:pPr>
      <w:r w:rsidRPr="00CF55A2">
        <w:t>воспитательные задачи: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>расширение кругозора, уточнение представлений об окружающем мире, уважительное отношение к родной природе, создание положительной основы для воспитания экологических чувств;</w:t>
      </w:r>
    </w:p>
    <w:p w:rsidR="0040293E" w:rsidRPr="00CF55A2" w:rsidRDefault="0040293E" w:rsidP="00440579">
      <w:pPr>
        <w:numPr>
          <w:ilvl w:val="0"/>
          <w:numId w:val="78"/>
        </w:numPr>
        <w:contextualSpacing/>
        <w:jc w:val="both"/>
      </w:pPr>
      <w:r w:rsidRPr="00CF55A2">
        <w:t>воспитание физических качеств, необходимых для полноценного развития личности.</w:t>
      </w:r>
    </w:p>
    <w:p w:rsidR="0040293E" w:rsidRPr="00CF55A2" w:rsidRDefault="0040293E" w:rsidP="00CF55A2">
      <w:pPr>
        <w:ind w:left="567"/>
        <w:contextualSpacing/>
        <w:jc w:val="both"/>
      </w:pPr>
      <w:r w:rsidRPr="00CF55A2">
        <w:t>Ожидаемый результат:</w:t>
      </w:r>
    </w:p>
    <w:p w:rsidR="0040293E" w:rsidRPr="00CF55A2" w:rsidRDefault="0040293E" w:rsidP="00440579">
      <w:pPr>
        <w:numPr>
          <w:ilvl w:val="0"/>
          <w:numId w:val="79"/>
        </w:numPr>
        <w:contextualSpacing/>
        <w:jc w:val="both"/>
      </w:pPr>
      <w:r w:rsidRPr="00CF55A2">
        <w:t xml:space="preserve">снижение уровня заболеваемости. </w:t>
      </w:r>
    </w:p>
    <w:p w:rsidR="0040293E" w:rsidRPr="00CF55A2" w:rsidRDefault="0040293E" w:rsidP="00440579">
      <w:pPr>
        <w:numPr>
          <w:ilvl w:val="0"/>
          <w:numId w:val="79"/>
        </w:numPr>
        <w:contextualSpacing/>
        <w:jc w:val="both"/>
      </w:pPr>
      <w:r w:rsidRPr="00CF55A2">
        <w:t xml:space="preserve">повышение уровня физической подготовленности. </w:t>
      </w:r>
    </w:p>
    <w:p w:rsidR="0040293E" w:rsidRPr="00CF55A2" w:rsidRDefault="0040293E" w:rsidP="00440579">
      <w:pPr>
        <w:numPr>
          <w:ilvl w:val="0"/>
          <w:numId w:val="79"/>
        </w:numPr>
        <w:contextualSpacing/>
        <w:jc w:val="both"/>
      </w:pPr>
      <w:r w:rsidRPr="00CF55A2">
        <w:t xml:space="preserve">формирование творческой личности ребенка через различные виды деятельности в зависимости от творческого потенциала педагога, здоровья и способностей ребенка и запросов родителей. </w:t>
      </w:r>
    </w:p>
    <w:p w:rsidR="0040293E" w:rsidRPr="00CF55A2" w:rsidRDefault="0040293E" w:rsidP="00440579">
      <w:pPr>
        <w:numPr>
          <w:ilvl w:val="0"/>
          <w:numId w:val="79"/>
        </w:numPr>
        <w:contextualSpacing/>
        <w:jc w:val="both"/>
      </w:pPr>
      <w:r w:rsidRPr="00CF55A2">
        <w:t>благотворное влияние на речевое  развитие, расширение кругозора, физических и нравственных качеств, сохранение и укрепление здоровья.</w:t>
      </w:r>
    </w:p>
    <w:p w:rsidR="0040293E" w:rsidRPr="00CF55A2" w:rsidRDefault="0040293E" w:rsidP="00CF55A2">
      <w:pPr>
        <w:jc w:val="both"/>
        <w:rPr>
          <w:lang w:val="tt-RU"/>
        </w:rPr>
      </w:pPr>
    </w:p>
    <w:p w:rsidR="0040293E" w:rsidRPr="00CF55A2" w:rsidRDefault="0040293E" w:rsidP="00CF55A2">
      <w:pPr>
        <w:ind w:firstLine="567"/>
        <w:jc w:val="both"/>
      </w:pPr>
      <w:r w:rsidRPr="00CF55A2">
        <w:t xml:space="preserve">Приоритетное направление деятельности ДОУ по реализации Рабочей программы </w:t>
      </w:r>
      <w:r>
        <w:t>старшей</w:t>
      </w:r>
      <w:r w:rsidRPr="00CF55A2">
        <w:t xml:space="preserve"> группыосуществляется через ряд Программ:</w:t>
      </w:r>
    </w:p>
    <w:p w:rsidR="0040293E" w:rsidRPr="00CF55A2" w:rsidRDefault="0040293E" w:rsidP="00440579">
      <w:pPr>
        <w:numPr>
          <w:ilvl w:val="0"/>
          <w:numId w:val="49"/>
        </w:numPr>
        <w:tabs>
          <w:tab w:val="num" w:pos="252"/>
        </w:tabs>
        <w:ind w:left="0" w:firstLine="0"/>
      </w:pPr>
      <w:r w:rsidRPr="00CF55A2">
        <w:rPr>
          <w:bCs/>
          <w:iCs/>
        </w:rPr>
        <w:t xml:space="preserve">От </w:t>
      </w:r>
      <w:r w:rsidRPr="00CF55A2">
        <w:t>рождения до школы. Примерная основная общеобразовательная программа дошкольного образования / Под ред. Н.Е.Вераксы, Т.С.Комаровой, М.А.Васильевой, Москва Мозаика-Синтез, 2011г.</w:t>
      </w:r>
    </w:p>
    <w:p w:rsidR="0040293E" w:rsidRPr="00CF55A2" w:rsidRDefault="0040293E" w:rsidP="00440579">
      <w:pPr>
        <w:numPr>
          <w:ilvl w:val="0"/>
          <w:numId w:val="49"/>
        </w:numPr>
        <w:tabs>
          <w:tab w:val="num" w:pos="252"/>
        </w:tabs>
        <w:ind w:left="0" w:firstLine="0"/>
      </w:pPr>
      <w:r w:rsidRPr="00CF55A2">
        <w:t>Региональная программа дошкольного образования, Р.К.Шаехова</w:t>
      </w:r>
      <w:r>
        <w:t xml:space="preserve"> Казань, 2012г.</w:t>
      </w:r>
    </w:p>
    <w:p w:rsidR="0040293E" w:rsidRPr="00CF55A2" w:rsidRDefault="0040293E" w:rsidP="00440579">
      <w:pPr>
        <w:numPr>
          <w:ilvl w:val="0"/>
          <w:numId w:val="49"/>
        </w:numPr>
        <w:tabs>
          <w:tab w:val="num" w:pos="252"/>
        </w:tabs>
      </w:pPr>
      <w:r w:rsidRPr="00CF55A2">
        <w:t>Учебно-методический комплект:</w:t>
      </w:r>
    </w:p>
    <w:p w:rsidR="0040293E" w:rsidRPr="00CF55A2" w:rsidRDefault="0040293E" w:rsidP="00CF55A2">
      <w:pPr>
        <w:rPr>
          <w:sz w:val="8"/>
          <w:szCs w:val="8"/>
        </w:rPr>
      </w:pPr>
    </w:p>
    <w:p w:rsidR="0040293E" w:rsidRPr="00CF55A2" w:rsidRDefault="0040293E" w:rsidP="00440579">
      <w:pPr>
        <w:numPr>
          <w:ilvl w:val="0"/>
          <w:numId w:val="50"/>
        </w:numPr>
      </w:pPr>
      <w:r w:rsidRPr="00CF55A2">
        <w:t>Татарча сөйләшәбез</w:t>
      </w:r>
      <w:r w:rsidRPr="00CF55A2">
        <w:rPr>
          <w:lang w:val="tt-RU"/>
        </w:rPr>
        <w:t>.</w:t>
      </w:r>
      <w:r w:rsidRPr="00CF55A2">
        <w:t xml:space="preserve"> 5-6 яшьлек балаларны татар теленә өйрәтү буенча методик ярдәмлек / З.М.Зарипова һ.б. – Татарстан Республикасы, «Хәтер» нәшрияты, 2012.</w:t>
      </w:r>
    </w:p>
    <w:p w:rsidR="0040293E" w:rsidRPr="00CF55A2" w:rsidRDefault="0040293E" w:rsidP="00CF55A2">
      <w:pPr>
        <w:rPr>
          <w:sz w:val="8"/>
          <w:szCs w:val="8"/>
        </w:rPr>
      </w:pPr>
    </w:p>
    <w:p w:rsidR="0040293E" w:rsidRPr="00CF55A2" w:rsidRDefault="0040293E" w:rsidP="00440579">
      <w:pPr>
        <w:numPr>
          <w:ilvl w:val="0"/>
          <w:numId w:val="50"/>
        </w:numPr>
      </w:pPr>
      <w:r w:rsidRPr="00CF55A2">
        <w:t>Туган телдә сөйләшәбез</w:t>
      </w:r>
      <w:r w:rsidRPr="00CF55A2">
        <w:rPr>
          <w:lang w:val="tt-RU"/>
        </w:rPr>
        <w:t>: 5-7</w:t>
      </w:r>
      <w:r w:rsidRPr="00CF55A2">
        <w:t xml:space="preserve"> яшьлек балаларны т</w:t>
      </w:r>
      <w:r w:rsidRPr="00CF55A2">
        <w:rPr>
          <w:lang w:val="tt-RU"/>
        </w:rPr>
        <w:t>уган</w:t>
      </w:r>
      <w:r w:rsidRPr="00CF55A2">
        <w:t xml:space="preserve"> тел</w:t>
      </w:r>
      <w:r w:rsidRPr="00CF55A2">
        <w:rPr>
          <w:lang w:val="tt-RU"/>
        </w:rPr>
        <w:t>д</w:t>
      </w:r>
      <w:r w:rsidRPr="00CF55A2">
        <w:t>ә</w:t>
      </w:r>
      <w:r w:rsidRPr="00CF55A2">
        <w:rPr>
          <w:lang w:val="tt-RU"/>
        </w:rPr>
        <w:t xml:space="preserve"> сөйләшергә</w:t>
      </w:r>
      <w:r w:rsidRPr="00CF55A2">
        <w:t xml:space="preserve"> өйрәтү буенча методик ярдәмлек / </w:t>
      </w:r>
      <w:r w:rsidRPr="00CF55A2">
        <w:rPr>
          <w:lang w:val="tt-RU"/>
        </w:rPr>
        <w:t>Төз.:</w:t>
      </w:r>
      <w:r w:rsidRPr="00CF55A2">
        <w:t>З.М.Зарипова</w:t>
      </w:r>
      <w:r w:rsidRPr="00CF55A2">
        <w:rPr>
          <w:lang w:val="tt-RU"/>
        </w:rPr>
        <w:t xml:space="preserve">, Л.Н.Вәҗиева, Р.СЗөфәрова </w:t>
      </w:r>
      <w:r w:rsidRPr="00CF55A2">
        <w:t>һ.б</w:t>
      </w:r>
      <w:r w:rsidRPr="00CF55A2">
        <w:rPr>
          <w:lang w:val="tt-RU"/>
        </w:rPr>
        <w:t xml:space="preserve">. </w:t>
      </w:r>
      <w:r w:rsidRPr="00CF55A2">
        <w:t>–</w:t>
      </w:r>
      <w:r w:rsidRPr="00CF55A2">
        <w:rPr>
          <w:lang w:val="tt-RU"/>
        </w:rPr>
        <w:t xml:space="preserve"> Казан:</w:t>
      </w:r>
      <w:r w:rsidRPr="00CF55A2">
        <w:rPr>
          <w:bCs/>
          <w:iCs/>
        </w:rPr>
        <w:t>«Фолиант»</w:t>
      </w:r>
      <w:r w:rsidRPr="00CF55A2">
        <w:rPr>
          <w:bCs/>
          <w:iCs/>
          <w:lang w:val="tt-RU"/>
        </w:rPr>
        <w:t>, 2012.</w:t>
      </w:r>
    </w:p>
    <w:p w:rsidR="0040293E" w:rsidRPr="00CF55A2" w:rsidRDefault="0040293E" w:rsidP="00440579">
      <w:pPr>
        <w:numPr>
          <w:ilvl w:val="0"/>
          <w:numId w:val="50"/>
        </w:numPr>
      </w:pPr>
      <w:r w:rsidRPr="00CF55A2">
        <w:t>Изучаем русский язык</w:t>
      </w:r>
      <w:r w:rsidRPr="00CF55A2">
        <w:rPr>
          <w:lang w:val="tt-RU"/>
        </w:rPr>
        <w:t xml:space="preserve">: методическое пособие по обучению русскому языку </w:t>
      </w:r>
      <w:r w:rsidRPr="00CF55A2">
        <w:t xml:space="preserve">детей </w:t>
      </w:r>
      <w:r w:rsidRPr="00CF55A2">
        <w:rPr>
          <w:lang w:val="tt-RU"/>
        </w:rPr>
        <w:t xml:space="preserve"> дошкольного возраста </w:t>
      </w:r>
      <w:r w:rsidRPr="00CF55A2">
        <w:t>/ С.М.Гаффарова и др. – Казань</w:t>
      </w:r>
      <w:r w:rsidRPr="00CF55A2">
        <w:rPr>
          <w:lang w:val="tt-RU"/>
        </w:rPr>
        <w:t>: Татарское республиканское издател</w:t>
      </w:r>
      <w:r w:rsidRPr="00CF55A2">
        <w:t>ь</w:t>
      </w:r>
      <w:r w:rsidRPr="00CF55A2">
        <w:rPr>
          <w:lang w:val="tt-RU"/>
        </w:rPr>
        <w:t>ство</w:t>
      </w:r>
      <w:r w:rsidRPr="00CF55A2">
        <w:t xml:space="preserve"> Хэтер, 2011.</w:t>
      </w:r>
    </w:p>
    <w:p w:rsidR="0040293E" w:rsidRPr="00CF55A2" w:rsidRDefault="0040293E" w:rsidP="00440579">
      <w:pPr>
        <w:numPr>
          <w:ilvl w:val="0"/>
          <w:numId w:val="49"/>
        </w:numPr>
        <w:tabs>
          <w:tab w:val="num" w:pos="252"/>
        </w:tabs>
      </w:pPr>
      <w:r w:rsidRPr="00CF55A2">
        <w:t>Парциальная программа «Математические ступеньки». Автор: Е.В.Колесникова, Москва, 2005г.</w:t>
      </w:r>
    </w:p>
    <w:p w:rsidR="0040293E" w:rsidRPr="00CF55A2" w:rsidRDefault="0040293E" w:rsidP="00440579">
      <w:pPr>
        <w:numPr>
          <w:ilvl w:val="0"/>
          <w:numId w:val="49"/>
        </w:numPr>
        <w:tabs>
          <w:tab w:val="num" w:pos="252"/>
        </w:tabs>
      </w:pPr>
      <w:r w:rsidRPr="00CF55A2">
        <w:t xml:space="preserve">Парциальная программа «Юный эколог». Автор: С.Н.Николаева, Москва, 2010г. </w:t>
      </w:r>
    </w:p>
    <w:p w:rsidR="0040293E" w:rsidRPr="00D673C8" w:rsidRDefault="0040293E" w:rsidP="00440579">
      <w:pPr>
        <w:numPr>
          <w:ilvl w:val="0"/>
          <w:numId w:val="49"/>
        </w:numPr>
        <w:jc w:val="both"/>
        <w:rPr>
          <w:lang w:val="tt-RU"/>
        </w:rPr>
      </w:pPr>
      <w:r w:rsidRPr="00CF55A2">
        <w:t>Парциальная программа «Основы безопасности детей дошкольного возраста Авторы: Р.Стеркина, Н.Авдеева, О.Князева</w:t>
      </w:r>
      <w:r w:rsidRPr="00CF55A2">
        <w:rPr>
          <w:lang w:val="tt-RU"/>
        </w:rPr>
        <w:t>, Москва,1998г</w:t>
      </w:r>
      <w:r w:rsidRPr="00CF55A2">
        <w:t>.</w:t>
      </w:r>
    </w:p>
    <w:p w:rsidR="0040293E" w:rsidRPr="00CF55A2" w:rsidRDefault="0040293E" w:rsidP="00D673C8">
      <w:pPr>
        <w:ind w:left="360"/>
        <w:jc w:val="both"/>
        <w:rPr>
          <w:lang w:val="tt-RU"/>
        </w:rPr>
      </w:pPr>
    </w:p>
    <w:p w:rsidR="0040293E" w:rsidRPr="00CF55A2" w:rsidRDefault="0040293E" w:rsidP="00367CB2">
      <w:pPr>
        <w:shd w:val="clear" w:color="auto" w:fill="FFFFFF"/>
        <w:jc w:val="both"/>
        <w:rPr>
          <w:b/>
          <w:color w:val="000000"/>
          <w:lang w:val="tt-RU"/>
        </w:rPr>
      </w:pPr>
    </w:p>
    <w:p w:rsidR="0040293E" w:rsidRPr="00746DB0" w:rsidRDefault="0040293E" w:rsidP="00E266F0">
      <w:pPr>
        <w:tabs>
          <w:tab w:val="left" w:pos="9540"/>
        </w:tabs>
        <w:jc w:val="center"/>
        <w:rPr>
          <w:b/>
        </w:rPr>
      </w:pPr>
      <w:r>
        <w:rPr>
          <w:b/>
        </w:rPr>
        <w:t>1.1.5</w:t>
      </w:r>
      <w:r w:rsidRPr="00746DB0">
        <w:rPr>
          <w:b/>
        </w:rPr>
        <w:t>. Принципы и подходы к формированию</w:t>
      </w:r>
      <w:r>
        <w:rPr>
          <w:b/>
        </w:rPr>
        <w:t xml:space="preserve"> рабочей</w:t>
      </w:r>
      <w:r w:rsidRPr="00746DB0">
        <w:rPr>
          <w:b/>
        </w:rPr>
        <w:t xml:space="preserve"> программы.</w:t>
      </w:r>
    </w:p>
    <w:p w:rsidR="0040293E" w:rsidRPr="00746DB0" w:rsidRDefault="0040293E" w:rsidP="00E266F0">
      <w:pPr>
        <w:tabs>
          <w:tab w:val="left" w:pos="9540"/>
        </w:tabs>
        <w:rPr>
          <w:sz w:val="20"/>
          <w:szCs w:val="20"/>
        </w:rPr>
      </w:pPr>
    </w:p>
    <w:p w:rsidR="0040293E" w:rsidRPr="00746DB0" w:rsidRDefault="0040293E" w:rsidP="00E266F0">
      <w:pPr>
        <w:tabs>
          <w:tab w:val="left" w:pos="9540"/>
        </w:tabs>
        <w:ind w:firstLine="360"/>
        <w:jc w:val="both"/>
      </w:pPr>
      <w:r w:rsidRPr="00746DB0">
        <w:t>Содержание</w:t>
      </w:r>
      <w:r>
        <w:t xml:space="preserve"> рабочей</w:t>
      </w:r>
      <w:r w:rsidRPr="00746DB0">
        <w:t xml:space="preserve"> программы соответствует основным положениям возрастной психологии и дошкольной педагогики и выстроено по  принципу развивающего  образования, целью которого является развитие ребёнка, и обеспечивает единство воспитательных, развивающих и обучающих целей и задач.</w:t>
      </w:r>
    </w:p>
    <w:p w:rsidR="0040293E" w:rsidRPr="00746DB0" w:rsidRDefault="0040293E" w:rsidP="00E266F0">
      <w:r w:rsidRPr="00746DB0">
        <w:t>В основе</w:t>
      </w:r>
      <w:r>
        <w:t xml:space="preserve"> рабочей</w:t>
      </w:r>
      <w:r w:rsidRPr="00746DB0">
        <w:t xml:space="preserve"> программы лежат следующие принципы:</w:t>
      </w:r>
    </w:p>
    <w:p w:rsidR="0040293E" w:rsidRPr="00746DB0" w:rsidRDefault="0040293E" w:rsidP="00307C85">
      <w:pPr>
        <w:numPr>
          <w:ilvl w:val="0"/>
          <w:numId w:val="1"/>
        </w:numPr>
        <w:jc w:val="both"/>
      </w:pPr>
      <w:r w:rsidRPr="00746DB0">
        <w:t>Принцип развивающего образования, целью которого является развитие ребенка.</w:t>
      </w:r>
    </w:p>
    <w:p w:rsidR="0040293E" w:rsidRPr="00746DB0" w:rsidRDefault="0040293E" w:rsidP="00307C85">
      <w:pPr>
        <w:numPr>
          <w:ilvl w:val="0"/>
          <w:numId w:val="1"/>
        </w:numPr>
        <w:jc w:val="both"/>
      </w:pPr>
      <w:r w:rsidRPr="00746DB0">
        <w:t>Принцип научной обоснованности и практической применимости (содержание программы соответствует  основным положениям возрастной психологии и дошкольной педагогики).</w:t>
      </w:r>
    </w:p>
    <w:p w:rsidR="0040293E" w:rsidRPr="00746DB0" w:rsidRDefault="0040293E" w:rsidP="00307C85">
      <w:pPr>
        <w:numPr>
          <w:ilvl w:val="0"/>
          <w:numId w:val="1"/>
        </w:numPr>
        <w:jc w:val="both"/>
      </w:pPr>
      <w:r w:rsidRPr="00746DB0">
        <w:t>Принцип единства воспитательных, развивающих и обучающих целей и задач процесса  образования детей дошкольного возраста.</w:t>
      </w:r>
    </w:p>
    <w:p w:rsidR="0040293E" w:rsidRPr="00746DB0" w:rsidRDefault="0040293E" w:rsidP="00307C85">
      <w:pPr>
        <w:numPr>
          <w:ilvl w:val="0"/>
          <w:numId w:val="1"/>
        </w:numPr>
        <w:jc w:val="both"/>
      </w:pPr>
      <w:r w:rsidRPr="00746DB0">
        <w:t>Принцип интеграции образовательных  областей в соответствии с возрастными возможностями и особенностями воспитанников,  спецификой  и возможностями образовательных областей. Основывается на комплексно-тематическом принципе построения образовательного  процесса.</w:t>
      </w:r>
    </w:p>
    <w:p w:rsidR="0040293E" w:rsidRPr="00746DB0" w:rsidRDefault="0040293E" w:rsidP="00307C85">
      <w:pPr>
        <w:numPr>
          <w:ilvl w:val="0"/>
          <w:numId w:val="1"/>
        </w:numPr>
        <w:jc w:val="both"/>
      </w:pPr>
      <w:r w:rsidRPr="00746DB0">
        <w:t xml:space="preserve">Принцип </w:t>
      </w:r>
      <w:r w:rsidRPr="00746DB0">
        <w:rPr>
          <w:bCs/>
        </w:rPr>
        <w:t xml:space="preserve">активности, инициативности </w:t>
      </w:r>
      <w:r w:rsidRPr="00746DB0">
        <w:t>в развитии ребенка.</w:t>
      </w:r>
    </w:p>
    <w:p w:rsidR="0040293E" w:rsidRPr="00746DB0" w:rsidRDefault="0040293E" w:rsidP="00307C85">
      <w:pPr>
        <w:numPr>
          <w:ilvl w:val="0"/>
          <w:numId w:val="1"/>
        </w:numPr>
        <w:jc w:val="both"/>
      </w:pPr>
      <w:r w:rsidRPr="00746DB0">
        <w:t>Принцип ведущей роли личностного развития по отношению к интеллектуальному и физическому.</w:t>
      </w:r>
    </w:p>
    <w:p w:rsidR="0040293E" w:rsidRPr="00746DB0" w:rsidRDefault="0040293E" w:rsidP="00307C85">
      <w:pPr>
        <w:numPr>
          <w:ilvl w:val="0"/>
          <w:numId w:val="1"/>
        </w:numPr>
        <w:jc w:val="both"/>
      </w:pPr>
      <w:r w:rsidRPr="00746DB0">
        <w:t>Принцип уникальности и самоценности развития ребенка в дошкольном детстве.</w:t>
      </w:r>
    </w:p>
    <w:p w:rsidR="0040293E" w:rsidRPr="00746DB0" w:rsidRDefault="0040293E" w:rsidP="00E266F0">
      <w:pPr>
        <w:jc w:val="both"/>
      </w:pPr>
    </w:p>
    <w:p w:rsidR="0040293E" w:rsidRPr="00746DB0" w:rsidRDefault="0040293E" w:rsidP="00E266F0">
      <w:r w:rsidRPr="00746DB0">
        <w:t>Подходы:</w:t>
      </w:r>
    </w:p>
    <w:p w:rsidR="0040293E" w:rsidRPr="00746DB0" w:rsidRDefault="0040293E" w:rsidP="00307C85">
      <w:pPr>
        <w:numPr>
          <w:ilvl w:val="1"/>
          <w:numId w:val="1"/>
        </w:numPr>
        <w:jc w:val="both"/>
      </w:pPr>
      <w:r w:rsidRPr="00746DB0">
        <w:t>Учёт возрастных и индивидуальных особенностей развития ребёнка.</w:t>
      </w:r>
    </w:p>
    <w:p w:rsidR="0040293E" w:rsidRPr="00C13FD3" w:rsidRDefault="0040293E" w:rsidP="00307C85">
      <w:pPr>
        <w:numPr>
          <w:ilvl w:val="1"/>
          <w:numId w:val="1"/>
        </w:numPr>
        <w:jc w:val="both"/>
      </w:pPr>
      <w:r w:rsidRPr="00746DB0">
        <w:t>Деятельный подход к организации образования, включение познавательного компонента в разнообразные виды и формы организации детской деятельности.</w:t>
      </w:r>
    </w:p>
    <w:p w:rsidR="0040293E" w:rsidRPr="00746DB0" w:rsidRDefault="0040293E" w:rsidP="00C13FD3">
      <w:pPr>
        <w:ind w:left="645"/>
        <w:jc w:val="both"/>
      </w:pPr>
    </w:p>
    <w:p w:rsidR="0040293E" w:rsidRDefault="0040293E" w:rsidP="006F3E4C">
      <w:pPr>
        <w:pStyle w:val="NormalWeb"/>
        <w:jc w:val="center"/>
        <w:rPr>
          <w:b/>
        </w:rPr>
      </w:pPr>
      <w:r>
        <w:rPr>
          <w:b/>
        </w:rPr>
        <w:t>1.2. Организация режима пребывания детей в ДОУ.</w:t>
      </w:r>
    </w:p>
    <w:p w:rsidR="0040293E" w:rsidRDefault="0040293E" w:rsidP="006F3E4C">
      <w:pPr>
        <w:jc w:val="center"/>
        <w:rPr>
          <w:b/>
        </w:rPr>
      </w:pPr>
      <w:r w:rsidRPr="00963155">
        <w:rPr>
          <w:b/>
        </w:rPr>
        <w:t>1.2.1. Ежедневная организация жизни и деятельности детей в ДОУ.</w:t>
      </w:r>
    </w:p>
    <w:p w:rsidR="0040293E" w:rsidRPr="00963155" w:rsidRDefault="0040293E" w:rsidP="006F3E4C">
      <w:pPr>
        <w:ind w:firstLine="798"/>
        <w:jc w:val="center"/>
        <w:rPr>
          <w:b/>
        </w:rPr>
      </w:pPr>
    </w:p>
    <w:p w:rsidR="0040293E" w:rsidRPr="009C7A7E" w:rsidRDefault="0040293E" w:rsidP="006F3E4C">
      <w:pPr>
        <w:ind w:firstLine="709"/>
        <w:jc w:val="both"/>
      </w:pPr>
      <w:r w:rsidRPr="009C7A7E"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 Кроме того, учитываются климатические условия (в течение года режим дня меняется дважды).</w:t>
      </w:r>
    </w:p>
    <w:p w:rsidR="0040293E" w:rsidRPr="00643FCC" w:rsidRDefault="0040293E" w:rsidP="006F3E4C">
      <w:pPr>
        <w:ind w:firstLine="709"/>
        <w:jc w:val="both"/>
        <w:rPr>
          <w:b/>
        </w:rPr>
      </w:pPr>
      <w:r w:rsidRPr="00643FCC">
        <w:t xml:space="preserve">Режим работы дошкольного учреждения и длительность пребывания в нем детей определяются </w:t>
      </w:r>
      <w:r>
        <w:t xml:space="preserve">Уставом, Договором, </w:t>
      </w:r>
      <w:r w:rsidRPr="00643FCC">
        <w:t>заключаемым между дошкольным образовательным учреждением и учредителем, и является следующим:</w:t>
      </w:r>
    </w:p>
    <w:p w:rsidR="0040293E" w:rsidRPr="00643FCC" w:rsidRDefault="0040293E" w:rsidP="006F3E4C">
      <w:pPr>
        <w:ind w:firstLine="709"/>
        <w:jc w:val="both"/>
      </w:pPr>
      <w:r w:rsidRPr="00643FCC">
        <w:t xml:space="preserve">-группы функционируют в  режиме  5-дневной  рабочей  недели  и  в режиме /12-часовое пребывание детей/  с 6.00 до 18.00. </w:t>
      </w:r>
    </w:p>
    <w:p w:rsidR="0040293E" w:rsidRPr="00D712C9" w:rsidRDefault="0040293E" w:rsidP="006F3E4C">
      <w:pPr>
        <w:jc w:val="both"/>
      </w:pPr>
      <w:r w:rsidRPr="00643FCC">
        <w:t>Режим дня составленс учетом требований СанПиН.</w:t>
      </w:r>
    </w:p>
    <w:p w:rsidR="0040293E" w:rsidRPr="00D712C9" w:rsidRDefault="0040293E" w:rsidP="006F3E4C">
      <w:pPr>
        <w:jc w:val="both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Default="0040293E" w:rsidP="00C13FD3">
      <w:pPr>
        <w:ind w:firstLine="510"/>
        <w:jc w:val="center"/>
      </w:pPr>
    </w:p>
    <w:p w:rsidR="0040293E" w:rsidRPr="00D712C9" w:rsidRDefault="0040293E" w:rsidP="00C13FD3">
      <w:pPr>
        <w:ind w:firstLine="510"/>
        <w:jc w:val="center"/>
      </w:pPr>
      <w:r w:rsidRPr="00C13FD3">
        <w:t xml:space="preserve">Режим дня  старшей группы на </w:t>
      </w:r>
      <w:r w:rsidRPr="00C13FD3">
        <w:rPr>
          <w:bCs/>
        </w:rPr>
        <w:t>холодный</w:t>
      </w:r>
      <w:r w:rsidRPr="00C13FD3">
        <w:t xml:space="preserve"> период</w:t>
      </w:r>
    </w:p>
    <w:p w:rsidR="0040293E" w:rsidRPr="00D712C9" w:rsidRDefault="0040293E" w:rsidP="00C13FD3">
      <w:pPr>
        <w:ind w:firstLine="510"/>
        <w:jc w:val="center"/>
      </w:pPr>
    </w:p>
    <w:tbl>
      <w:tblPr>
        <w:tblpPr w:leftFromText="180" w:rightFromText="180" w:vertAnchor="text" w:horzAnchor="margin" w:tblpX="216" w:tblpY="154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8"/>
        <w:gridCol w:w="3065"/>
      </w:tblGrid>
      <w:tr w:rsidR="0040293E" w:rsidRPr="00C13FD3" w:rsidTr="00D712C9">
        <w:tc>
          <w:tcPr>
            <w:tcW w:w="9673" w:type="dxa"/>
            <w:gridSpan w:val="2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Дома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Подъем, утренний туалет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6.00-7.00</w:t>
            </w:r>
          </w:p>
        </w:tc>
      </w:tr>
      <w:tr w:rsidR="0040293E" w:rsidRPr="00C13FD3" w:rsidTr="00D712C9">
        <w:tc>
          <w:tcPr>
            <w:tcW w:w="9673" w:type="dxa"/>
            <w:gridSpan w:val="2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В дошкольном учреждении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Прием детей, игры, самостоятельная деятельность, ежедневная утренняя гимнастика, дежурство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6.00-7.30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Подготовка к завтраку, завтрак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7.30-8.00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Игры, самостоятельная деятельность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8.00-8.30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t>Непосредственно образовательная деятельность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8.30-8.55, 9.05-9.25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rPr>
                <w:lang w:val="tt-RU"/>
              </w:rPr>
              <w:t>Второй завтрак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9.25-9.30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Игры, п</w:t>
            </w:r>
            <w:r w:rsidRPr="00C13FD3">
              <w:t>одготовка к прогулке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9.30-9.40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t xml:space="preserve">Прогулка </w:t>
            </w:r>
            <w:r w:rsidRPr="00C13FD3">
              <w:rPr>
                <w:lang w:val="tt-RU"/>
              </w:rPr>
              <w:t>(игры, наб</w:t>
            </w:r>
            <w:r w:rsidRPr="00C13FD3">
              <w:t>людения</w:t>
            </w:r>
            <w:r w:rsidRPr="00C13FD3">
              <w:rPr>
                <w:lang w:val="tt-RU"/>
              </w:rPr>
              <w:t>) /1ч.45мин./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9.40-11.25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 xml:space="preserve">Возвращение с прогулки, </w:t>
            </w:r>
            <w:r w:rsidRPr="00C13FD3">
              <w:rPr>
                <w:lang w:val="tt-RU"/>
              </w:rPr>
              <w:t xml:space="preserve">игры 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11.25-11.35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 xml:space="preserve">Подготовка к обеду, обед 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11.35-12.05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Подготовка ко сну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12.05-12.10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Дневной сон /2ч.10мин./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12.10-14.20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 xml:space="preserve">Постепенный подъем, </w:t>
            </w:r>
            <w:r w:rsidRPr="00C13FD3">
              <w:rPr>
                <w:lang w:val="tt-RU"/>
              </w:rPr>
              <w:t>воздушные, водные про</w:t>
            </w:r>
            <w:r w:rsidRPr="00C13FD3">
              <w:t>ц</w:t>
            </w:r>
            <w:r w:rsidRPr="00C13FD3">
              <w:rPr>
                <w:lang w:val="tt-RU"/>
              </w:rPr>
              <w:t xml:space="preserve">едуры 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14.20-14.35</w:t>
            </w:r>
          </w:p>
        </w:tc>
      </w:tr>
      <w:tr w:rsidR="0040293E" w:rsidRPr="00C13FD3" w:rsidTr="00D712C9">
        <w:trPr>
          <w:trHeight w:val="531"/>
        </w:trPr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t xml:space="preserve">Игры, самостоятельная деятельность детей, НОД, </w:t>
            </w:r>
          </w:p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t>о</w:t>
            </w:r>
            <w:r w:rsidRPr="00C13FD3">
              <w:rPr>
                <w:lang w:val="tt-RU"/>
              </w:rPr>
              <w:t>рганизованная образовательная деятельность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14.35-15.50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Подготовка к полднику, п</w:t>
            </w:r>
            <w:r w:rsidRPr="00C13FD3">
              <w:t>олдник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15.50-16.10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Чтение художественной литературы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16.10-16.30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 xml:space="preserve">Игры, самостоятельная деятельность детей, подготовка к прогулке 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16.30-16.45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</w:pPr>
            <w:r w:rsidRPr="00C13FD3">
              <w:t>Прогулка /1ч.15мин./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16.45-18.00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Уход детей домой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18.00</w:t>
            </w:r>
          </w:p>
        </w:tc>
      </w:tr>
      <w:tr w:rsidR="0040293E" w:rsidRPr="00C13FD3" w:rsidTr="00D712C9">
        <w:tc>
          <w:tcPr>
            <w:tcW w:w="9673" w:type="dxa"/>
            <w:gridSpan w:val="2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 xml:space="preserve">Дома 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 xml:space="preserve">Прогулка 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18.00-19.00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 xml:space="preserve">Возвращение домой, ужин, спокойные игры, гигиенические процедуры 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19.00-20.30</w:t>
            </w:r>
          </w:p>
        </w:tc>
      </w:tr>
      <w:tr w:rsidR="0040293E" w:rsidRPr="00C13FD3" w:rsidTr="00D712C9">
        <w:tc>
          <w:tcPr>
            <w:tcW w:w="6608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Ночной сон</w:t>
            </w:r>
          </w:p>
        </w:tc>
        <w:tc>
          <w:tcPr>
            <w:tcW w:w="3065" w:type="dxa"/>
          </w:tcPr>
          <w:p w:rsidR="0040293E" w:rsidRPr="00C13FD3" w:rsidRDefault="0040293E" w:rsidP="00C13FD3">
            <w:pPr>
              <w:ind w:firstLine="510"/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20.30-6.00</w:t>
            </w:r>
          </w:p>
        </w:tc>
      </w:tr>
    </w:tbl>
    <w:p w:rsidR="0040293E" w:rsidRPr="00C13FD3" w:rsidRDefault="0040293E" w:rsidP="00C13FD3">
      <w:pPr>
        <w:ind w:firstLine="510"/>
        <w:jc w:val="center"/>
        <w:rPr>
          <w:lang w:val="en-US"/>
        </w:rPr>
      </w:pPr>
    </w:p>
    <w:p w:rsidR="0040293E" w:rsidRDefault="0040293E" w:rsidP="006F3E4C">
      <w:pPr>
        <w:ind w:firstLine="510"/>
        <w:jc w:val="both"/>
        <w:rPr>
          <w:b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Default="0040293E" w:rsidP="006F3E4C">
      <w:pPr>
        <w:jc w:val="center"/>
        <w:rPr>
          <w:szCs w:val="28"/>
        </w:rPr>
      </w:pPr>
    </w:p>
    <w:p w:rsidR="0040293E" w:rsidRPr="00457BC0" w:rsidRDefault="0040293E" w:rsidP="006F3E4C">
      <w:pPr>
        <w:jc w:val="center"/>
        <w:rPr>
          <w:szCs w:val="28"/>
        </w:rPr>
      </w:pPr>
      <w:r w:rsidRPr="00457BC0">
        <w:rPr>
          <w:szCs w:val="28"/>
        </w:rPr>
        <w:t>Режим дня  старшей группы на теплый период</w:t>
      </w:r>
    </w:p>
    <w:p w:rsidR="0040293E" w:rsidRPr="004058E1" w:rsidRDefault="0040293E" w:rsidP="006F3E4C">
      <w:pPr>
        <w:rPr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61"/>
        <w:gridCol w:w="4661"/>
      </w:tblGrid>
      <w:tr w:rsidR="0040293E" w:rsidRPr="00C13FD3" w:rsidTr="00C13FD3">
        <w:trPr>
          <w:trHeight w:val="409"/>
        </w:trPr>
        <w:tc>
          <w:tcPr>
            <w:tcW w:w="4661" w:type="dxa"/>
          </w:tcPr>
          <w:p w:rsidR="0040293E" w:rsidRPr="00C13FD3" w:rsidRDefault="0040293E" w:rsidP="00C13FD3">
            <w:pPr>
              <w:jc w:val="center"/>
            </w:pPr>
            <w:r w:rsidRPr="00C13FD3">
              <w:t>Режимные моменты</w:t>
            </w:r>
          </w:p>
        </w:tc>
        <w:tc>
          <w:tcPr>
            <w:tcW w:w="4661" w:type="dxa"/>
          </w:tcPr>
          <w:p w:rsidR="0040293E" w:rsidRPr="00C13FD3" w:rsidRDefault="0040293E" w:rsidP="00C13FD3">
            <w:pPr>
              <w:jc w:val="center"/>
            </w:pPr>
            <w:r w:rsidRPr="00C13FD3">
              <w:t>старшая группа</w:t>
            </w:r>
          </w:p>
        </w:tc>
      </w:tr>
      <w:tr w:rsidR="0040293E" w:rsidRPr="00C13FD3" w:rsidTr="00C13FD3">
        <w:trPr>
          <w:trHeight w:val="557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Прием детей на участке, игры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6.00.-7.20.</w:t>
            </w:r>
          </w:p>
        </w:tc>
      </w:tr>
      <w:tr w:rsidR="0040293E" w:rsidRPr="00C13FD3" w:rsidTr="00C13FD3">
        <w:trPr>
          <w:trHeight w:val="693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Утренняя гимнастика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rPr>
                <w:lang w:val="tt-RU"/>
              </w:rPr>
              <w:t>на свежем воздухе</w:t>
            </w: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7.20.-7.35.</w:t>
            </w:r>
          </w:p>
        </w:tc>
      </w:tr>
      <w:tr w:rsidR="0040293E" w:rsidRPr="00C13FD3" w:rsidTr="00C13FD3">
        <w:trPr>
          <w:trHeight w:val="703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Дежурство, подготовка к завтраку, завтрак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7.35.-8.00.</w:t>
            </w:r>
          </w:p>
        </w:tc>
      </w:tr>
      <w:tr w:rsidR="0040293E" w:rsidRPr="00C13FD3" w:rsidTr="00C13FD3">
        <w:trPr>
          <w:trHeight w:val="571"/>
        </w:trPr>
        <w:tc>
          <w:tcPr>
            <w:tcW w:w="4661" w:type="dxa"/>
          </w:tcPr>
          <w:p w:rsidR="0040293E" w:rsidRPr="00C13FD3" w:rsidRDefault="0040293E" w:rsidP="00C13FD3">
            <w:r w:rsidRPr="00C13FD3">
              <w:t>Игры, самостоятельная деятельность</w:t>
            </w: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8.00-8.30</w:t>
            </w:r>
          </w:p>
        </w:tc>
      </w:tr>
      <w:tr w:rsidR="0040293E" w:rsidRPr="00C13FD3" w:rsidTr="00C13FD3">
        <w:trPr>
          <w:trHeight w:val="551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Подготовка к прогулке, выход на прогулку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8.00.-8.40.</w:t>
            </w:r>
          </w:p>
        </w:tc>
      </w:tr>
      <w:tr w:rsidR="0040293E" w:rsidRPr="00C13FD3" w:rsidTr="00C13FD3">
        <w:trPr>
          <w:trHeight w:val="545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Игры, наблюдения, труд, воздушные ванны</w:t>
            </w: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8.40.-11.15.</w:t>
            </w:r>
          </w:p>
        </w:tc>
      </w:tr>
      <w:tr w:rsidR="0040293E" w:rsidRPr="00C13FD3" w:rsidTr="00C13FD3">
        <w:trPr>
          <w:trHeight w:val="553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Возвращение с прогулки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11.15.-11.25.</w:t>
            </w:r>
          </w:p>
        </w:tc>
      </w:tr>
      <w:tr w:rsidR="0040293E" w:rsidRPr="00C13FD3" w:rsidTr="00C13FD3">
        <w:trPr>
          <w:trHeight w:val="547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Подготовка к обеду, обед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11.25.-12.00.</w:t>
            </w:r>
          </w:p>
        </w:tc>
      </w:tr>
      <w:tr w:rsidR="0040293E" w:rsidRPr="00C13FD3" w:rsidTr="00C13FD3">
        <w:trPr>
          <w:trHeight w:val="569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Подготовка ко сну, сон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12.00.-14.20.</w:t>
            </w:r>
          </w:p>
        </w:tc>
      </w:tr>
      <w:tr w:rsidR="0040293E" w:rsidRPr="00C13FD3" w:rsidTr="00C13FD3">
        <w:trPr>
          <w:trHeight w:val="698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Подъем, закаливающие процедуры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14.20.-14.35.</w:t>
            </w:r>
          </w:p>
        </w:tc>
      </w:tr>
      <w:tr w:rsidR="0040293E" w:rsidRPr="00C13FD3" w:rsidTr="00C13FD3">
        <w:trPr>
          <w:trHeight w:val="698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Игры, труд, индивидуальная работа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14.35.-15.45.</w:t>
            </w:r>
          </w:p>
        </w:tc>
      </w:tr>
      <w:tr w:rsidR="0040293E" w:rsidRPr="00C13FD3" w:rsidTr="00C13FD3">
        <w:trPr>
          <w:trHeight w:val="694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Подготовка к полднику, полдник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15.45-16.05.</w:t>
            </w:r>
          </w:p>
        </w:tc>
      </w:tr>
      <w:tr w:rsidR="0040293E" w:rsidRPr="00C13FD3" w:rsidTr="00C13FD3">
        <w:trPr>
          <w:trHeight w:val="703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Подготовка к прогулке, выход на прогулку, игры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16.05.-17.45.</w:t>
            </w:r>
          </w:p>
        </w:tc>
      </w:tr>
      <w:tr w:rsidR="0040293E" w:rsidRPr="00C13FD3" w:rsidTr="00C13FD3">
        <w:trPr>
          <w:trHeight w:val="572"/>
        </w:trPr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  <w:rPr>
                <w:lang w:val="tt-RU"/>
              </w:rPr>
            </w:pPr>
            <w:r w:rsidRPr="00C13FD3">
              <w:t>Уход детей домой</w:t>
            </w:r>
          </w:p>
          <w:p w:rsidR="0040293E" w:rsidRPr="00C13FD3" w:rsidRDefault="0040293E" w:rsidP="00C13FD3">
            <w:pPr>
              <w:jc w:val="center"/>
              <w:rPr>
                <w:lang w:val="tt-RU"/>
              </w:rPr>
            </w:pPr>
          </w:p>
        </w:tc>
        <w:tc>
          <w:tcPr>
            <w:tcW w:w="4661" w:type="dxa"/>
            <w:vAlign w:val="center"/>
          </w:tcPr>
          <w:p w:rsidR="0040293E" w:rsidRPr="00C13FD3" w:rsidRDefault="0040293E" w:rsidP="00C13FD3">
            <w:pPr>
              <w:jc w:val="center"/>
            </w:pPr>
            <w:r w:rsidRPr="00C13FD3">
              <w:t>17.45.-18.00.</w:t>
            </w:r>
          </w:p>
        </w:tc>
      </w:tr>
    </w:tbl>
    <w:p w:rsidR="0040293E" w:rsidRDefault="0040293E" w:rsidP="005B5B4A">
      <w:pPr>
        <w:jc w:val="center"/>
        <w:rPr>
          <w:b/>
          <w:bCs/>
          <w:iCs/>
        </w:rPr>
      </w:pPr>
    </w:p>
    <w:p w:rsidR="0040293E" w:rsidRDefault="0040293E" w:rsidP="005B5B4A">
      <w:pPr>
        <w:jc w:val="center"/>
        <w:rPr>
          <w:b/>
          <w:bCs/>
          <w:iCs/>
        </w:rPr>
      </w:pPr>
      <w:r w:rsidRPr="00C66BD4">
        <w:rPr>
          <w:b/>
          <w:bCs/>
          <w:iCs/>
        </w:rPr>
        <w:t>1.2.2. Модель организации учебно-воспитательного процесса.</w:t>
      </w:r>
    </w:p>
    <w:p w:rsidR="0040293E" w:rsidRDefault="0040293E" w:rsidP="006F3E4C">
      <w:pPr>
        <w:jc w:val="both"/>
        <w:rPr>
          <w:b/>
          <w:bCs/>
          <w:iCs/>
        </w:rPr>
      </w:pPr>
    </w:p>
    <w:p w:rsidR="0040293E" w:rsidRPr="00DF7D53" w:rsidRDefault="0040293E" w:rsidP="006F3E4C">
      <w:pPr>
        <w:jc w:val="both"/>
        <w:rPr>
          <w:bCs/>
          <w:iCs/>
        </w:rPr>
      </w:pPr>
      <w:r w:rsidRPr="0058337D">
        <w:rPr>
          <w:bCs/>
          <w:iCs/>
        </w:rPr>
        <w:t>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r w:rsidRPr="0058337D">
        <w:t xml:space="preserve">. Характеристиками деятельности являются целенаправленность, понимание обращённой речи, вербализация. </w:t>
      </w:r>
      <w:r w:rsidRPr="00DF7D53">
        <w:rPr>
          <w:bCs/>
          <w:iCs/>
        </w:rPr>
        <w:t>Организация деятельности может быть представлена в виде понятийных пар (схем):</w:t>
      </w:r>
    </w:p>
    <w:p w:rsidR="0040293E" w:rsidRPr="00C66BD4" w:rsidRDefault="0040293E" w:rsidP="00440579">
      <w:pPr>
        <w:numPr>
          <w:ilvl w:val="0"/>
          <w:numId w:val="51"/>
        </w:numPr>
        <w:jc w:val="both"/>
      </w:pPr>
      <w:r w:rsidRPr="00C66BD4">
        <w:t>цель</w:t>
      </w:r>
      <w:r w:rsidRPr="00C66BD4">
        <w:rPr>
          <w:bCs/>
          <w:iCs/>
        </w:rPr>
        <w:t>–</w:t>
      </w:r>
      <w:r w:rsidRPr="00C66BD4">
        <w:t>результат;</w:t>
      </w:r>
    </w:p>
    <w:p w:rsidR="0040293E" w:rsidRPr="00C66BD4" w:rsidRDefault="0040293E" w:rsidP="00440579">
      <w:pPr>
        <w:numPr>
          <w:ilvl w:val="0"/>
          <w:numId w:val="51"/>
        </w:numPr>
        <w:jc w:val="both"/>
      </w:pPr>
      <w:r w:rsidRPr="00C66BD4">
        <w:t>цель</w:t>
      </w:r>
      <w:r w:rsidRPr="00C66BD4">
        <w:rPr>
          <w:bCs/>
          <w:iCs/>
        </w:rPr>
        <w:t>–</w:t>
      </w:r>
      <w:r w:rsidRPr="00C66BD4">
        <w:t>средство (способ);</w:t>
      </w:r>
    </w:p>
    <w:p w:rsidR="0040293E" w:rsidRPr="00C66BD4" w:rsidRDefault="0040293E" w:rsidP="00440579">
      <w:pPr>
        <w:numPr>
          <w:ilvl w:val="0"/>
          <w:numId w:val="51"/>
        </w:numPr>
        <w:jc w:val="both"/>
      </w:pPr>
      <w:r w:rsidRPr="00C66BD4">
        <w:t>стратегия</w:t>
      </w:r>
      <w:r w:rsidRPr="00C66BD4">
        <w:rPr>
          <w:bCs/>
          <w:iCs/>
        </w:rPr>
        <w:t>–</w:t>
      </w:r>
      <w:r w:rsidRPr="00C66BD4">
        <w:t>цель (задача);</w:t>
      </w:r>
    </w:p>
    <w:p w:rsidR="0040293E" w:rsidRPr="00C66BD4" w:rsidRDefault="0040293E" w:rsidP="00440579">
      <w:pPr>
        <w:numPr>
          <w:ilvl w:val="0"/>
          <w:numId w:val="51"/>
        </w:numPr>
        <w:jc w:val="both"/>
      </w:pPr>
      <w:r w:rsidRPr="00C66BD4">
        <w:t>замысел</w:t>
      </w:r>
      <w:r w:rsidRPr="00C66BD4">
        <w:rPr>
          <w:bCs/>
          <w:iCs/>
        </w:rPr>
        <w:t>–</w:t>
      </w:r>
      <w:r w:rsidRPr="00C66BD4">
        <w:t>реализация (хочу,могу).</w:t>
      </w:r>
    </w:p>
    <w:p w:rsidR="0040293E" w:rsidRPr="0058337D" w:rsidRDefault="0040293E" w:rsidP="006F3E4C">
      <w:pPr>
        <w:ind w:firstLine="540"/>
        <w:jc w:val="both"/>
      </w:pPr>
      <w:r w:rsidRPr="0058337D">
        <w:rPr>
          <w:color w:val="000000"/>
        </w:rPr>
        <w:t>В старшем дошкольном возрасте модель является средством познания самого дошкольника.</w:t>
      </w:r>
    </w:p>
    <w:p w:rsidR="0040293E" w:rsidRPr="004F4374" w:rsidRDefault="0040293E" w:rsidP="006F3E4C">
      <w:pPr>
        <w:ind w:firstLine="540"/>
      </w:pPr>
      <w:r w:rsidRPr="004F4374">
        <w:rPr>
          <w:iCs/>
        </w:rPr>
        <w:t xml:space="preserve">Модель организации образовательного процесса в ДОУ </w:t>
      </w:r>
      <w:r w:rsidRPr="004F4374">
        <w:t>представлена по основным направлениям развития ребенка:</w:t>
      </w:r>
    </w:p>
    <w:p w:rsidR="0040293E" w:rsidRDefault="0040293E" w:rsidP="006F3E4C">
      <w:pPr>
        <w:ind w:left="360"/>
        <w:jc w:val="both"/>
        <w:rPr>
          <w:b/>
        </w:rPr>
      </w:pPr>
    </w:p>
    <w:p w:rsidR="0040293E" w:rsidRPr="00A4655D" w:rsidRDefault="0040293E" w:rsidP="006F3E4C">
      <w:pPr>
        <w:jc w:val="center"/>
        <w:rPr>
          <w:b/>
        </w:rPr>
      </w:pPr>
      <w:r w:rsidRPr="00A4655D">
        <w:rPr>
          <w:b/>
        </w:rPr>
        <w:t>Старший дошкольный возраст.</w:t>
      </w:r>
    </w:p>
    <w:p w:rsidR="0040293E" w:rsidRPr="00A4655D" w:rsidRDefault="0040293E" w:rsidP="006F3E4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912"/>
        <w:gridCol w:w="3108"/>
        <w:gridCol w:w="4011"/>
      </w:tblGrid>
      <w:tr w:rsidR="0040293E" w:rsidRPr="00A4655D" w:rsidTr="002B31DF">
        <w:tc>
          <w:tcPr>
            <w:tcW w:w="540" w:type="dxa"/>
          </w:tcPr>
          <w:p w:rsidR="0040293E" w:rsidRPr="00A4655D" w:rsidRDefault="0040293E" w:rsidP="00026EF6">
            <w:pPr>
              <w:jc w:val="both"/>
            </w:pPr>
            <w:r w:rsidRPr="00A4655D">
              <w:t>№ п/п</w:t>
            </w:r>
          </w:p>
        </w:tc>
        <w:tc>
          <w:tcPr>
            <w:tcW w:w="1912" w:type="dxa"/>
          </w:tcPr>
          <w:p w:rsidR="0040293E" w:rsidRPr="00A4655D" w:rsidRDefault="0040293E" w:rsidP="00026EF6">
            <w:pPr>
              <w:jc w:val="center"/>
            </w:pPr>
            <w:r w:rsidRPr="00A4655D">
              <w:t>Направления развития ребенка</w:t>
            </w:r>
          </w:p>
        </w:tc>
        <w:tc>
          <w:tcPr>
            <w:tcW w:w="3122" w:type="dxa"/>
          </w:tcPr>
          <w:p w:rsidR="0040293E" w:rsidRPr="00A4655D" w:rsidRDefault="0040293E" w:rsidP="00026EF6">
            <w:pPr>
              <w:jc w:val="center"/>
            </w:pPr>
            <w:r w:rsidRPr="00A4655D">
              <w:t>1-я половина дня</w:t>
            </w:r>
          </w:p>
        </w:tc>
        <w:tc>
          <w:tcPr>
            <w:tcW w:w="4056" w:type="dxa"/>
          </w:tcPr>
          <w:p w:rsidR="0040293E" w:rsidRPr="00A4655D" w:rsidRDefault="0040293E" w:rsidP="00026EF6">
            <w:pPr>
              <w:jc w:val="center"/>
            </w:pPr>
            <w:r w:rsidRPr="00A4655D">
              <w:t>2-я половина дня</w:t>
            </w:r>
          </w:p>
        </w:tc>
      </w:tr>
      <w:tr w:rsidR="0040293E" w:rsidRPr="00A4655D" w:rsidTr="002B31DF">
        <w:tc>
          <w:tcPr>
            <w:tcW w:w="540" w:type="dxa"/>
          </w:tcPr>
          <w:p w:rsidR="0040293E" w:rsidRPr="00A4655D" w:rsidRDefault="0040293E" w:rsidP="00026EF6">
            <w:r w:rsidRPr="00A4655D">
              <w:t>1</w:t>
            </w:r>
          </w:p>
        </w:tc>
        <w:tc>
          <w:tcPr>
            <w:tcW w:w="1912" w:type="dxa"/>
          </w:tcPr>
          <w:p w:rsidR="0040293E" w:rsidRPr="00A4655D" w:rsidRDefault="0040293E" w:rsidP="00026EF6">
            <w:r w:rsidRPr="00A4655D">
              <w:t>Физическое развитие и оздоровление</w:t>
            </w:r>
          </w:p>
        </w:tc>
        <w:tc>
          <w:tcPr>
            <w:tcW w:w="3122" w:type="dxa"/>
          </w:tcPr>
          <w:p w:rsidR="0040293E" w:rsidRPr="00A4655D" w:rsidRDefault="0040293E" w:rsidP="00026EF6">
            <w:r w:rsidRPr="00A4655D">
              <w:t xml:space="preserve">Прием детей на воздухе в теплое время года. </w:t>
            </w:r>
          </w:p>
          <w:p w:rsidR="0040293E" w:rsidRPr="00A4655D" w:rsidRDefault="0040293E" w:rsidP="00026EF6">
            <w:r w:rsidRPr="00A4655D">
              <w:t>Утрення</w:t>
            </w:r>
            <w:r>
              <w:t>я</w:t>
            </w:r>
            <w:r w:rsidRPr="00A4655D">
              <w:t xml:space="preserve"> гимнастика: п</w:t>
            </w:r>
            <w:r>
              <w:t>одвижные игры, игровые сюжеты (</w:t>
            </w:r>
            <w:r w:rsidRPr="00A4655D">
              <w:t>в теплое время года на улице).</w:t>
            </w:r>
          </w:p>
          <w:p w:rsidR="0040293E" w:rsidRPr="00A4655D" w:rsidRDefault="0040293E" w:rsidP="00026EF6">
            <w:r w:rsidRPr="00A4655D">
              <w:t>Гигиенические процедуры (обширное умывание, полоскание рта).</w:t>
            </w:r>
          </w:p>
          <w:p w:rsidR="0040293E" w:rsidRPr="00A4655D" w:rsidRDefault="0040293E" w:rsidP="00026EF6">
            <w:r w:rsidRPr="00A4655D">
              <w:t>Зак</w:t>
            </w:r>
            <w:r>
              <w:t>аливание в повседневной жизни (</w:t>
            </w:r>
            <w:r w:rsidRPr="00A4655D">
              <w:t>облегченная одежда в группе, одежда по сезону на прогулке, обширное умывание, воздушные ванны).</w:t>
            </w:r>
          </w:p>
          <w:p w:rsidR="0040293E" w:rsidRPr="00A4655D" w:rsidRDefault="0040293E" w:rsidP="00026EF6">
            <w:r>
              <w:t>Физкультминутки на НОД</w:t>
            </w:r>
            <w:r w:rsidRPr="00A4655D">
              <w:t>.</w:t>
            </w:r>
          </w:p>
          <w:p w:rsidR="0040293E" w:rsidRPr="00A4655D" w:rsidRDefault="0040293E" w:rsidP="00026EF6">
            <w:r>
              <w:t>Физкультурные НОД</w:t>
            </w:r>
            <w:r w:rsidRPr="00A4655D">
              <w:t>.</w:t>
            </w:r>
          </w:p>
          <w:p w:rsidR="0040293E" w:rsidRPr="00A4655D" w:rsidRDefault="0040293E" w:rsidP="00026EF6">
            <w:r w:rsidRPr="00A4655D">
              <w:t>Двигательная активность во время прогулки.</w:t>
            </w:r>
          </w:p>
        </w:tc>
        <w:tc>
          <w:tcPr>
            <w:tcW w:w="4056" w:type="dxa"/>
          </w:tcPr>
          <w:p w:rsidR="0040293E" w:rsidRDefault="0040293E" w:rsidP="00026EF6">
            <w:r>
              <w:t>Закаливание (босохождение, воздушные ванны)</w:t>
            </w:r>
          </w:p>
          <w:p w:rsidR="0040293E" w:rsidRPr="00A4655D" w:rsidRDefault="0040293E" w:rsidP="00026EF6">
            <w:r>
              <w:t>Г</w:t>
            </w:r>
            <w:r w:rsidRPr="00A4655D">
              <w:t>имнастика после сна.</w:t>
            </w:r>
          </w:p>
          <w:p w:rsidR="0040293E" w:rsidRPr="00A4655D" w:rsidRDefault="0040293E" w:rsidP="00026EF6">
            <w:r w:rsidRPr="00A4655D">
              <w:t>Обширное умывание.</w:t>
            </w:r>
          </w:p>
          <w:p w:rsidR="0040293E" w:rsidRPr="00A4655D" w:rsidRDefault="0040293E" w:rsidP="00026EF6">
            <w:r w:rsidRPr="00A4655D">
              <w:t>Эстафеты и игры соревнования.</w:t>
            </w:r>
          </w:p>
          <w:p w:rsidR="0040293E" w:rsidRPr="00A4655D" w:rsidRDefault="0040293E" w:rsidP="00026EF6">
            <w:r>
              <w:t xml:space="preserve">Пальчиковая и дыхательная </w:t>
            </w:r>
            <w:r w:rsidRPr="00A4655D">
              <w:t>гимнастика.</w:t>
            </w:r>
          </w:p>
          <w:p w:rsidR="0040293E" w:rsidRPr="00A4655D" w:rsidRDefault="0040293E" w:rsidP="00026EF6">
            <w:r w:rsidRPr="00A4655D">
              <w:t>Оздоровительные упражнения по осанку, коррекцию зрения, профилактику плоскостопия.</w:t>
            </w:r>
          </w:p>
          <w:p w:rsidR="0040293E" w:rsidRPr="00A4655D" w:rsidRDefault="0040293E" w:rsidP="00026EF6">
            <w:r w:rsidRPr="00A4655D">
              <w:t>Свободная двигательная деятельность с использованием нестандартного физкультурного оборудования и спортивного инвентаря.</w:t>
            </w:r>
          </w:p>
          <w:p w:rsidR="0040293E" w:rsidRPr="00A4655D" w:rsidRDefault="0040293E" w:rsidP="00026EF6">
            <w:r w:rsidRPr="00A4655D">
              <w:t>Подвижные игры.</w:t>
            </w:r>
          </w:p>
          <w:p w:rsidR="0040293E" w:rsidRPr="00A4655D" w:rsidRDefault="0040293E" w:rsidP="00026EF6">
            <w:pPr>
              <w:rPr>
                <w:b/>
              </w:rPr>
            </w:pPr>
            <w:r w:rsidRPr="00A4655D">
              <w:t>Физкультурные досуги, праздники, развлечения.</w:t>
            </w:r>
          </w:p>
        </w:tc>
      </w:tr>
      <w:tr w:rsidR="0040293E" w:rsidRPr="00A4655D" w:rsidTr="002B31DF">
        <w:tc>
          <w:tcPr>
            <w:tcW w:w="540" w:type="dxa"/>
          </w:tcPr>
          <w:p w:rsidR="0040293E" w:rsidRPr="00A4655D" w:rsidRDefault="0040293E" w:rsidP="00026EF6">
            <w:r w:rsidRPr="00A4655D">
              <w:t>2</w:t>
            </w:r>
          </w:p>
        </w:tc>
        <w:tc>
          <w:tcPr>
            <w:tcW w:w="1912" w:type="dxa"/>
          </w:tcPr>
          <w:p w:rsidR="0040293E" w:rsidRPr="00A4655D" w:rsidRDefault="0040293E" w:rsidP="00026EF6">
            <w:r w:rsidRPr="00A4655D">
              <w:t>Познавательное развитие</w:t>
            </w:r>
          </w:p>
        </w:tc>
        <w:tc>
          <w:tcPr>
            <w:tcW w:w="3122" w:type="dxa"/>
          </w:tcPr>
          <w:p w:rsidR="0040293E" w:rsidRPr="00A4655D" w:rsidRDefault="0040293E" w:rsidP="00026EF6">
            <w:r>
              <w:t>НОД</w:t>
            </w:r>
            <w:r w:rsidRPr="00A4655D">
              <w:t xml:space="preserve"> познавательного цикла.</w:t>
            </w:r>
          </w:p>
          <w:p w:rsidR="0040293E" w:rsidRPr="00A4655D" w:rsidRDefault="0040293E" w:rsidP="00026EF6">
            <w:r w:rsidRPr="00A4655D">
              <w:t>Дидактические игры.</w:t>
            </w:r>
          </w:p>
          <w:p w:rsidR="0040293E" w:rsidRPr="00A4655D" w:rsidRDefault="0040293E" w:rsidP="00026EF6">
            <w:r w:rsidRPr="00A4655D">
              <w:t>Наблюдения.</w:t>
            </w:r>
          </w:p>
          <w:p w:rsidR="0040293E" w:rsidRPr="00A4655D" w:rsidRDefault="0040293E" w:rsidP="00026EF6">
            <w:r w:rsidRPr="00A4655D">
              <w:t>Беседы.</w:t>
            </w:r>
          </w:p>
          <w:p w:rsidR="0040293E" w:rsidRPr="00A4655D" w:rsidRDefault="0040293E" w:rsidP="00026EF6">
            <w:r w:rsidRPr="00A4655D">
              <w:t>Экскурсия по участку.</w:t>
            </w:r>
          </w:p>
          <w:p w:rsidR="0040293E" w:rsidRPr="00A4655D" w:rsidRDefault="0040293E" w:rsidP="00026EF6">
            <w:r w:rsidRPr="00A4655D">
              <w:t>Исследовательская работа, опыты, экспериментирование.</w:t>
            </w:r>
          </w:p>
        </w:tc>
        <w:tc>
          <w:tcPr>
            <w:tcW w:w="4056" w:type="dxa"/>
          </w:tcPr>
          <w:p w:rsidR="0040293E" w:rsidRPr="00A4655D" w:rsidRDefault="0040293E" w:rsidP="00026EF6">
            <w:r>
              <w:t>НОД</w:t>
            </w:r>
            <w:r w:rsidRPr="00A4655D">
              <w:t>.</w:t>
            </w:r>
          </w:p>
          <w:p w:rsidR="0040293E" w:rsidRPr="00A4655D" w:rsidRDefault="0040293E" w:rsidP="00026EF6">
            <w:r w:rsidRPr="00A4655D">
              <w:t>Развивающие игры.</w:t>
            </w:r>
          </w:p>
          <w:p w:rsidR="0040293E" w:rsidRPr="00A4655D" w:rsidRDefault="0040293E" w:rsidP="00026EF6">
            <w:r w:rsidRPr="00A4655D">
              <w:t>Интеллектуальные досуги.</w:t>
            </w:r>
          </w:p>
          <w:p w:rsidR="0040293E" w:rsidRPr="00A4655D" w:rsidRDefault="0040293E" w:rsidP="00026EF6">
            <w:r w:rsidRPr="00A4655D">
              <w:t>Индивидуальная работа.</w:t>
            </w:r>
          </w:p>
          <w:p w:rsidR="0040293E" w:rsidRPr="00A4655D" w:rsidRDefault="0040293E" w:rsidP="00026EF6">
            <w:pPr>
              <w:rPr>
                <w:b/>
              </w:rPr>
            </w:pPr>
          </w:p>
        </w:tc>
      </w:tr>
      <w:tr w:rsidR="0040293E" w:rsidRPr="00A4655D" w:rsidTr="002B31DF">
        <w:tc>
          <w:tcPr>
            <w:tcW w:w="540" w:type="dxa"/>
          </w:tcPr>
          <w:p w:rsidR="0040293E" w:rsidRPr="00A4655D" w:rsidRDefault="0040293E" w:rsidP="00026EF6">
            <w:r w:rsidRPr="00A4655D">
              <w:t>3</w:t>
            </w:r>
          </w:p>
        </w:tc>
        <w:tc>
          <w:tcPr>
            <w:tcW w:w="1912" w:type="dxa"/>
          </w:tcPr>
          <w:p w:rsidR="0040293E" w:rsidRPr="00A4655D" w:rsidRDefault="0040293E" w:rsidP="00026EF6">
            <w:r w:rsidRPr="00A4655D">
              <w:t>Социально-личностное развитие</w:t>
            </w:r>
          </w:p>
        </w:tc>
        <w:tc>
          <w:tcPr>
            <w:tcW w:w="3122" w:type="dxa"/>
          </w:tcPr>
          <w:p w:rsidR="0040293E" w:rsidRPr="00A4655D" w:rsidRDefault="0040293E" w:rsidP="00026EF6">
            <w:r w:rsidRPr="00A4655D">
              <w:t>Утренний прием детей, индивидуальные и подгрупповые беседы.</w:t>
            </w:r>
          </w:p>
          <w:p w:rsidR="0040293E" w:rsidRPr="00A4655D" w:rsidRDefault="0040293E" w:rsidP="00026EF6">
            <w:r w:rsidRPr="00A4655D">
              <w:t>Оценка эмоционального состояния.</w:t>
            </w:r>
          </w:p>
          <w:p w:rsidR="0040293E" w:rsidRPr="00A4655D" w:rsidRDefault="0040293E" w:rsidP="00026EF6">
            <w:r w:rsidRPr="00A4655D">
              <w:t>Формирования навыков культуры еды.</w:t>
            </w:r>
          </w:p>
          <w:p w:rsidR="0040293E" w:rsidRPr="00A4655D" w:rsidRDefault="0040293E" w:rsidP="00026EF6">
            <w:r w:rsidRPr="00A4655D">
              <w:t>Этика быта, трудовые поручения.</w:t>
            </w:r>
          </w:p>
          <w:p w:rsidR="0040293E" w:rsidRPr="00A4655D" w:rsidRDefault="0040293E" w:rsidP="00026EF6">
            <w:r w:rsidRPr="00A4655D">
              <w:t>Помощники и  хозяева (столовой, в природном уголке, помощь в подготовке к проектам).</w:t>
            </w:r>
          </w:p>
          <w:p w:rsidR="0040293E" w:rsidRPr="00A4655D" w:rsidRDefault="0040293E" w:rsidP="00026EF6">
            <w:r w:rsidRPr="00A4655D">
              <w:t>Утро радостных встреч.</w:t>
            </w:r>
          </w:p>
          <w:p w:rsidR="0040293E" w:rsidRPr="00A4655D" w:rsidRDefault="0040293E" w:rsidP="00026EF6">
            <w:pPr>
              <w:rPr>
                <w:b/>
              </w:rPr>
            </w:pPr>
            <w:r w:rsidRPr="00A4655D">
              <w:t>Различные виды игр.</w:t>
            </w:r>
          </w:p>
        </w:tc>
        <w:tc>
          <w:tcPr>
            <w:tcW w:w="4056" w:type="dxa"/>
          </w:tcPr>
          <w:p w:rsidR="0040293E" w:rsidRPr="00A4655D" w:rsidRDefault="0040293E" w:rsidP="00026EF6">
            <w:r w:rsidRPr="00A4655D">
              <w:t>Воспитание в процессе хозяйственно-бытового труда и труда в природе.</w:t>
            </w:r>
          </w:p>
          <w:p w:rsidR="0040293E" w:rsidRPr="00A4655D" w:rsidRDefault="0040293E" w:rsidP="00026EF6">
            <w:r w:rsidRPr="00A4655D">
              <w:t>Эстетика быта.</w:t>
            </w:r>
          </w:p>
          <w:p w:rsidR="0040293E" w:rsidRPr="00A4655D" w:rsidRDefault="0040293E" w:rsidP="00026EF6">
            <w:r w:rsidRPr="00A4655D">
              <w:t>Тематические досуги в игровой форме.</w:t>
            </w:r>
          </w:p>
          <w:p w:rsidR="0040293E" w:rsidRPr="00A4655D" w:rsidRDefault="0040293E" w:rsidP="00026EF6">
            <w:r w:rsidRPr="00A4655D">
              <w:t>Работа в книжном уголке.</w:t>
            </w:r>
          </w:p>
          <w:p w:rsidR="0040293E" w:rsidRPr="00A4655D" w:rsidRDefault="0040293E" w:rsidP="00026EF6">
            <w:r w:rsidRPr="00A4655D">
              <w:t>Общение младших и старших детей (совместные игры, спектакли).</w:t>
            </w:r>
          </w:p>
          <w:p w:rsidR="0040293E" w:rsidRPr="00A4655D" w:rsidRDefault="0040293E" w:rsidP="00026EF6">
            <w:r w:rsidRPr="00A4655D">
              <w:t>Сюжетно-ролевые игры.</w:t>
            </w:r>
          </w:p>
          <w:p w:rsidR="0040293E" w:rsidRPr="00A4655D" w:rsidRDefault="0040293E" w:rsidP="00026EF6">
            <w:r w:rsidRPr="00A4655D">
              <w:t>Сладкие вечера.</w:t>
            </w:r>
          </w:p>
          <w:p w:rsidR="0040293E" w:rsidRPr="00A4655D" w:rsidRDefault="0040293E" w:rsidP="00026EF6">
            <w:r w:rsidRPr="00A4655D">
              <w:t>Различные виды игр.</w:t>
            </w:r>
          </w:p>
          <w:p w:rsidR="0040293E" w:rsidRPr="00A4655D" w:rsidRDefault="0040293E" w:rsidP="00026EF6">
            <w:pPr>
              <w:rPr>
                <w:b/>
              </w:rPr>
            </w:pPr>
          </w:p>
        </w:tc>
      </w:tr>
      <w:tr w:rsidR="0040293E" w:rsidRPr="00A4655D" w:rsidTr="002B31DF">
        <w:tc>
          <w:tcPr>
            <w:tcW w:w="540" w:type="dxa"/>
          </w:tcPr>
          <w:p w:rsidR="0040293E" w:rsidRPr="00A4655D" w:rsidRDefault="0040293E" w:rsidP="00026EF6">
            <w:r w:rsidRPr="00A4655D">
              <w:t>4</w:t>
            </w:r>
          </w:p>
        </w:tc>
        <w:tc>
          <w:tcPr>
            <w:tcW w:w="1912" w:type="dxa"/>
          </w:tcPr>
          <w:p w:rsidR="0040293E" w:rsidRPr="00A4655D" w:rsidRDefault="0040293E" w:rsidP="00026EF6">
            <w:r w:rsidRPr="00A4655D">
              <w:t>Художественно-эстетическое развитие</w:t>
            </w:r>
          </w:p>
        </w:tc>
        <w:tc>
          <w:tcPr>
            <w:tcW w:w="3122" w:type="dxa"/>
          </w:tcPr>
          <w:p w:rsidR="0040293E" w:rsidRPr="00A4655D" w:rsidRDefault="0040293E" w:rsidP="00026EF6">
            <w:r>
              <w:t xml:space="preserve">НОД </w:t>
            </w:r>
            <w:r w:rsidRPr="00A4655D">
              <w:t xml:space="preserve">по музыкальному воспитанию и изобразительной деятельности. </w:t>
            </w:r>
          </w:p>
          <w:p w:rsidR="0040293E" w:rsidRPr="00A4655D" w:rsidRDefault="0040293E" w:rsidP="00026EF6">
            <w:r w:rsidRPr="00A4655D">
              <w:t>Эстетика быта.</w:t>
            </w:r>
          </w:p>
          <w:p w:rsidR="0040293E" w:rsidRPr="00A4655D" w:rsidRDefault="0040293E" w:rsidP="00026EF6">
            <w:r w:rsidRPr="00A4655D">
              <w:t>Экскурсии в природу.</w:t>
            </w:r>
          </w:p>
          <w:p w:rsidR="0040293E" w:rsidRPr="00A4655D" w:rsidRDefault="0040293E" w:rsidP="00026EF6">
            <w:pPr>
              <w:rPr>
                <w:b/>
              </w:rPr>
            </w:pPr>
            <w:r w:rsidRPr="00A4655D">
              <w:t>Посещение музеев, театров.</w:t>
            </w:r>
          </w:p>
        </w:tc>
        <w:tc>
          <w:tcPr>
            <w:tcW w:w="4056" w:type="dxa"/>
          </w:tcPr>
          <w:p w:rsidR="0040293E" w:rsidRPr="00A4655D" w:rsidRDefault="0040293E" w:rsidP="00026EF6">
            <w:r w:rsidRPr="00A4655D">
              <w:t>Проекты по изобразительной деятельности.</w:t>
            </w:r>
          </w:p>
          <w:p w:rsidR="0040293E" w:rsidRPr="00A4655D" w:rsidRDefault="0040293E" w:rsidP="00026EF6">
            <w:r w:rsidRPr="00A4655D">
              <w:t>Музыкально-художественные досуги.</w:t>
            </w:r>
          </w:p>
          <w:p w:rsidR="0040293E" w:rsidRPr="00A4655D" w:rsidRDefault="0040293E" w:rsidP="00026EF6">
            <w:pPr>
              <w:rPr>
                <w:b/>
              </w:rPr>
            </w:pPr>
            <w:r w:rsidRPr="00A4655D">
              <w:t>Индивидуальная работа.</w:t>
            </w:r>
          </w:p>
        </w:tc>
      </w:tr>
    </w:tbl>
    <w:p w:rsidR="0040293E" w:rsidRDefault="0040293E" w:rsidP="005B5B4A">
      <w:pPr>
        <w:jc w:val="center"/>
        <w:rPr>
          <w:b/>
        </w:rPr>
      </w:pPr>
    </w:p>
    <w:p w:rsidR="0040293E" w:rsidRDefault="0040293E" w:rsidP="005B5B4A">
      <w:pPr>
        <w:jc w:val="center"/>
        <w:rPr>
          <w:b/>
        </w:rPr>
      </w:pPr>
      <w:r w:rsidRPr="00A95473">
        <w:rPr>
          <w:b/>
        </w:rPr>
        <w:t>1.2.3. Проектирование воспитательно-образовательного процесса.</w:t>
      </w:r>
    </w:p>
    <w:p w:rsidR="0040293E" w:rsidRPr="00A95473" w:rsidRDefault="0040293E" w:rsidP="005B5B4A">
      <w:pPr>
        <w:jc w:val="center"/>
        <w:rPr>
          <w:b/>
        </w:rPr>
      </w:pPr>
    </w:p>
    <w:p w:rsidR="0040293E" w:rsidRPr="00A95473" w:rsidRDefault="0040293E" w:rsidP="006F3E4C">
      <w:pPr>
        <w:ind w:firstLine="435"/>
        <w:jc w:val="both"/>
      </w:pPr>
      <w:r w:rsidRPr="00A95473">
        <w:t>Воспитательно-образовательная деятельность осуществляется на основе нормативно-правовой базы:</w:t>
      </w:r>
    </w:p>
    <w:p w:rsidR="0040293E" w:rsidRPr="00A95473" w:rsidRDefault="0040293E" w:rsidP="00307C85">
      <w:pPr>
        <w:numPr>
          <w:ilvl w:val="0"/>
          <w:numId w:val="2"/>
        </w:numPr>
        <w:tabs>
          <w:tab w:val="num" w:pos="142"/>
        </w:tabs>
        <w:jc w:val="both"/>
      </w:pPr>
      <w:r w:rsidRPr="00A95473">
        <w:t>Федерального закона «Об образовании».</w:t>
      </w:r>
    </w:p>
    <w:p w:rsidR="0040293E" w:rsidRPr="00A95473" w:rsidRDefault="0040293E" w:rsidP="00307C85">
      <w:pPr>
        <w:numPr>
          <w:ilvl w:val="0"/>
          <w:numId w:val="2"/>
        </w:numPr>
        <w:tabs>
          <w:tab w:val="num" w:pos="142"/>
        </w:tabs>
        <w:spacing w:before="100" w:beforeAutospacing="1" w:after="100" w:afterAutospacing="1"/>
        <w:jc w:val="both"/>
      </w:pPr>
      <w:r w:rsidRPr="00A95473">
        <w:t>Инструктивным письмом Минобрнауки РФ от 21.10.2010г. № 03-248 «О разработке основной общеобразовательной программы дошкольного образования», находится в переходном периоде для внедрения федеральных государственных требований к структуре основной общеобразовательной программы дошкольного образования.</w:t>
      </w:r>
    </w:p>
    <w:p w:rsidR="0040293E" w:rsidRPr="00A95473" w:rsidRDefault="0040293E" w:rsidP="00307C85">
      <w:pPr>
        <w:numPr>
          <w:ilvl w:val="0"/>
          <w:numId w:val="2"/>
        </w:numPr>
        <w:jc w:val="both"/>
      </w:pPr>
      <w:r w:rsidRPr="00A95473">
        <w:t>Инструктивно-методического письма Министерства образования РФ от 14 марта 2010г. №65/23-16 «О гигиенических требованиях к максимальной нагрузке детей дошкольного возраста в организованных формах обучения»</w:t>
      </w:r>
    </w:p>
    <w:p w:rsidR="0040293E" w:rsidRPr="00A95473" w:rsidRDefault="0040293E" w:rsidP="00307C85">
      <w:pPr>
        <w:numPr>
          <w:ilvl w:val="0"/>
          <w:numId w:val="2"/>
        </w:numPr>
        <w:jc w:val="both"/>
      </w:pPr>
      <w:r w:rsidRPr="00A95473">
        <w:t>Методического письма Министерства образования РФ от 25 марта 1994г. №35М «Об организации взаимодействия образовательных учреждений и обеспечении преемственности дошкольного и начального общего образования».</w:t>
      </w:r>
    </w:p>
    <w:p w:rsidR="0040293E" w:rsidRPr="00A95473" w:rsidRDefault="0040293E" w:rsidP="00307C85">
      <w:pPr>
        <w:numPr>
          <w:ilvl w:val="0"/>
          <w:numId w:val="2"/>
        </w:numPr>
        <w:jc w:val="both"/>
      </w:pPr>
      <w:r w:rsidRPr="00A95473">
        <w:t xml:space="preserve">Письма Министерства образования РФ от 02 июня 1998 г. № 89/34-16 «О реализации права дошкольных образовательных учреждений на выбор программ и педагогических технологий». </w:t>
      </w:r>
    </w:p>
    <w:p w:rsidR="0040293E" w:rsidRPr="00A95473" w:rsidRDefault="0040293E" w:rsidP="00307C85">
      <w:pPr>
        <w:numPr>
          <w:ilvl w:val="0"/>
          <w:numId w:val="2"/>
        </w:numPr>
        <w:jc w:val="both"/>
      </w:pPr>
      <w:r w:rsidRPr="00A95473">
        <w:t>«Временных требований к содержанию и методам воспитания и обучения, реализуемым в ДОУ» (Приказ Министерства образования Р.Ф. № 448 от 22.08.96г.).</w:t>
      </w:r>
    </w:p>
    <w:p w:rsidR="0040293E" w:rsidRPr="00A95473" w:rsidRDefault="0040293E" w:rsidP="00307C85">
      <w:pPr>
        <w:numPr>
          <w:ilvl w:val="0"/>
          <w:numId w:val="2"/>
        </w:numPr>
        <w:jc w:val="both"/>
      </w:pPr>
      <w:r w:rsidRPr="00A95473">
        <w:rPr>
          <w:bCs/>
          <w:iCs/>
        </w:rPr>
        <w:t xml:space="preserve"> От рождения до школы. Примерная основная общеобразовательная программа дошкольного образования / Под ред. Н.Е. Вераксы, Т.С. Комаровой , М.А. Васильевой – М.: МОЗАИКА-СИНТЕЗ,2010г.</w:t>
      </w:r>
    </w:p>
    <w:p w:rsidR="0040293E" w:rsidRPr="00A95473" w:rsidRDefault="0040293E" w:rsidP="00307C85">
      <w:pPr>
        <w:numPr>
          <w:ilvl w:val="0"/>
          <w:numId w:val="2"/>
        </w:numPr>
        <w:jc w:val="both"/>
      </w:pPr>
      <w:r w:rsidRPr="00A95473">
        <w:rPr>
          <w:bCs/>
          <w:iCs/>
        </w:rPr>
        <w:t>Региональная программа дошкольного образования./ Автор Р.К.Шаехова – Казань, 2012г.</w:t>
      </w:r>
    </w:p>
    <w:p w:rsidR="0040293E" w:rsidRPr="005B5B4A" w:rsidRDefault="0040293E" w:rsidP="00307C85">
      <w:pPr>
        <w:numPr>
          <w:ilvl w:val="0"/>
          <w:numId w:val="2"/>
        </w:numPr>
        <w:ind w:left="708"/>
        <w:jc w:val="both"/>
        <w:rPr>
          <w:bCs/>
          <w:iCs/>
        </w:rPr>
      </w:pPr>
      <w:r w:rsidRPr="00A95473">
        <w:rPr>
          <w:bCs/>
          <w:iCs/>
        </w:rPr>
        <w:t>Учебно</w:t>
      </w:r>
      <w:r>
        <w:rPr>
          <w:bCs/>
          <w:iCs/>
        </w:rPr>
        <w:t>-</w:t>
      </w:r>
      <w:r w:rsidRPr="00A95473">
        <w:rPr>
          <w:bCs/>
          <w:iCs/>
        </w:rPr>
        <w:t xml:space="preserve"> методический комплект</w:t>
      </w:r>
      <w:r w:rsidRPr="00A95473">
        <w:rPr>
          <w:bCs/>
          <w:iCs/>
          <w:lang w:val="tt-RU"/>
        </w:rPr>
        <w:t>:</w:t>
      </w:r>
    </w:p>
    <w:p w:rsidR="0040293E" w:rsidRPr="00A95473" w:rsidRDefault="0040293E" w:rsidP="006F3E4C">
      <w:pPr>
        <w:ind w:left="360"/>
        <w:jc w:val="both"/>
      </w:pPr>
      <w:r w:rsidRPr="00A95473">
        <w:tab/>
        <w:t>«Изучаем русский язык»</w:t>
      </w:r>
      <w:r w:rsidRPr="00A95473">
        <w:rPr>
          <w:bCs/>
          <w:iCs/>
        </w:rPr>
        <w:t xml:space="preserve"> для детей 5-6лет</w:t>
      </w:r>
      <w:r w:rsidRPr="00A95473">
        <w:t>/ С.М.Гаффарова – Казань, Хэтер,2011г.</w:t>
      </w:r>
    </w:p>
    <w:p w:rsidR="0040293E" w:rsidRPr="00A95473" w:rsidRDefault="0040293E" w:rsidP="006F3E4C">
      <w:pPr>
        <w:ind w:left="360"/>
        <w:jc w:val="both"/>
      </w:pPr>
      <w:r w:rsidRPr="00A95473">
        <w:tab/>
        <w:t>«Тугантелд</w:t>
      </w:r>
      <w:r w:rsidRPr="00A95473">
        <w:rPr>
          <w:lang w:val="tt-RU"/>
        </w:rPr>
        <w:t>ә сөйләшәбез</w:t>
      </w:r>
      <w:r w:rsidRPr="00A95473">
        <w:t>»</w:t>
      </w:r>
      <w:r w:rsidRPr="00A95473">
        <w:rPr>
          <w:bCs/>
          <w:iCs/>
        </w:rPr>
        <w:t xml:space="preserve"> для детей 5-6лет/ </w:t>
      </w:r>
      <w:r>
        <w:rPr>
          <w:bCs/>
          <w:iCs/>
        </w:rPr>
        <w:t>З.М.Зарипова</w:t>
      </w:r>
      <w:r w:rsidRPr="00A95473">
        <w:rPr>
          <w:bCs/>
          <w:iCs/>
        </w:rPr>
        <w:t>– Казань, «Фолиант», г.</w:t>
      </w:r>
    </w:p>
    <w:p w:rsidR="0040293E" w:rsidRPr="00A95473" w:rsidRDefault="0040293E" w:rsidP="006F3E4C">
      <w:pPr>
        <w:jc w:val="center"/>
        <w:rPr>
          <w:b/>
          <w:lang w:eastAsia="en-US"/>
        </w:rPr>
      </w:pPr>
    </w:p>
    <w:p w:rsidR="0040293E" w:rsidRPr="00A95473" w:rsidRDefault="0040293E" w:rsidP="006F3E4C">
      <w:pPr>
        <w:jc w:val="center"/>
        <w:rPr>
          <w:b/>
          <w:lang w:eastAsia="en-US"/>
        </w:rPr>
      </w:pPr>
      <w:r w:rsidRPr="00A95473">
        <w:rPr>
          <w:b/>
          <w:lang w:eastAsia="en-US"/>
        </w:rPr>
        <w:t>Продолжительность НОД в соответствии с возрастом детей</w:t>
      </w:r>
    </w:p>
    <w:p w:rsidR="0040293E" w:rsidRPr="00A95473" w:rsidRDefault="0040293E" w:rsidP="006F3E4C">
      <w:pPr>
        <w:jc w:val="center"/>
        <w:rPr>
          <w:b/>
          <w:lang w:eastAsia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47"/>
      </w:tblGrid>
      <w:tr w:rsidR="0040293E" w:rsidRPr="00A95473" w:rsidTr="00026EF6">
        <w:tc>
          <w:tcPr>
            <w:tcW w:w="9747" w:type="dxa"/>
          </w:tcPr>
          <w:p w:rsidR="0040293E" w:rsidRPr="00A95473" w:rsidRDefault="0040293E" w:rsidP="00026EF6">
            <w:pPr>
              <w:jc w:val="center"/>
              <w:rPr>
                <w:b/>
                <w:lang w:eastAsia="en-US"/>
              </w:rPr>
            </w:pPr>
            <w:r w:rsidRPr="00A95473">
              <w:rPr>
                <w:b/>
                <w:lang w:eastAsia="en-US"/>
              </w:rPr>
              <w:t>5 - 6 лет</w:t>
            </w:r>
          </w:p>
        </w:tc>
      </w:tr>
      <w:tr w:rsidR="0040293E" w:rsidRPr="00A95473" w:rsidTr="00026EF6">
        <w:tc>
          <w:tcPr>
            <w:tcW w:w="9747" w:type="dxa"/>
          </w:tcPr>
          <w:p w:rsidR="0040293E" w:rsidRPr="00A95473" w:rsidRDefault="0040293E" w:rsidP="00026EF6">
            <w:pPr>
              <w:jc w:val="center"/>
              <w:rPr>
                <w:lang w:eastAsia="en-US"/>
              </w:rPr>
            </w:pPr>
            <w:r w:rsidRPr="00A95473">
              <w:rPr>
                <w:lang w:eastAsia="en-US"/>
              </w:rPr>
              <w:t>20-25 мин.</w:t>
            </w:r>
          </w:p>
        </w:tc>
      </w:tr>
    </w:tbl>
    <w:p w:rsidR="0040293E" w:rsidRDefault="0040293E" w:rsidP="006F3E4C">
      <w:pPr>
        <w:jc w:val="center"/>
        <w:rPr>
          <w:b/>
          <w:lang w:eastAsia="en-US"/>
        </w:rPr>
      </w:pPr>
    </w:p>
    <w:p w:rsidR="0040293E" w:rsidRPr="00A95473" w:rsidRDefault="0040293E" w:rsidP="006F3E4C">
      <w:pPr>
        <w:jc w:val="center"/>
        <w:rPr>
          <w:b/>
          <w:lang w:eastAsia="en-US"/>
        </w:rPr>
      </w:pPr>
      <w:r w:rsidRPr="00A95473">
        <w:rPr>
          <w:b/>
          <w:lang w:eastAsia="en-US"/>
        </w:rPr>
        <w:t>Максимально допустимый объем недельной образовательной деятельности в соответствии с возрастом детей</w:t>
      </w:r>
    </w:p>
    <w:p w:rsidR="0040293E" w:rsidRPr="00A95473" w:rsidRDefault="0040293E" w:rsidP="006F3E4C">
      <w:pPr>
        <w:jc w:val="center"/>
        <w:rPr>
          <w:b/>
          <w:lang w:eastAsia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47"/>
      </w:tblGrid>
      <w:tr w:rsidR="0040293E" w:rsidRPr="00A95473" w:rsidTr="00026EF6">
        <w:tc>
          <w:tcPr>
            <w:tcW w:w="9747" w:type="dxa"/>
          </w:tcPr>
          <w:p w:rsidR="0040293E" w:rsidRPr="00A95473" w:rsidRDefault="0040293E" w:rsidP="00026EF6">
            <w:pPr>
              <w:jc w:val="center"/>
              <w:rPr>
                <w:b/>
                <w:lang w:eastAsia="en-US"/>
              </w:rPr>
            </w:pPr>
            <w:r w:rsidRPr="00A95473">
              <w:rPr>
                <w:b/>
                <w:lang w:eastAsia="en-US"/>
              </w:rPr>
              <w:t>5 - 6 лет</w:t>
            </w:r>
          </w:p>
        </w:tc>
      </w:tr>
      <w:tr w:rsidR="0040293E" w:rsidRPr="00A95473" w:rsidTr="00026EF6">
        <w:tc>
          <w:tcPr>
            <w:tcW w:w="9747" w:type="dxa"/>
          </w:tcPr>
          <w:p w:rsidR="0040293E" w:rsidRPr="00A95473" w:rsidRDefault="0040293E" w:rsidP="00026EF6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 xml:space="preserve">ч. </w:t>
            </w:r>
            <w:r w:rsidRPr="00A95473">
              <w:rPr>
                <w:lang w:eastAsia="en-US"/>
              </w:rPr>
              <w:t>5</w:t>
            </w:r>
            <w:r>
              <w:rPr>
                <w:lang w:val="en-US" w:eastAsia="en-US"/>
              </w:rPr>
              <w:t>0</w:t>
            </w:r>
            <w:r w:rsidRPr="00A95473">
              <w:rPr>
                <w:lang w:eastAsia="en-US"/>
              </w:rPr>
              <w:t xml:space="preserve"> мин.</w:t>
            </w:r>
          </w:p>
        </w:tc>
      </w:tr>
    </w:tbl>
    <w:p w:rsidR="0040293E" w:rsidRDefault="0040293E" w:rsidP="006F3E4C">
      <w:pPr>
        <w:jc w:val="center"/>
        <w:rPr>
          <w:b/>
        </w:rPr>
      </w:pPr>
    </w:p>
    <w:p w:rsidR="0040293E" w:rsidRDefault="0040293E" w:rsidP="006F3E4C">
      <w:pPr>
        <w:jc w:val="center"/>
        <w:rPr>
          <w:b/>
        </w:rPr>
      </w:pPr>
    </w:p>
    <w:p w:rsidR="0040293E" w:rsidRDefault="0040293E" w:rsidP="006F3E4C">
      <w:pPr>
        <w:jc w:val="center"/>
        <w:rPr>
          <w:b/>
        </w:rPr>
      </w:pPr>
    </w:p>
    <w:p w:rsidR="0040293E" w:rsidRDefault="0040293E" w:rsidP="006F3E4C">
      <w:pPr>
        <w:jc w:val="center"/>
        <w:rPr>
          <w:b/>
        </w:rPr>
      </w:pPr>
      <w:r w:rsidRPr="00A95473">
        <w:rPr>
          <w:b/>
        </w:rPr>
        <w:t>Учебный план</w:t>
      </w:r>
    </w:p>
    <w:p w:rsidR="0040293E" w:rsidRPr="00A95473" w:rsidRDefault="0040293E" w:rsidP="006F3E4C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360"/>
        <w:gridCol w:w="520"/>
        <w:gridCol w:w="5528"/>
        <w:gridCol w:w="2693"/>
      </w:tblGrid>
      <w:tr w:rsidR="0040293E" w:rsidRPr="00466E7F" w:rsidTr="009C7A7E">
        <w:trPr>
          <w:trHeight w:val="365"/>
        </w:trPr>
        <w:tc>
          <w:tcPr>
            <w:tcW w:w="646" w:type="dxa"/>
            <w:vMerge w:val="restart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№ п/п</w:t>
            </w:r>
          </w:p>
        </w:tc>
        <w:tc>
          <w:tcPr>
            <w:tcW w:w="6408" w:type="dxa"/>
            <w:gridSpan w:val="3"/>
            <w:vMerge w:val="restart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Виды организованной деятельности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Количество НОД в неделю</w:t>
            </w:r>
          </w:p>
        </w:tc>
      </w:tr>
      <w:tr w:rsidR="0040293E" w:rsidRPr="00466E7F" w:rsidTr="009C7A7E">
        <w:trPr>
          <w:trHeight w:val="154"/>
        </w:trPr>
        <w:tc>
          <w:tcPr>
            <w:tcW w:w="646" w:type="dxa"/>
            <w:vMerge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8" w:type="dxa"/>
            <w:gridSpan w:val="3"/>
            <w:vMerge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старшая группа</w:t>
            </w:r>
          </w:p>
        </w:tc>
      </w:tr>
      <w:tr w:rsidR="0040293E" w:rsidRPr="00466E7F" w:rsidTr="009C7A7E">
        <w:trPr>
          <w:trHeight w:val="343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</w:t>
            </w:r>
          </w:p>
        </w:tc>
        <w:tc>
          <w:tcPr>
            <w:tcW w:w="6408" w:type="dxa"/>
            <w:gridSpan w:val="3"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Инвариантная часть /федеральный компонент/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</w:p>
        </w:tc>
      </w:tr>
      <w:tr w:rsidR="0040293E" w:rsidRPr="00466E7F" w:rsidTr="009C7A7E">
        <w:trPr>
          <w:trHeight w:val="557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1.1.</w:t>
            </w:r>
          </w:p>
        </w:tc>
        <w:tc>
          <w:tcPr>
            <w:tcW w:w="360" w:type="dxa"/>
            <w:vMerge w:val="restart"/>
            <w:textDirection w:val="btLr"/>
          </w:tcPr>
          <w:p w:rsidR="0040293E" w:rsidRPr="00466E7F" w:rsidRDefault="0040293E" w:rsidP="009C7A7E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466E7F">
              <w:rPr>
                <w:b/>
                <w:i/>
                <w:sz w:val="20"/>
                <w:szCs w:val="20"/>
              </w:rPr>
              <w:t>Познание</w:t>
            </w:r>
          </w:p>
        </w:tc>
        <w:tc>
          <w:tcPr>
            <w:tcW w:w="6048" w:type="dxa"/>
            <w:gridSpan w:val="2"/>
          </w:tcPr>
          <w:p w:rsidR="0040293E" w:rsidRPr="00466E7F" w:rsidRDefault="0040293E" w:rsidP="009C7A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 xml:space="preserve">Познавательно исследовательская и продуктивная (конструктивная) деятельность. 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</w:p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40293E" w:rsidRPr="00466E7F" w:rsidTr="009C7A7E">
        <w:trPr>
          <w:trHeight w:val="520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1.2.</w:t>
            </w:r>
          </w:p>
        </w:tc>
        <w:tc>
          <w:tcPr>
            <w:tcW w:w="360" w:type="dxa"/>
            <w:vMerge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8" w:type="dxa"/>
            <w:gridSpan w:val="2"/>
          </w:tcPr>
          <w:p w:rsidR="0040293E" w:rsidRPr="00466E7F" w:rsidRDefault="0040293E" w:rsidP="009C7A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</w:t>
            </w:r>
          </w:p>
        </w:tc>
      </w:tr>
      <w:tr w:rsidR="0040293E" w:rsidRPr="00466E7F" w:rsidTr="009C7A7E">
        <w:trPr>
          <w:trHeight w:val="467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1.3.</w:t>
            </w:r>
          </w:p>
        </w:tc>
        <w:tc>
          <w:tcPr>
            <w:tcW w:w="360" w:type="dxa"/>
            <w:vMerge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8" w:type="dxa"/>
            <w:gridSpan w:val="2"/>
          </w:tcPr>
          <w:p w:rsidR="0040293E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Формирование целостной картины мира</w:t>
            </w:r>
            <w:r>
              <w:rPr>
                <w:sz w:val="20"/>
                <w:szCs w:val="20"/>
              </w:rPr>
              <w:t>, расширение кругозора:</w:t>
            </w:r>
          </w:p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0293E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</w:t>
            </w:r>
          </w:p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0293E" w:rsidRPr="00466E7F" w:rsidTr="009C7A7E">
        <w:trPr>
          <w:trHeight w:val="500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1.4.</w:t>
            </w:r>
          </w:p>
        </w:tc>
        <w:tc>
          <w:tcPr>
            <w:tcW w:w="6408" w:type="dxa"/>
            <w:gridSpan w:val="3"/>
          </w:tcPr>
          <w:p w:rsidR="0040293E" w:rsidRPr="002642E0" w:rsidRDefault="0040293E" w:rsidP="009C7A7E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Труд</w:t>
            </w:r>
            <w:r>
              <w:rPr>
                <w:sz w:val="20"/>
                <w:szCs w:val="20"/>
              </w:rPr>
              <w:t>(ручной труд</w:t>
            </w:r>
            <w:r w:rsidRPr="00466E7F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40293E" w:rsidRPr="00466E7F" w:rsidTr="009C7A7E">
        <w:trPr>
          <w:trHeight w:val="500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1.5.</w:t>
            </w:r>
          </w:p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8" w:type="dxa"/>
            <w:gridSpan w:val="3"/>
          </w:tcPr>
          <w:p w:rsidR="0040293E" w:rsidRPr="002642E0" w:rsidRDefault="0040293E" w:rsidP="009C7A7E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2642E0">
              <w:rPr>
                <w:b/>
                <w:i/>
                <w:sz w:val="20"/>
                <w:szCs w:val="20"/>
              </w:rPr>
              <w:t>Коммуникация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</w:t>
            </w:r>
          </w:p>
        </w:tc>
      </w:tr>
      <w:tr w:rsidR="0040293E" w:rsidRPr="00466E7F" w:rsidTr="007C218D">
        <w:trPr>
          <w:trHeight w:val="535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1.6.</w:t>
            </w:r>
          </w:p>
        </w:tc>
        <w:tc>
          <w:tcPr>
            <w:tcW w:w="6408" w:type="dxa"/>
            <w:gridSpan w:val="3"/>
          </w:tcPr>
          <w:p w:rsidR="0040293E" w:rsidRPr="002642E0" w:rsidRDefault="0040293E" w:rsidP="009C7A7E">
            <w:pPr>
              <w:jc w:val="both"/>
              <w:rPr>
                <w:b/>
                <w:i/>
                <w:sz w:val="20"/>
                <w:szCs w:val="20"/>
              </w:rPr>
            </w:pPr>
            <w:r w:rsidRPr="002642E0">
              <w:rPr>
                <w:b/>
                <w:i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</w:p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в рамках режима дня</w:t>
            </w:r>
          </w:p>
        </w:tc>
      </w:tr>
      <w:tr w:rsidR="0040293E" w:rsidRPr="00466E7F" w:rsidTr="007C218D">
        <w:trPr>
          <w:trHeight w:val="342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80" w:type="dxa"/>
            <w:gridSpan w:val="2"/>
            <w:vMerge w:val="restart"/>
            <w:textDirection w:val="btLr"/>
          </w:tcPr>
          <w:p w:rsidR="0040293E" w:rsidRPr="00466E7F" w:rsidRDefault="0040293E" w:rsidP="009C7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466E7F">
              <w:rPr>
                <w:b/>
                <w:i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5528" w:type="dxa"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Рисование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0293E" w:rsidRPr="00466E7F" w:rsidTr="007C218D">
        <w:trPr>
          <w:trHeight w:val="350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1.8.</w:t>
            </w:r>
          </w:p>
        </w:tc>
        <w:tc>
          <w:tcPr>
            <w:tcW w:w="880" w:type="dxa"/>
            <w:gridSpan w:val="2"/>
            <w:vMerge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Лепка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0,5</w:t>
            </w:r>
          </w:p>
        </w:tc>
      </w:tr>
      <w:tr w:rsidR="0040293E" w:rsidRPr="00466E7F" w:rsidTr="007C218D">
        <w:trPr>
          <w:trHeight w:val="288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1.9.</w:t>
            </w:r>
          </w:p>
        </w:tc>
        <w:tc>
          <w:tcPr>
            <w:tcW w:w="880" w:type="dxa"/>
            <w:gridSpan w:val="2"/>
            <w:vMerge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 xml:space="preserve">Аппликация 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0,5</w:t>
            </w:r>
          </w:p>
          <w:p w:rsidR="0040293E" w:rsidRPr="00466E7F" w:rsidRDefault="0040293E" w:rsidP="009C7A7E">
            <w:pPr>
              <w:rPr>
                <w:sz w:val="20"/>
                <w:szCs w:val="20"/>
              </w:rPr>
            </w:pPr>
          </w:p>
        </w:tc>
      </w:tr>
      <w:tr w:rsidR="0040293E" w:rsidRPr="00466E7F" w:rsidTr="009C7A7E">
        <w:trPr>
          <w:trHeight w:val="469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1.10.</w:t>
            </w:r>
          </w:p>
        </w:tc>
        <w:tc>
          <w:tcPr>
            <w:tcW w:w="6408" w:type="dxa"/>
            <w:gridSpan w:val="3"/>
          </w:tcPr>
          <w:p w:rsidR="0040293E" w:rsidRPr="002642E0" w:rsidRDefault="0040293E" w:rsidP="009C7A7E">
            <w:pPr>
              <w:jc w:val="both"/>
              <w:rPr>
                <w:b/>
                <w:i/>
                <w:sz w:val="20"/>
                <w:szCs w:val="20"/>
              </w:rPr>
            </w:pPr>
            <w:r w:rsidRPr="002642E0">
              <w:rPr>
                <w:b/>
                <w:i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 xml:space="preserve">2+1 </w:t>
            </w:r>
          </w:p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 xml:space="preserve">– на свежем воздухе </w:t>
            </w:r>
          </w:p>
        </w:tc>
      </w:tr>
      <w:tr w:rsidR="0040293E" w:rsidRPr="00466E7F" w:rsidTr="009C7A7E">
        <w:trPr>
          <w:trHeight w:val="321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  <w:r w:rsidRPr="00466E7F">
              <w:rPr>
                <w:sz w:val="20"/>
                <w:szCs w:val="20"/>
              </w:rPr>
              <w:t>.</w:t>
            </w:r>
          </w:p>
        </w:tc>
        <w:tc>
          <w:tcPr>
            <w:tcW w:w="6408" w:type="dxa"/>
            <w:gridSpan w:val="3"/>
          </w:tcPr>
          <w:p w:rsidR="0040293E" w:rsidRPr="002642E0" w:rsidRDefault="0040293E" w:rsidP="009C7A7E">
            <w:pPr>
              <w:jc w:val="both"/>
              <w:rPr>
                <w:b/>
                <w:i/>
                <w:sz w:val="20"/>
                <w:szCs w:val="20"/>
              </w:rPr>
            </w:pPr>
            <w:r w:rsidRPr="002642E0">
              <w:rPr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2</w:t>
            </w:r>
          </w:p>
        </w:tc>
      </w:tr>
      <w:tr w:rsidR="0040293E" w:rsidRPr="00466E7F" w:rsidTr="009C7A7E">
        <w:trPr>
          <w:trHeight w:val="358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2.</w:t>
            </w:r>
          </w:p>
        </w:tc>
        <w:tc>
          <w:tcPr>
            <w:tcW w:w="6408" w:type="dxa"/>
            <w:gridSpan w:val="3"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 xml:space="preserve">Вариативная часть </w:t>
            </w:r>
          </w:p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/национально-региональный компонент/</w:t>
            </w:r>
          </w:p>
        </w:tc>
        <w:tc>
          <w:tcPr>
            <w:tcW w:w="2693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</w:p>
        </w:tc>
      </w:tr>
      <w:tr w:rsidR="0040293E" w:rsidRPr="00E53D97" w:rsidTr="007C218D">
        <w:trPr>
          <w:trHeight w:val="422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2.1.</w:t>
            </w:r>
          </w:p>
        </w:tc>
        <w:tc>
          <w:tcPr>
            <w:tcW w:w="6408" w:type="dxa"/>
            <w:gridSpan w:val="3"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 w:rsidRPr="00466E7F">
              <w:rPr>
                <w:sz w:val="20"/>
                <w:szCs w:val="20"/>
              </w:rPr>
              <w:t>Татар теле (Ана теле)</w:t>
            </w:r>
          </w:p>
        </w:tc>
        <w:tc>
          <w:tcPr>
            <w:tcW w:w="2693" w:type="dxa"/>
          </w:tcPr>
          <w:p w:rsidR="0040293E" w:rsidRPr="00E53D97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0293E" w:rsidRPr="00E53D97" w:rsidTr="007C218D">
        <w:trPr>
          <w:trHeight w:val="280"/>
        </w:trPr>
        <w:tc>
          <w:tcPr>
            <w:tcW w:w="646" w:type="dxa"/>
          </w:tcPr>
          <w:p w:rsidR="0040293E" w:rsidRPr="00466E7F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08" w:type="dxa"/>
            <w:gridSpan w:val="3"/>
          </w:tcPr>
          <w:p w:rsidR="0040293E" w:rsidRPr="00466E7F" w:rsidRDefault="0040293E" w:rsidP="009C7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</w:t>
            </w:r>
          </w:p>
        </w:tc>
        <w:tc>
          <w:tcPr>
            <w:tcW w:w="2693" w:type="dxa"/>
          </w:tcPr>
          <w:p w:rsidR="0040293E" w:rsidRPr="00E53D97" w:rsidRDefault="0040293E" w:rsidP="009C7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:rsidR="0040293E" w:rsidRDefault="0040293E" w:rsidP="00371DF4">
      <w:pPr>
        <w:autoSpaceDE w:val="0"/>
        <w:autoSpaceDN w:val="0"/>
        <w:adjustRightInd w:val="0"/>
        <w:ind w:firstLine="709"/>
        <w:jc w:val="both"/>
      </w:pPr>
    </w:p>
    <w:p w:rsidR="0040293E" w:rsidRPr="00371DF4" w:rsidRDefault="0040293E" w:rsidP="00371DF4">
      <w:pPr>
        <w:autoSpaceDE w:val="0"/>
        <w:autoSpaceDN w:val="0"/>
        <w:adjustRightInd w:val="0"/>
        <w:ind w:firstLine="709"/>
        <w:jc w:val="both"/>
      </w:pPr>
      <w:r w:rsidRPr="00A95473">
        <w:t>Во время летнего оздоровительного периода</w:t>
      </w:r>
      <w:r>
        <w:t xml:space="preserve"> детский сад работает в каникулярном режиме,</w:t>
      </w:r>
      <w:r w:rsidRPr="00A95473">
        <w:t xml:space="preserve"> осуществляется организованная деятельность по экологическому и физическому развитию на прогулке. </w:t>
      </w:r>
      <w:r>
        <w:t>П</w:t>
      </w:r>
      <w:r w:rsidRPr="00A95473">
        <w:t>роводятся спортивные игры, праздники, экскурсии. Увеличивается продолжительность прогулок, осуществляется деятельность по художественно-эстетическому развитию детей: музыкальные праздники, развлечения на свежем воздухе, экскурсии, исследовательская и экспериментальная деятельность по интересам. Для интел</w:t>
      </w:r>
      <w:r>
        <w:t>лектуального досуга – викторины.</w:t>
      </w:r>
    </w:p>
    <w:p w:rsidR="0040293E" w:rsidRDefault="0040293E" w:rsidP="006F3E4C">
      <w:pPr>
        <w:jc w:val="center"/>
        <w:rPr>
          <w:b/>
        </w:rPr>
      </w:pPr>
    </w:p>
    <w:p w:rsidR="0040293E" w:rsidRDefault="0040293E" w:rsidP="006F3E4C">
      <w:pPr>
        <w:jc w:val="center"/>
        <w:rPr>
          <w:b/>
        </w:rPr>
      </w:pPr>
      <w:r>
        <w:rPr>
          <w:b/>
        </w:rPr>
        <w:t>Модель организации двигательного режима</w:t>
      </w:r>
    </w:p>
    <w:p w:rsidR="0040293E" w:rsidRDefault="0040293E" w:rsidP="006F3E4C">
      <w:pPr>
        <w:jc w:val="center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9"/>
        <w:gridCol w:w="3119"/>
        <w:gridCol w:w="290"/>
        <w:gridCol w:w="5679"/>
      </w:tblGrid>
      <w:tr w:rsidR="0040293E" w:rsidRPr="00D919DF" w:rsidTr="00026EF6">
        <w:trPr>
          <w:trHeight w:val="149"/>
        </w:trPr>
        <w:tc>
          <w:tcPr>
            <w:tcW w:w="9747" w:type="dxa"/>
            <w:gridSpan w:val="4"/>
          </w:tcPr>
          <w:p w:rsidR="0040293E" w:rsidRPr="00D919DF" w:rsidRDefault="0040293E" w:rsidP="00026EF6">
            <w:pPr>
              <w:tabs>
                <w:tab w:val="left" w:pos="1695"/>
                <w:tab w:val="center" w:pos="5179"/>
              </w:tabs>
              <w:jc w:val="center"/>
            </w:pPr>
            <w:r w:rsidRPr="002642E0">
              <w:rPr>
                <w:i/>
              </w:rPr>
              <w:t>Физкультурно-оздоровительные мероприятия:</w:t>
            </w:r>
          </w:p>
        </w:tc>
      </w:tr>
      <w:tr w:rsidR="0040293E" w:rsidRPr="00D919DF" w:rsidTr="00026EF6">
        <w:trPr>
          <w:trHeight w:val="149"/>
        </w:trPr>
        <w:tc>
          <w:tcPr>
            <w:tcW w:w="659" w:type="dxa"/>
          </w:tcPr>
          <w:p w:rsidR="0040293E" w:rsidRPr="00D919DF" w:rsidRDefault="0040293E" w:rsidP="00026EF6">
            <w:r w:rsidRPr="00D919DF">
              <w:t>1.</w:t>
            </w:r>
          </w:p>
        </w:tc>
        <w:tc>
          <w:tcPr>
            <w:tcW w:w="3409" w:type="dxa"/>
            <w:gridSpan w:val="2"/>
          </w:tcPr>
          <w:p w:rsidR="0040293E" w:rsidRPr="00D919DF" w:rsidRDefault="0040293E" w:rsidP="00026EF6">
            <w:r w:rsidRPr="00D919DF">
              <w:t>Утренняя гимнастика</w:t>
            </w:r>
          </w:p>
        </w:tc>
        <w:tc>
          <w:tcPr>
            <w:tcW w:w="5679" w:type="dxa"/>
          </w:tcPr>
          <w:p w:rsidR="0040293E" w:rsidRPr="00D919DF" w:rsidRDefault="0040293E" w:rsidP="00222C63">
            <w:r w:rsidRPr="00D919DF">
              <w:t xml:space="preserve">Ежедневно: </w:t>
            </w:r>
            <w:r>
              <w:t xml:space="preserve">в холодный период года - </w:t>
            </w:r>
            <w:r w:rsidRPr="00D919DF">
              <w:t>в зале,</w:t>
            </w:r>
            <w:r>
              <w:t xml:space="preserve"> в теплый период </w:t>
            </w:r>
            <w:r w:rsidRPr="00D919DF">
              <w:t>– на открытом воздухе  (</w:t>
            </w:r>
            <w:r>
              <w:t>7-8</w:t>
            </w:r>
            <w:r w:rsidRPr="00D919DF">
              <w:t xml:space="preserve"> мин)</w:t>
            </w:r>
          </w:p>
        </w:tc>
      </w:tr>
      <w:tr w:rsidR="0040293E" w:rsidRPr="00D919DF" w:rsidTr="00026EF6">
        <w:trPr>
          <w:trHeight w:val="149"/>
        </w:trPr>
        <w:tc>
          <w:tcPr>
            <w:tcW w:w="659" w:type="dxa"/>
          </w:tcPr>
          <w:p w:rsidR="0040293E" w:rsidRPr="00D919DF" w:rsidRDefault="0040293E" w:rsidP="00026EF6">
            <w:r w:rsidRPr="00D919DF">
              <w:t>2.</w:t>
            </w:r>
          </w:p>
        </w:tc>
        <w:tc>
          <w:tcPr>
            <w:tcW w:w="3409" w:type="dxa"/>
            <w:gridSpan w:val="2"/>
          </w:tcPr>
          <w:p w:rsidR="0040293E" w:rsidRPr="00D919DF" w:rsidRDefault="0040293E" w:rsidP="00026EF6">
            <w:r w:rsidRPr="00D919DF">
              <w:t>Физминутка</w:t>
            </w:r>
          </w:p>
        </w:tc>
        <w:tc>
          <w:tcPr>
            <w:tcW w:w="5679" w:type="dxa"/>
          </w:tcPr>
          <w:p w:rsidR="0040293E" w:rsidRPr="00D919DF" w:rsidRDefault="0040293E" w:rsidP="00026EF6">
            <w:r w:rsidRPr="00D919DF">
              <w:t>Ежедневно, по ме</w:t>
            </w:r>
            <w:r>
              <w:t>ре необходимости (2-3</w:t>
            </w:r>
            <w:r w:rsidRPr="00D919DF">
              <w:t xml:space="preserve"> мин)</w:t>
            </w:r>
          </w:p>
        </w:tc>
      </w:tr>
      <w:tr w:rsidR="0040293E" w:rsidRPr="00D919DF" w:rsidTr="00026EF6">
        <w:trPr>
          <w:trHeight w:val="149"/>
        </w:trPr>
        <w:tc>
          <w:tcPr>
            <w:tcW w:w="659" w:type="dxa"/>
          </w:tcPr>
          <w:p w:rsidR="0040293E" w:rsidRPr="00D919DF" w:rsidRDefault="0040293E" w:rsidP="00026EF6">
            <w:r w:rsidRPr="00D919DF">
              <w:t>3.</w:t>
            </w:r>
          </w:p>
        </w:tc>
        <w:tc>
          <w:tcPr>
            <w:tcW w:w="3409" w:type="dxa"/>
            <w:gridSpan w:val="2"/>
          </w:tcPr>
          <w:p w:rsidR="0040293E" w:rsidRPr="00D919DF" w:rsidRDefault="0040293E" w:rsidP="00026EF6">
            <w:r w:rsidRPr="00D919DF">
              <w:t>Подвижные игры</w:t>
            </w:r>
          </w:p>
        </w:tc>
        <w:tc>
          <w:tcPr>
            <w:tcW w:w="5679" w:type="dxa"/>
          </w:tcPr>
          <w:p w:rsidR="0040293E" w:rsidRPr="00D919DF" w:rsidRDefault="0040293E" w:rsidP="00026EF6">
            <w:r>
              <w:t>Ежедневно на прогулке (15-20</w:t>
            </w:r>
            <w:r w:rsidRPr="00D919DF">
              <w:t xml:space="preserve"> мин)</w:t>
            </w:r>
          </w:p>
        </w:tc>
      </w:tr>
      <w:tr w:rsidR="0040293E" w:rsidRPr="00D919DF" w:rsidTr="00026EF6">
        <w:trPr>
          <w:trHeight w:val="149"/>
        </w:trPr>
        <w:tc>
          <w:tcPr>
            <w:tcW w:w="659" w:type="dxa"/>
          </w:tcPr>
          <w:p w:rsidR="0040293E" w:rsidRPr="00D919DF" w:rsidRDefault="0040293E" w:rsidP="00026EF6">
            <w:r w:rsidRPr="00D919DF">
              <w:t>4.</w:t>
            </w:r>
          </w:p>
        </w:tc>
        <w:tc>
          <w:tcPr>
            <w:tcW w:w="3409" w:type="dxa"/>
            <w:gridSpan w:val="2"/>
          </w:tcPr>
          <w:p w:rsidR="0040293E" w:rsidRPr="00D919DF" w:rsidRDefault="0040293E" w:rsidP="00026EF6">
            <w:r w:rsidRPr="00D919DF">
              <w:t>Оздоровительный бег</w:t>
            </w:r>
          </w:p>
        </w:tc>
        <w:tc>
          <w:tcPr>
            <w:tcW w:w="5679" w:type="dxa"/>
          </w:tcPr>
          <w:p w:rsidR="0040293E" w:rsidRPr="00D919DF" w:rsidRDefault="0040293E" w:rsidP="00222C63">
            <w:r w:rsidRPr="00D919DF">
              <w:t>Ежедневно в конце прогулки</w:t>
            </w:r>
            <w:r>
              <w:t xml:space="preserve">  (3-5</w:t>
            </w:r>
            <w:r w:rsidRPr="00C66BD4">
              <w:t xml:space="preserve"> мин.)</w:t>
            </w:r>
          </w:p>
        </w:tc>
      </w:tr>
      <w:tr w:rsidR="0040293E" w:rsidRPr="00D919DF" w:rsidTr="00026EF6">
        <w:trPr>
          <w:trHeight w:val="149"/>
        </w:trPr>
        <w:tc>
          <w:tcPr>
            <w:tcW w:w="659" w:type="dxa"/>
          </w:tcPr>
          <w:p w:rsidR="0040293E" w:rsidRPr="00D919DF" w:rsidRDefault="0040293E" w:rsidP="00026EF6">
            <w:r w:rsidRPr="00D919DF">
              <w:t>5.</w:t>
            </w:r>
          </w:p>
        </w:tc>
        <w:tc>
          <w:tcPr>
            <w:tcW w:w="3409" w:type="dxa"/>
            <w:gridSpan w:val="2"/>
          </w:tcPr>
          <w:p w:rsidR="0040293E" w:rsidRPr="00D919DF" w:rsidRDefault="0040293E" w:rsidP="00026EF6">
            <w:r w:rsidRPr="00D919DF">
              <w:t>Индивидуальная работа по развитию движений</w:t>
            </w:r>
          </w:p>
        </w:tc>
        <w:tc>
          <w:tcPr>
            <w:tcW w:w="5679" w:type="dxa"/>
          </w:tcPr>
          <w:p w:rsidR="0040293E" w:rsidRPr="00D919DF" w:rsidRDefault="0040293E" w:rsidP="00026EF6">
            <w:r w:rsidRPr="00D919DF">
              <w:t>Ежедневно во время дневной и вечерней прогулки (12-15 мин</w:t>
            </w:r>
            <w:r>
              <w:t>.</w:t>
            </w:r>
            <w:r w:rsidRPr="00D919DF">
              <w:t>)</w:t>
            </w:r>
          </w:p>
        </w:tc>
      </w:tr>
      <w:tr w:rsidR="0040293E" w:rsidRPr="00D919DF" w:rsidTr="00026EF6">
        <w:trPr>
          <w:trHeight w:val="149"/>
        </w:trPr>
        <w:tc>
          <w:tcPr>
            <w:tcW w:w="659" w:type="dxa"/>
          </w:tcPr>
          <w:p w:rsidR="0040293E" w:rsidRPr="00D919DF" w:rsidRDefault="0040293E" w:rsidP="00026EF6">
            <w:r w:rsidRPr="00D919DF">
              <w:t>6.</w:t>
            </w:r>
          </w:p>
        </w:tc>
        <w:tc>
          <w:tcPr>
            <w:tcW w:w="3409" w:type="dxa"/>
            <w:gridSpan w:val="2"/>
          </w:tcPr>
          <w:p w:rsidR="0040293E" w:rsidRPr="00D919DF" w:rsidRDefault="0040293E" w:rsidP="00026EF6">
            <w:r w:rsidRPr="00D919DF">
              <w:t>Гимнастика после сна</w:t>
            </w:r>
          </w:p>
        </w:tc>
        <w:tc>
          <w:tcPr>
            <w:tcW w:w="5679" w:type="dxa"/>
          </w:tcPr>
          <w:p w:rsidR="0040293E" w:rsidRDefault="0040293E" w:rsidP="00026EF6">
            <w:r w:rsidRPr="00D919DF">
              <w:t xml:space="preserve">Ежедневно в сочетании с воздушными ваннами </w:t>
            </w:r>
          </w:p>
          <w:p w:rsidR="0040293E" w:rsidRPr="00D919DF" w:rsidRDefault="0040293E" w:rsidP="00026EF6">
            <w:r w:rsidRPr="00D919DF">
              <w:t>(5 мин</w:t>
            </w:r>
            <w:r>
              <w:t>.</w:t>
            </w:r>
            <w:r w:rsidRPr="00D919DF">
              <w:t>)</w:t>
            </w:r>
          </w:p>
        </w:tc>
      </w:tr>
      <w:tr w:rsidR="0040293E" w:rsidRPr="00D919DF" w:rsidTr="00026EF6">
        <w:trPr>
          <w:trHeight w:val="149"/>
        </w:trPr>
        <w:tc>
          <w:tcPr>
            <w:tcW w:w="9747" w:type="dxa"/>
            <w:gridSpan w:val="4"/>
          </w:tcPr>
          <w:p w:rsidR="0040293E" w:rsidRPr="00D919DF" w:rsidRDefault="0040293E" w:rsidP="00026EF6">
            <w:pPr>
              <w:jc w:val="center"/>
            </w:pPr>
            <w:r w:rsidRPr="00D919DF">
              <w:rPr>
                <w:i/>
              </w:rPr>
              <w:t>Непосредственно образовательная деятельность</w:t>
            </w:r>
          </w:p>
        </w:tc>
      </w:tr>
      <w:tr w:rsidR="0040293E" w:rsidRPr="00D919DF" w:rsidTr="00026EF6">
        <w:trPr>
          <w:trHeight w:val="149"/>
        </w:trPr>
        <w:tc>
          <w:tcPr>
            <w:tcW w:w="659" w:type="dxa"/>
          </w:tcPr>
          <w:p w:rsidR="0040293E" w:rsidRPr="00D919DF" w:rsidRDefault="0040293E" w:rsidP="00026EF6">
            <w:r w:rsidRPr="00D919DF">
              <w:t>1.</w:t>
            </w:r>
          </w:p>
        </w:tc>
        <w:tc>
          <w:tcPr>
            <w:tcW w:w="3409" w:type="dxa"/>
            <w:gridSpan w:val="2"/>
          </w:tcPr>
          <w:p w:rsidR="0040293E" w:rsidRPr="00D919DF" w:rsidRDefault="0040293E" w:rsidP="00026EF6">
            <w:r w:rsidRPr="00D919DF">
              <w:t>По физической культуре</w:t>
            </w:r>
          </w:p>
        </w:tc>
        <w:tc>
          <w:tcPr>
            <w:tcW w:w="5679" w:type="dxa"/>
          </w:tcPr>
          <w:p w:rsidR="0040293E" w:rsidRDefault="0040293E" w:rsidP="005B5B4A">
            <w:r w:rsidRPr="00C66BD4">
              <w:t>Два  НОД проводит инструктор по физической культуре</w:t>
            </w:r>
            <w:r>
              <w:t xml:space="preserve"> в зале, одно – на свежем воздухе как часть оздоровительной прогулки (продолжительность </w:t>
            </w:r>
          </w:p>
          <w:p w:rsidR="0040293E" w:rsidRPr="00D919DF" w:rsidRDefault="0040293E" w:rsidP="005B5B4A">
            <w:r>
              <w:t xml:space="preserve">в ст. гр. – 25 </w:t>
            </w:r>
            <w:r w:rsidRPr="00D919DF">
              <w:t xml:space="preserve"> мин.</w:t>
            </w:r>
            <w:r>
              <w:t>)</w:t>
            </w:r>
          </w:p>
        </w:tc>
      </w:tr>
      <w:tr w:rsidR="0040293E" w:rsidRPr="00D919DF" w:rsidTr="00026EF6">
        <w:trPr>
          <w:trHeight w:val="222"/>
        </w:trPr>
        <w:tc>
          <w:tcPr>
            <w:tcW w:w="9747" w:type="dxa"/>
            <w:gridSpan w:val="4"/>
          </w:tcPr>
          <w:p w:rsidR="0040293E" w:rsidRPr="00D919DF" w:rsidRDefault="0040293E" w:rsidP="00026EF6">
            <w:pPr>
              <w:jc w:val="center"/>
            </w:pPr>
            <w:r w:rsidRPr="00D919DF">
              <w:rPr>
                <w:i/>
              </w:rPr>
              <w:t>Самостоятельная деятельность детей</w:t>
            </w:r>
          </w:p>
        </w:tc>
      </w:tr>
      <w:tr w:rsidR="0040293E" w:rsidRPr="00D919DF" w:rsidTr="00026EF6">
        <w:trPr>
          <w:trHeight w:val="467"/>
        </w:trPr>
        <w:tc>
          <w:tcPr>
            <w:tcW w:w="659" w:type="dxa"/>
          </w:tcPr>
          <w:p w:rsidR="0040293E" w:rsidRPr="00D919DF" w:rsidRDefault="0040293E" w:rsidP="00026EF6">
            <w:r w:rsidRPr="00D919DF">
              <w:t>1.</w:t>
            </w:r>
          </w:p>
        </w:tc>
        <w:tc>
          <w:tcPr>
            <w:tcW w:w="3119" w:type="dxa"/>
          </w:tcPr>
          <w:p w:rsidR="0040293E" w:rsidRPr="00D919DF" w:rsidRDefault="0040293E" w:rsidP="00026EF6">
            <w:r w:rsidRPr="00D919DF">
              <w:t>Самостоятельная двигательная деятельность</w:t>
            </w:r>
          </w:p>
        </w:tc>
        <w:tc>
          <w:tcPr>
            <w:tcW w:w="5969" w:type="dxa"/>
            <w:gridSpan w:val="2"/>
          </w:tcPr>
          <w:p w:rsidR="0040293E" w:rsidRPr="00D919DF" w:rsidRDefault="0040293E" w:rsidP="00026EF6">
            <w:r w:rsidRPr="00D919DF">
              <w:t>Ежедневно в помещении и на прогулке</w:t>
            </w:r>
          </w:p>
        </w:tc>
      </w:tr>
      <w:tr w:rsidR="0040293E" w:rsidRPr="00D919DF" w:rsidTr="00026EF6">
        <w:trPr>
          <w:trHeight w:val="253"/>
        </w:trPr>
        <w:tc>
          <w:tcPr>
            <w:tcW w:w="9747" w:type="dxa"/>
            <w:gridSpan w:val="4"/>
          </w:tcPr>
          <w:p w:rsidR="0040293E" w:rsidRPr="00D919DF" w:rsidRDefault="0040293E" w:rsidP="00026EF6">
            <w:pPr>
              <w:jc w:val="center"/>
            </w:pPr>
            <w:r w:rsidRPr="00D919DF">
              <w:rPr>
                <w:i/>
              </w:rPr>
              <w:t>Физкультурно-массовые мероприятия</w:t>
            </w:r>
          </w:p>
        </w:tc>
      </w:tr>
      <w:tr w:rsidR="0040293E" w:rsidRPr="00D919DF" w:rsidTr="00026EF6">
        <w:trPr>
          <w:trHeight w:val="334"/>
        </w:trPr>
        <w:tc>
          <w:tcPr>
            <w:tcW w:w="659" w:type="dxa"/>
          </w:tcPr>
          <w:p w:rsidR="0040293E" w:rsidRPr="00D919DF" w:rsidRDefault="0040293E" w:rsidP="00026EF6">
            <w:r w:rsidRPr="00D919DF">
              <w:t>1.</w:t>
            </w:r>
          </w:p>
        </w:tc>
        <w:tc>
          <w:tcPr>
            <w:tcW w:w="3119" w:type="dxa"/>
          </w:tcPr>
          <w:p w:rsidR="0040293E" w:rsidRPr="00D919DF" w:rsidRDefault="0040293E" w:rsidP="00026EF6">
            <w:r w:rsidRPr="00D919DF">
              <w:t>День здоровья</w:t>
            </w:r>
          </w:p>
        </w:tc>
        <w:tc>
          <w:tcPr>
            <w:tcW w:w="5969" w:type="dxa"/>
            <w:gridSpan w:val="2"/>
          </w:tcPr>
          <w:p w:rsidR="0040293E" w:rsidRPr="00D919DF" w:rsidRDefault="0040293E" w:rsidP="005B5B4A">
            <w:r w:rsidRPr="00D919DF">
              <w:t>Один раз в квартал</w:t>
            </w:r>
          </w:p>
        </w:tc>
      </w:tr>
      <w:tr w:rsidR="0040293E" w:rsidRPr="00D919DF" w:rsidTr="00026EF6">
        <w:trPr>
          <w:trHeight w:val="343"/>
        </w:trPr>
        <w:tc>
          <w:tcPr>
            <w:tcW w:w="659" w:type="dxa"/>
          </w:tcPr>
          <w:p w:rsidR="0040293E" w:rsidRPr="00D919DF" w:rsidRDefault="0040293E" w:rsidP="00026EF6">
            <w:r w:rsidRPr="00D919DF">
              <w:t>2.</w:t>
            </w:r>
          </w:p>
        </w:tc>
        <w:tc>
          <w:tcPr>
            <w:tcW w:w="3119" w:type="dxa"/>
          </w:tcPr>
          <w:p w:rsidR="0040293E" w:rsidRPr="00D919DF" w:rsidRDefault="0040293E" w:rsidP="00026EF6">
            <w:r w:rsidRPr="00D919DF">
              <w:t>Физкультурный досуг</w:t>
            </w:r>
          </w:p>
        </w:tc>
        <w:tc>
          <w:tcPr>
            <w:tcW w:w="5969" w:type="dxa"/>
            <w:gridSpan w:val="2"/>
          </w:tcPr>
          <w:p w:rsidR="0040293E" w:rsidRPr="00D919DF" w:rsidRDefault="0040293E" w:rsidP="005B5B4A">
            <w:r>
              <w:t xml:space="preserve">Один раз в месяц </w:t>
            </w:r>
            <w:r w:rsidRPr="00D919DF">
              <w:t>(20-40 мин)</w:t>
            </w:r>
          </w:p>
        </w:tc>
      </w:tr>
      <w:tr w:rsidR="0040293E" w:rsidRPr="00D919DF" w:rsidTr="00026EF6">
        <w:trPr>
          <w:trHeight w:val="726"/>
        </w:trPr>
        <w:tc>
          <w:tcPr>
            <w:tcW w:w="659" w:type="dxa"/>
          </w:tcPr>
          <w:p w:rsidR="0040293E" w:rsidRPr="00D919DF" w:rsidRDefault="0040293E" w:rsidP="00026EF6">
            <w:r w:rsidRPr="00D919DF">
              <w:t>3.</w:t>
            </w:r>
          </w:p>
        </w:tc>
        <w:tc>
          <w:tcPr>
            <w:tcW w:w="3119" w:type="dxa"/>
          </w:tcPr>
          <w:p w:rsidR="0040293E" w:rsidRPr="00D919DF" w:rsidRDefault="0040293E" w:rsidP="00026EF6">
            <w:r w:rsidRPr="00D919DF">
              <w:t>Спортивно-семейный праздник «Папа, мама, я – спортивная семья»</w:t>
            </w:r>
          </w:p>
        </w:tc>
        <w:tc>
          <w:tcPr>
            <w:tcW w:w="5969" w:type="dxa"/>
            <w:gridSpan w:val="2"/>
          </w:tcPr>
          <w:p w:rsidR="0040293E" w:rsidRPr="00D919DF" w:rsidRDefault="0040293E" w:rsidP="00222C63">
            <w:r w:rsidRPr="00D919DF">
              <w:t>Один раз в год с ро</w:t>
            </w:r>
            <w:r>
              <w:t xml:space="preserve">дителями и воспитанниками </w:t>
            </w:r>
          </w:p>
        </w:tc>
      </w:tr>
      <w:tr w:rsidR="0040293E" w:rsidRPr="00D919DF" w:rsidTr="007C218D">
        <w:trPr>
          <w:trHeight w:val="693"/>
        </w:trPr>
        <w:tc>
          <w:tcPr>
            <w:tcW w:w="659" w:type="dxa"/>
          </w:tcPr>
          <w:p w:rsidR="0040293E" w:rsidRPr="00D919DF" w:rsidRDefault="0040293E" w:rsidP="00026EF6">
            <w:r w:rsidRPr="00D919DF">
              <w:t>4.</w:t>
            </w:r>
          </w:p>
        </w:tc>
        <w:tc>
          <w:tcPr>
            <w:tcW w:w="3119" w:type="dxa"/>
          </w:tcPr>
          <w:p w:rsidR="0040293E" w:rsidRPr="00D919DF" w:rsidRDefault="0040293E" w:rsidP="00026EF6">
            <w:r w:rsidRPr="00D919DF">
              <w:t>Игры-соревнования «Весёлые старты»</w:t>
            </w:r>
          </w:p>
        </w:tc>
        <w:tc>
          <w:tcPr>
            <w:tcW w:w="5969" w:type="dxa"/>
            <w:gridSpan w:val="2"/>
          </w:tcPr>
          <w:p w:rsidR="0040293E" w:rsidRPr="00D919DF" w:rsidRDefault="0040293E" w:rsidP="00026EF6">
            <w:r w:rsidRPr="00D919DF">
              <w:t>Один-два раза в год между старшей и подготовительной к школе группами</w:t>
            </w:r>
          </w:p>
        </w:tc>
      </w:tr>
    </w:tbl>
    <w:p w:rsidR="0040293E" w:rsidRDefault="0040293E" w:rsidP="006F3E4C">
      <w:pPr>
        <w:rPr>
          <w:b/>
        </w:rPr>
      </w:pPr>
    </w:p>
    <w:p w:rsidR="0040293E" w:rsidRPr="003B548D" w:rsidRDefault="0040293E" w:rsidP="00222C63">
      <w:pPr>
        <w:pStyle w:val="Style5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18"/>
        </w:rPr>
      </w:pPr>
      <w:r w:rsidRPr="003B548D">
        <w:rPr>
          <w:rStyle w:val="FontStyle207"/>
          <w:rFonts w:ascii="Times New Roman" w:hAnsi="Times New Roman" w:cs="Times New Roman"/>
          <w:sz w:val="24"/>
          <w:szCs w:val="18"/>
        </w:rPr>
        <w:t>Воспитательно-обра</w:t>
      </w:r>
      <w:r>
        <w:rPr>
          <w:rStyle w:val="FontStyle207"/>
          <w:rFonts w:ascii="Times New Roman" w:hAnsi="Times New Roman" w:cs="Times New Roman"/>
          <w:sz w:val="24"/>
          <w:szCs w:val="18"/>
        </w:rPr>
        <w:t>зовательный процесс в группе</w:t>
      </w:r>
      <w:r w:rsidRPr="003B548D">
        <w:rPr>
          <w:rStyle w:val="FontStyle207"/>
          <w:rFonts w:ascii="Times New Roman" w:hAnsi="Times New Roman" w:cs="Times New Roman"/>
          <w:sz w:val="24"/>
          <w:szCs w:val="18"/>
        </w:rPr>
        <w:t xml:space="preserve"> строится в соответствии с  контингентом  воспитанников, их индивидуальными и возрастными особенностями. </w:t>
      </w:r>
    </w:p>
    <w:p w:rsidR="0040293E" w:rsidRPr="003B548D" w:rsidRDefault="0040293E" w:rsidP="00FD0C6B">
      <w:pPr>
        <w:pStyle w:val="Style5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18"/>
        </w:rPr>
      </w:pPr>
      <w:r w:rsidRPr="003B548D">
        <w:rPr>
          <w:rStyle w:val="FontStyle207"/>
          <w:rFonts w:ascii="Times New Roman" w:hAnsi="Times New Roman" w:cs="Times New Roman"/>
          <w:sz w:val="24"/>
          <w:szCs w:val="18"/>
        </w:rPr>
        <w:t>При организации воспитательно-образовательного процесса необходи</w:t>
      </w:r>
      <w:r w:rsidRPr="003B548D">
        <w:rPr>
          <w:rStyle w:val="FontStyle207"/>
          <w:rFonts w:ascii="Times New Roman" w:hAnsi="Times New Roman" w:cs="Times New Roman"/>
          <w:sz w:val="24"/>
          <w:szCs w:val="18"/>
        </w:rPr>
        <w:softHyphen/>
        <w:t xml:space="preserve">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</w:t>
      </w:r>
      <w:r>
        <w:rPr>
          <w:rStyle w:val="FontStyle207"/>
          <w:rFonts w:ascii="Times New Roman" w:hAnsi="Times New Roman" w:cs="Times New Roman"/>
          <w:sz w:val="24"/>
          <w:szCs w:val="18"/>
        </w:rPr>
        <w:t>принципе с учетом интеграции об</w:t>
      </w:r>
      <w:r w:rsidRPr="003B548D">
        <w:rPr>
          <w:rStyle w:val="FontStyle207"/>
          <w:rFonts w:ascii="Times New Roman" w:hAnsi="Times New Roman" w:cs="Times New Roman"/>
          <w:sz w:val="24"/>
          <w:szCs w:val="18"/>
        </w:rPr>
        <w:t>разовательных областей дает возможность достичь этой цели.</w:t>
      </w:r>
    </w:p>
    <w:p w:rsidR="0040293E" w:rsidRPr="00D712C9" w:rsidRDefault="0040293E" w:rsidP="006F3E4C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Cs w:val="18"/>
        </w:rPr>
      </w:pPr>
    </w:p>
    <w:p w:rsidR="0040293E" w:rsidRPr="00F46BC6" w:rsidRDefault="0040293E" w:rsidP="00F46BC6">
      <w:pPr>
        <w:jc w:val="center"/>
        <w:rPr>
          <w:b/>
        </w:rPr>
      </w:pPr>
      <w:r w:rsidRPr="00F46BC6">
        <w:rPr>
          <w:b/>
        </w:rPr>
        <w:t xml:space="preserve">Виды интеграции образовательных областей </w:t>
      </w:r>
    </w:p>
    <w:p w:rsidR="0040293E" w:rsidRPr="00F46BC6" w:rsidRDefault="0040293E" w:rsidP="00F46BC6">
      <w:pPr>
        <w:jc w:val="center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68"/>
        <w:gridCol w:w="4163"/>
      </w:tblGrid>
      <w:tr w:rsidR="0040293E" w:rsidRPr="00F46BC6" w:rsidTr="00F46BC6">
        <w:trPr>
          <w:trHeight w:val="589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center"/>
            </w:pPr>
            <w:r w:rsidRPr="00F46BC6">
              <w:t>По задачам и содержанию психолого-педагогической работы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center"/>
            </w:pPr>
            <w:r w:rsidRPr="00F46BC6">
              <w:t>По  средствам организации и оптимизации образовательного процесса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«Физическая культура»</w:t>
            </w:r>
          </w:p>
        </w:tc>
      </w:tr>
      <w:tr w:rsidR="0040293E" w:rsidRPr="00F46BC6" w:rsidTr="00F46BC6">
        <w:trPr>
          <w:trHeight w:val="73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«Здоровье»</w:t>
            </w:r>
            <w:r w:rsidRPr="00F46BC6">
              <w:rPr>
                <w:sz w:val="20"/>
                <w:szCs w:val="20"/>
              </w:rPr>
              <w:t xml:space="preserve"> (в части решения общей задачи по охране жизни и укреплению физического и психического здоровья)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«Музыка»</w:t>
            </w:r>
            <w:r w:rsidRPr="00F46BC6">
              <w:rPr>
                <w:sz w:val="20"/>
                <w:szCs w:val="20"/>
              </w:rPr>
              <w:t xml:space="preserve"> (развитие музыкально-ритмической деятельности на основе основных движений и физических качеств)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«Познание»</w:t>
            </w:r>
            <w:r w:rsidRPr="00F46BC6">
              <w:rPr>
                <w:sz w:val="20"/>
                <w:szCs w:val="20"/>
              </w:rPr>
              <w:t xml:space="preserve"> (в части двигательной активности как способа усвоения ребенком предметных действий, а также как  одного из средств овладения операциональным составом различных видов детской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в части необходимости двигательной активности и физического совершенствования; игровое общение)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«Социализация»</w:t>
            </w:r>
            <w:r w:rsidRPr="00F46BC6">
              <w:rPr>
                <w:sz w:val="20"/>
                <w:szCs w:val="20"/>
              </w:rPr>
              <w:t xml:space="preserve"> (приобщение к ценностям физической культуры; формирование первичных представлений о себе, собственных двигательных возможностях и особенностях; </w:t>
            </w:r>
            <w:r w:rsidRPr="00F46BC6">
              <w:rPr>
                <w:bCs/>
                <w:iCs/>
                <w:sz w:val="20"/>
                <w:szCs w:val="20"/>
              </w:rPr>
              <w:t>приобщение к элементарным общепринятым  нормам и правилам взаимоотношения со сверстниками и взрослыми в совместной двигательной активности</w:t>
            </w:r>
            <w:r w:rsidRPr="00F46BC6">
              <w:rPr>
                <w:sz w:val="20"/>
                <w:szCs w:val="20"/>
              </w:rPr>
              <w:t>)</w:t>
            </w:r>
          </w:p>
          <w:p w:rsidR="0040293E" w:rsidRPr="00F46BC6" w:rsidRDefault="0040293E" w:rsidP="00F46BC6">
            <w:pPr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«Труд»</w:t>
            </w:r>
            <w:r w:rsidRPr="00F46BC6">
              <w:rPr>
                <w:sz w:val="20"/>
                <w:szCs w:val="20"/>
              </w:rPr>
              <w:t xml:space="preserve"> (накопление опыта двигательной активности)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«Музыка», «Художественное творчество», «Чтение художественной литературы»</w:t>
            </w:r>
            <w:r w:rsidRPr="00F46BC6">
              <w:rPr>
                <w:sz w:val="20"/>
                <w:szCs w:val="20"/>
              </w:rPr>
              <w:t xml:space="preserve"> (развитие представлений и воображения для освоения двигательных эталонов в творческой форме, моторики  для успешного освоения указанных областей)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«Здоровье»</w:t>
            </w:r>
          </w:p>
        </w:tc>
      </w:tr>
      <w:tr w:rsidR="0040293E" w:rsidRPr="00F46BC6" w:rsidTr="00F46BC6">
        <w:trPr>
          <w:trHeight w:val="73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«Познание»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мира, расширение кругозора в части представлений о здоровье и ЗОЖ человека)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«Социализация»</w:t>
            </w:r>
            <w:r w:rsidRPr="00F46BC6">
              <w:rPr>
                <w:sz w:val="20"/>
                <w:szCs w:val="20"/>
              </w:rPr>
              <w:t xml:space="preserve"> (формирование первичных ценностных представлений о здоровье и ЗОЖ человека, соблюдение элементарных общепринятых норм и правил поведения в части ЗОЖ)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«Безопасность»</w:t>
            </w:r>
            <w:r w:rsidRPr="00F46BC6">
              <w:rPr>
                <w:sz w:val="20"/>
                <w:szCs w:val="20"/>
              </w:rPr>
              <w:t xml:space="preserve"> (формирование основ безопасности собственной жизнедеятельности, в том числе здоровья)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по поводу здоровья и ЗОЖ человека)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«Художественное творчество»</w:t>
            </w:r>
            <w:r w:rsidRPr="00F46BC6">
              <w:rPr>
                <w:sz w:val="20"/>
                <w:szCs w:val="20"/>
              </w:rPr>
              <w:t xml:space="preserve"> (использование средств продуктивных видов деятельности для обогащения и закрепления содержания области «Здоровье»)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«Труд»</w:t>
            </w:r>
            <w:r w:rsidRPr="00F46BC6">
              <w:rPr>
                <w:sz w:val="20"/>
                <w:szCs w:val="20"/>
              </w:rPr>
              <w:t xml:space="preserve"> (накопление опыта здоровьесберегающего поведения в труде, освоение культуры здорового труда)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«Чтение художественной литературы»</w:t>
            </w:r>
            <w:r w:rsidRPr="00F46BC6">
              <w:rPr>
                <w:sz w:val="20"/>
                <w:szCs w:val="20"/>
              </w:rPr>
              <w:t xml:space="preserve"> (использование художественных произведений для обогащения и закрепления содержания области  «Здоровье»)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«Социализация»</w:t>
            </w:r>
          </w:p>
        </w:tc>
      </w:tr>
      <w:tr w:rsidR="0040293E" w:rsidRPr="00F46BC6" w:rsidTr="00F46BC6">
        <w:trPr>
          <w:trHeight w:val="73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в части формирования первичных ценностных представлений, представлений о себе, семье, обществе, государстве, мире, а также соблюдения элементарных общепринятых норм и правил поведения)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«Познание»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 и расширение кругозора в части представлений о себе, семье, гендерной принадлежности, социуме, государстве, мире)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«Труд»</w:t>
            </w:r>
            <w:r w:rsidRPr="00F46BC6">
              <w:rPr>
                <w:sz w:val="20"/>
                <w:szCs w:val="20"/>
              </w:rPr>
              <w:t xml:space="preserve"> (формирование представлений о труде, профессиях, людях труда, желания трудиться, устанавливать взаимоотношения со взрослыми и сверстниками в процессе трудовой деятельности»)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«Безопасность»</w:t>
            </w:r>
            <w:r w:rsidRPr="00F46BC6">
              <w:rPr>
                <w:sz w:val="20"/>
                <w:szCs w:val="20"/>
              </w:rPr>
              <w:t xml:space="preserve"> (формирование основ безопасности собственной жизнедеятельности в семье и обществе, а также безопасности окружающего мира)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«Чтение художественной литературы»</w:t>
            </w:r>
            <w:r w:rsidRPr="00F46BC6">
              <w:rPr>
                <w:sz w:val="20"/>
                <w:szCs w:val="20"/>
              </w:rPr>
              <w:t xml:space="preserve"> (использование художественных произведений для формирования первичных ценностных представлений, представлений о себе, семье и окружающем мире)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«Художественное творчество»</w:t>
            </w:r>
            <w:r w:rsidRPr="00F46BC6">
              <w:rPr>
                <w:sz w:val="20"/>
                <w:szCs w:val="20"/>
              </w:rPr>
              <w:t xml:space="preserve"> (использование средств продуктивных видов деятельности для обогащения  содержания, закрепления результатов освоения области «Социализация»)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«Безопасность»</w:t>
            </w:r>
          </w:p>
        </w:tc>
      </w:tr>
      <w:tr w:rsidR="0040293E" w:rsidRPr="00F46BC6" w:rsidTr="00F46BC6">
        <w:trPr>
          <w:trHeight w:val="73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др., в части формирования основ экологического сознания)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«Труд»</w:t>
            </w:r>
            <w:r w:rsidRPr="00F46BC6">
              <w:rPr>
                <w:sz w:val="20"/>
                <w:szCs w:val="20"/>
              </w:rPr>
              <w:t xml:space="preserve"> (формирование представлений  и освоение способов безопасного поведения, основ экологического сознания в процессе трудовой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«Познание»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природы)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«Социализация»</w:t>
            </w:r>
            <w:r w:rsidRPr="00F46BC6">
              <w:rPr>
                <w:sz w:val="20"/>
                <w:szCs w:val="20"/>
              </w:rPr>
              <w:t xml:space="preserve"> (формирование первичных представлений о себе,  гендерных особенностях,  семье,  социуме и государстве, освоение общепринятых норм и правил взаимоотношений со взрослыми и сверстниками в контексте безопасного поведения и основ экологического сознания)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«Здоровье»</w:t>
            </w:r>
            <w:r w:rsidRPr="00F46BC6">
              <w:rPr>
                <w:sz w:val="20"/>
                <w:szCs w:val="20"/>
              </w:rPr>
              <w:t xml:space="preserve"> (формирование первичных ценностных представлений о здоровье и здоровом образе жизни человека)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«Чтение художественной литературы»</w:t>
            </w:r>
            <w:r w:rsidRPr="00F46BC6">
              <w:rPr>
                <w:sz w:val="20"/>
                <w:szCs w:val="20"/>
              </w:rPr>
              <w:t xml:space="preserve"> (использование художественных произведений для формирования основ безопасности собственной жизнедеятельности и безопасности окружающего мира)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«Труд»</w:t>
            </w:r>
          </w:p>
        </w:tc>
      </w:tr>
      <w:tr w:rsidR="0040293E" w:rsidRPr="00F46BC6" w:rsidTr="00F46BC6">
        <w:trPr>
          <w:trHeight w:val="73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в процессе трудовой деятельности, знакомства с трудом взрослых)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«Познание»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 и расширение кругозора в части представлений о труде взрослых, детей)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«Безопасность»</w:t>
            </w:r>
            <w:r w:rsidRPr="00F46BC6">
              <w:rPr>
                <w:sz w:val="20"/>
                <w:szCs w:val="20"/>
              </w:rPr>
              <w:t xml:space="preserve"> (формирование основ безопасности собственной жизнедеятельности в процессе трудовой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«Социализация»</w:t>
            </w:r>
            <w:r w:rsidRPr="00F46BC6">
              <w:rPr>
                <w:sz w:val="20"/>
                <w:szCs w:val="20"/>
              </w:rPr>
              <w:t xml:space="preserve"> (формирование первичных представлений о себе, гендерных особенностях,  семье,  социуме и государстве, освоение общепринятых норм и правил взаимоотношений со взрослыми и сверстниками в контексте развития детского труда и представлений о труде взрослых)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«Физическая культура»</w:t>
            </w:r>
            <w:r w:rsidRPr="00F46BC6">
              <w:rPr>
                <w:sz w:val="20"/>
                <w:szCs w:val="20"/>
              </w:rPr>
              <w:t xml:space="preserve"> (развитие физических качеств ребенка в процессе освоения разных видов труда)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«Чтение художественной литературы»</w:t>
            </w:r>
            <w:r w:rsidRPr="00F46BC6">
              <w:rPr>
                <w:sz w:val="20"/>
                <w:szCs w:val="20"/>
              </w:rPr>
              <w:t>(использование художественных произведений для формирования ценностных представлений, связанных с трудовой деятельностью взрослых и детей)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 xml:space="preserve">«Музыка», «Художественное творчество» </w:t>
            </w:r>
            <w:r w:rsidRPr="00F46BC6">
              <w:rPr>
                <w:sz w:val="20"/>
                <w:szCs w:val="20"/>
              </w:rPr>
              <w:t>(использование музыкальных произведений, средств продуктивной деятельности детей  для обогащениясодержания области «Труд»)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«Познание»</w:t>
            </w:r>
          </w:p>
        </w:tc>
      </w:tr>
      <w:tr w:rsidR="0040293E" w:rsidRPr="00F46BC6" w:rsidTr="00F46BC6">
        <w:trPr>
          <w:trHeight w:val="73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 xml:space="preserve">«Коммуникация» </w:t>
            </w:r>
            <w:r w:rsidRPr="00F46BC6">
              <w:rPr>
                <w:sz w:val="20"/>
                <w:szCs w:val="20"/>
              </w:rPr>
              <w:t>(развитие познавательно-исследовательской и продуктивной деятельности в процессе свободного общения со сверстниками и взрослыми)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«Чтение художественной литературы</w:t>
            </w:r>
            <w:r w:rsidRPr="00F46BC6">
              <w:rPr>
                <w:sz w:val="20"/>
                <w:szCs w:val="20"/>
              </w:rPr>
              <w:t>»  (решение специфическими средствами идентичной  основной задачи психолого-педагогической работы - формирования целостной картины мира)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«Здоровье»</w:t>
            </w:r>
            <w:r w:rsidRPr="00F46BC6">
              <w:rPr>
                <w:sz w:val="20"/>
                <w:szCs w:val="20"/>
              </w:rPr>
              <w:t xml:space="preserve"> (расширение кругозора детей в части представлений о здоровом образе жизни)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«Социализация»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 и расширение кругозора в части представлений о себе, семье, обществе, государстве, мире)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«Труд»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 и расширение кругозора в части представлений о труде взрослых и собственной трудовой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«Безопасность»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«Музыка»</w:t>
            </w:r>
            <w:r w:rsidRPr="00F46BC6">
              <w:rPr>
                <w:sz w:val="20"/>
                <w:szCs w:val="20"/>
              </w:rPr>
              <w:t xml:space="preserve"> и </w:t>
            </w:r>
            <w:r w:rsidRPr="00F46BC6">
              <w:rPr>
                <w:i/>
                <w:sz w:val="20"/>
                <w:szCs w:val="20"/>
              </w:rPr>
              <w:t>«Художественное творчество»</w:t>
            </w:r>
            <w:r w:rsidRPr="00F46BC6">
              <w:rPr>
                <w:sz w:val="20"/>
                <w:szCs w:val="20"/>
              </w:rPr>
              <w:t xml:space="preserve">  (расширение кругозора в части музыкального и изобразительного  искусства) 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«Чтение художественной литературы»</w:t>
            </w:r>
            <w:r w:rsidRPr="00F46BC6">
              <w:rPr>
                <w:sz w:val="20"/>
                <w:szCs w:val="20"/>
              </w:rPr>
              <w:t xml:space="preserve"> (использование художественных произведений для формирования целостной картины мира)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«Музыка»</w:t>
            </w:r>
            <w:r w:rsidRPr="00F46BC6">
              <w:rPr>
                <w:sz w:val="20"/>
                <w:szCs w:val="20"/>
              </w:rPr>
              <w:t xml:space="preserve"> и </w:t>
            </w:r>
            <w:r w:rsidRPr="00F46BC6">
              <w:rPr>
                <w:i/>
                <w:sz w:val="20"/>
                <w:szCs w:val="20"/>
              </w:rPr>
              <w:t>«Художественное творчество»</w:t>
            </w:r>
            <w:r w:rsidRPr="00F46BC6">
              <w:rPr>
                <w:sz w:val="20"/>
                <w:szCs w:val="20"/>
              </w:rPr>
              <w:t>(использование музыкальных произведений, средств продуктивной деятельности детей  для обогащениясодержания области «Познание)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«Коммуникация»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autoSpaceDE w:val="0"/>
              <w:autoSpaceDN w:val="0"/>
              <w:ind w:firstLine="708"/>
              <w:contextualSpacing/>
              <w:jc w:val="both"/>
              <w:rPr>
                <w:i/>
              </w:rPr>
            </w:pPr>
            <w:r w:rsidRPr="00F46BC6">
              <w:rPr>
                <w:sz w:val="20"/>
                <w:szCs w:val="20"/>
              </w:rPr>
              <w:t xml:space="preserve">Специфика модели интеграции состоит в том, что решение основных психолого-педагогических задач  области  «Коммуникация» осуществляется во </w:t>
            </w:r>
            <w:r w:rsidRPr="00F46BC6">
              <w:rPr>
                <w:i/>
                <w:sz w:val="20"/>
                <w:szCs w:val="20"/>
              </w:rPr>
              <w:t>всех</w:t>
            </w:r>
            <w:r w:rsidRPr="00F46BC6">
              <w:rPr>
                <w:sz w:val="20"/>
                <w:szCs w:val="20"/>
              </w:rPr>
              <w:t xml:space="preserve"> областях Программы. Соответственно и эффективная реализация психолого-педагогических задач других областей Программы невозможна без полноценной коммуникации.</w:t>
            </w:r>
          </w:p>
        </w:tc>
      </w:tr>
      <w:tr w:rsidR="0040293E" w:rsidRPr="00F46BC6" w:rsidTr="00F46BC6">
        <w:trPr>
          <w:trHeight w:val="73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«Чтение художественной литературы»</w:t>
            </w:r>
          </w:p>
        </w:tc>
      </w:tr>
      <w:tr w:rsidR="0040293E" w:rsidRPr="00F46BC6" w:rsidTr="00F46BC6">
        <w:trPr>
          <w:trHeight w:val="73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по поводу прочитанного, практическое овладение нормами русской речи)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sz w:val="20"/>
                <w:szCs w:val="20"/>
              </w:rPr>
              <w:t>«</w:t>
            </w:r>
            <w:r w:rsidRPr="00F46BC6">
              <w:rPr>
                <w:i/>
                <w:sz w:val="20"/>
                <w:szCs w:val="20"/>
              </w:rPr>
              <w:t xml:space="preserve">Познание» </w:t>
            </w:r>
            <w:r w:rsidRPr="00F46BC6">
              <w:rPr>
                <w:sz w:val="20"/>
                <w:szCs w:val="20"/>
              </w:rPr>
              <w:t>(формирование целостной картины мира, расширение кругозора детей)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«Социализация»</w:t>
            </w:r>
            <w:r w:rsidRPr="00F46BC6">
              <w:rPr>
                <w:sz w:val="20"/>
                <w:szCs w:val="20"/>
              </w:rPr>
              <w:t xml:space="preserve"> (формирование первичных представлений о себе, своих чувствах и эмоциях,   окружающем мире людей, природы, а также формирование первичных ценностных представлений)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«Художественное творчество»</w:t>
            </w:r>
            <w:r w:rsidRPr="00F46BC6">
              <w:rPr>
                <w:sz w:val="20"/>
                <w:szCs w:val="20"/>
              </w:rPr>
              <w:t xml:space="preserve"> (развитие детского творчества)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«Музыка»</w:t>
            </w:r>
            <w:r w:rsidRPr="00F46BC6">
              <w:rPr>
                <w:sz w:val="20"/>
                <w:szCs w:val="20"/>
              </w:rPr>
              <w:t xml:space="preserve"> (использование музыкальных произведений как средства обогащения образовательного процесса, усиления эмоционального восприятия художественных произведений)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«Художественное творчество»</w:t>
            </w:r>
            <w:r w:rsidRPr="00F46BC6">
              <w:rPr>
                <w:sz w:val="20"/>
                <w:szCs w:val="20"/>
              </w:rPr>
              <w:t xml:space="preserve"> (использование средств продуктивных видов деятельности для обогащения  содержания области «Чтение  детям художественной литературы», закрепления результатов восприятия художественных произведений)</w:t>
            </w:r>
          </w:p>
        </w:tc>
      </w:tr>
      <w:tr w:rsidR="0040293E" w:rsidRPr="00F46BC6" w:rsidTr="00F46BC6">
        <w:trPr>
          <w:trHeight w:val="312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«Художественное творчество»</w:t>
            </w:r>
          </w:p>
        </w:tc>
      </w:tr>
      <w:tr w:rsidR="0040293E" w:rsidRPr="00F46BC6" w:rsidTr="00F46BC6">
        <w:trPr>
          <w:trHeight w:val="875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по поводу процесса и результатов продуктивной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«Познание»</w:t>
            </w:r>
            <w:r w:rsidRPr="00F46BC6">
              <w:rPr>
                <w:sz w:val="20"/>
                <w:szCs w:val="20"/>
              </w:rPr>
              <w:t xml:space="preserve"> (формирование целостной картины мира, расширение кругозора в части изобразительного искусства, творчества)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«Безопасность»</w:t>
            </w:r>
            <w:r w:rsidRPr="00F46BC6">
              <w:rPr>
                <w:sz w:val="20"/>
                <w:szCs w:val="20"/>
              </w:rPr>
              <w:t xml:space="preserve"> (формирование основ безопасности собственной жизнедеятельности в различных видах продуктивной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«Труд»</w:t>
            </w:r>
            <w:r w:rsidRPr="00F46BC6">
              <w:rPr>
                <w:sz w:val="20"/>
                <w:szCs w:val="20"/>
              </w:rPr>
              <w:t xml:space="preserve"> (формирование трудовых умений и навыков, адекватных возрасту воспитанников, трудолюбия в различных видах продуктивной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«Музыка», «Чтение художественной литературы», «Физическая культура»</w:t>
            </w:r>
            <w:r w:rsidRPr="00F46BC6">
              <w:rPr>
                <w:sz w:val="20"/>
                <w:szCs w:val="20"/>
              </w:rPr>
              <w:t xml:space="preserve"> (развитие детского творчества, приобщение к различным видам искусства)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sz w:val="20"/>
                <w:szCs w:val="20"/>
              </w:rPr>
              <w:t>Содержание и результаты всех областей Программы могут быть обогащены и закреплены с использованием средств продуктивной деятельности детей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«Музыка», «Чтение художественной литературы»</w:t>
            </w:r>
            <w:r w:rsidRPr="00F46BC6">
              <w:rPr>
                <w:sz w:val="20"/>
                <w:szCs w:val="20"/>
              </w:rPr>
              <w:t xml:space="preserve"> (использование музыкальных и художественных произведений для обогащения содержания области «Художественное творчество»)</w:t>
            </w:r>
          </w:p>
        </w:tc>
      </w:tr>
      <w:tr w:rsidR="0040293E" w:rsidRPr="00F46BC6" w:rsidTr="00F46BC6">
        <w:trPr>
          <w:trHeight w:val="312"/>
        </w:trPr>
        <w:tc>
          <w:tcPr>
            <w:tcW w:w="10031" w:type="dxa"/>
            <w:gridSpan w:val="2"/>
          </w:tcPr>
          <w:p w:rsidR="0040293E" w:rsidRPr="00F46BC6" w:rsidRDefault="0040293E" w:rsidP="00F46BC6">
            <w:pPr>
              <w:jc w:val="center"/>
              <w:rPr>
                <w:b/>
              </w:rPr>
            </w:pPr>
            <w:r w:rsidRPr="00F46BC6">
              <w:rPr>
                <w:b/>
              </w:rPr>
              <w:t>Образовательная область «Музыка»</w:t>
            </w:r>
          </w:p>
        </w:tc>
      </w:tr>
      <w:tr w:rsidR="0040293E" w:rsidRPr="00F46BC6" w:rsidTr="00F46BC6">
        <w:trPr>
          <w:trHeight w:val="784"/>
        </w:trPr>
        <w:tc>
          <w:tcPr>
            <w:tcW w:w="5868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«Физическая культура»</w:t>
            </w:r>
            <w:r w:rsidRPr="00F46BC6">
              <w:rPr>
                <w:sz w:val="20"/>
                <w:szCs w:val="20"/>
              </w:rPr>
              <w:t xml:space="preserve"> (развитие физических качеств для музыкально-ритмической деятельности)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«Коммуникация»</w:t>
            </w:r>
            <w:r w:rsidRPr="00F46BC6">
              <w:rPr>
                <w:sz w:val="20"/>
                <w:szCs w:val="20"/>
              </w:rPr>
              <w:t xml:space="preserve"> (развитие свободного общения со взрослыми и детьми по поводу музыки)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 xml:space="preserve">«Познание» </w:t>
            </w:r>
            <w:r w:rsidRPr="00F46BC6">
              <w:rPr>
                <w:sz w:val="20"/>
                <w:szCs w:val="20"/>
              </w:rPr>
              <w:t>(расширение кругозора детей в части элементарных представлений о музыке как виде искусства)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«Социализация»</w:t>
            </w:r>
            <w:r w:rsidRPr="00F46BC6">
              <w:rPr>
                <w:sz w:val="20"/>
                <w:szCs w:val="20"/>
              </w:rPr>
              <w:t xml:space="preserve"> (формирование первичных представлений о себе, своих чувствах и эмоциях, а также  окружающем мире в части культуры и музыкального искусства)</w:t>
            </w:r>
          </w:p>
        </w:tc>
        <w:tc>
          <w:tcPr>
            <w:tcW w:w="4163" w:type="dxa"/>
          </w:tcPr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i/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 xml:space="preserve"> «Художественное творчество»</w:t>
            </w:r>
            <w:r w:rsidRPr="00F46BC6">
              <w:rPr>
                <w:sz w:val="20"/>
                <w:szCs w:val="20"/>
              </w:rPr>
              <w:t xml:space="preserve"> (использование средств продуктивных видов деятельности для обогащения  содержания области «Музыка», закрепления результатов восприятия музыки)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«Физическая культура», «Художественное творчество»</w:t>
            </w:r>
            <w:r w:rsidRPr="00F46BC6">
              <w:rPr>
                <w:sz w:val="20"/>
                <w:szCs w:val="20"/>
              </w:rPr>
              <w:t xml:space="preserve"> (использование музыкальных произведений в качестве музыкального сопровождения различных видов детской деятельности и двигательной активности)</w:t>
            </w:r>
          </w:p>
          <w:p w:rsidR="0040293E" w:rsidRPr="00F46BC6" w:rsidRDefault="0040293E" w:rsidP="00F46BC6">
            <w:pPr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F46BC6">
              <w:rPr>
                <w:i/>
                <w:sz w:val="20"/>
                <w:szCs w:val="20"/>
              </w:rPr>
              <w:t>«Чтение художественной литературы»</w:t>
            </w:r>
            <w:r w:rsidRPr="00F46BC6">
              <w:rPr>
                <w:sz w:val="20"/>
                <w:szCs w:val="20"/>
              </w:rPr>
              <w:t>(использование музыкальных произведений как средства обогащения образовательного процесса, усиления эмоционального восприятия художественных произведений)</w:t>
            </w:r>
          </w:p>
        </w:tc>
      </w:tr>
    </w:tbl>
    <w:p w:rsidR="0040293E" w:rsidRPr="00F46BC6" w:rsidRDefault="0040293E" w:rsidP="00F46BC6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40293E" w:rsidRPr="00F46BC6" w:rsidRDefault="0040293E" w:rsidP="00F46BC6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</w:rPr>
      </w:pPr>
      <w:r w:rsidRPr="00F46BC6">
        <w:rPr>
          <w:b/>
        </w:rPr>
        <w:t>Наполняемость направлений</w:t>
      </w:r>
    </w:p>
    <w:tbl>
      <w:tblPr>
        <w:tblW w:w="47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003"/>
        <w:gridCol w:w="3184"/>
        <w:gridCol w:w="3495"/>
      </w:tblGrid>
      <w:tr w:rsidR="0040293E" w:rsidRPr="00F46BC6" w:rsidTr="00026EF6">
        <w:tc>
          <w:tcPr>
            <w:tcW w:w="224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  <w:r w:rsidRPr="00F46BC6">
              <w:t>№</w:t>
            </w:r>
          </w:p>
        </w:tc>
        <w:tc>
          <w:tcPr>
            <w:tcW w:w="1104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  <w:r w:rsidRPr="00F46BC6">
              <w:t>Направления</w:t>
            </w: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  <w:r w:rsidRPr="00F46BC6">
              <w:t>Образовательная область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  <w:r w:rsidRPr="00F46BC6">
              <w:t>Виды детской деятельности</w:t>
            </w:r>
          </w:p>
        </w:tc>
      </w:tr>
      <w:tr w:rsidR="0040293E" w:rsidRPr="00F46BC6" w:rsidTr="00026EF6">
        <w:trPr>
          <w:trHeight w:val="276"/>
        </w:trPr>
        <w:tc>
          <w:tcPr>
            <w:tcW w:w="22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  <w:r w:rsidRPr="00F46BC6">
              <w:t>1.</w:t>
            </w:r>
          </w:p>
        </w:tc>
        <w:tc>
          <w:tcPr>
            <w:tcW w:w="110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Физическое</w:t>
            </w: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Физическая культура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  <w:r w:rsidRPr="00F46BC6">
              <w:t>Игровая</w:t>
            </w:r>
          </w:p>
        </w:tc>
      </w:tr>
      <w:tr w:rsidR="0040293E" w:rsidRPr="00F46BC6" w:rsidTr="00026EF6">
        <w:trPr>
          <w:trHeight w:val="522"/>
        </w:trPr>
        <w:tc>
          <w:tcPr>
            <w:tcW w:w="22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0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Здоровье</w:t>
            </w:r>
          </w:p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Безопасность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Самостоятельная, игровая</w:t>
            </w:r>
          </w:p>
        </w:tc>
      </w:tr>
      <w:tr w:rsidR="0040293E" w:rsidRPr="00F46BC6" w:rsidTr="00026EF6">
        <w:tc>
          <w:tcPr>
            <w:tcW w:w="22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  <w:r w:rsidRPr="00F46BC6">
              <w:t>2.</w:t>
            </w:r>
          </w:p>
        </w:tc>
        <w:tc>
          <w:tcPr>
            <w:tcW w:w="110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Социально-личностное</w:t>
            </w: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Социализация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Игровая, коммуникативная</w:t>
            </w:r>
          </w:p>
        </w:tc>
      </w:tr>
      <w:tr w:rsidR="0040293E" w:rsidRPr="00F46BC6" w:rsidTr="00026EF6">
        <w:trPr>
          <w:trHeight w:val="317"/>
        </w:trPr>
        <w:tc>
          <w:tcPr>
            <w:tcW w:w="22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0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Труд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Трудовая</w:t>
            </w:r>
          </w:p>
        </w:tc>
      </w:tr>
      <w:tr w:rsidR="0040293E" w:rsidRPr="00F46BC6" w:rsidTr="00026EF6">
        <w:trPr>
          <w:trHeight w:val="176"/>
        </w:trPr>
        <w:tc>
          <w:tcPr>
            <w:tcW w:w="22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0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Чтение художественной литературы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Чтение</w:t>
            </w:r>
          </w:p>
        </w:tc>
      </w:tr>
      <w:tr w:rsidR="0040293E" w:rsidRPr="00F46BC6" w:rsidTr="00026EF6">
        <w:trPr>
          <w:trHeight w:val="241"/>
        </w:trPr>
        <w:tc>
          <w:tcPr>
            <w:tcW w:w="22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  <w:r w:rsidRPr="00F46BC6">
              <w:t>3.</w:t>
            </w:r>
          </w:p>
        </w:tc>
        <w:tc>
          <w:tcPr>
            <w:tcW w:w="110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Познавательно-речевое</w:t>
            </w: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Коммуникация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Коммуникативная</w:t>
            </w:r>
          </w:p>
        </w:tc>
      </w:tr>
      <w:tr w:rsidR="0040293E" w:rsidRPr="00F46BC6" w:rsidTr="00026EF6">
        <w:trPr>
          <w:trHeight w:val="340"/>
        </w:trPr>
        <w:tc>
          <w:tcPr>
            <w:tcW w:w="22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0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Познание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Познавательно-исследовательская, продуктивная</w:t>
            </w:r>
          </w:p>
        </w:tc>
      </w:tr>
      <w:tr w:rsidR="0040293E" w:rsidRPr="00F46BC6" w:rsidTr="00026EF6">
        <w:trPr>
          <w:trHeight w:val="201"/>
        </w:trPr>
        <w:tc>
          <w:tcPr>
            <w:tcW w:w="22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  <w:r w:rsidRPr="00F46BC6">
              <w:t>4.</w:t>
            </w:r>
          </w:p>
        </w:tc>
        <w:tc>
          <w:tcPr>
            <w:tcW w:w="1104" w:type="pct"/>
            <w:vMerge w:val="restar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Художественно-эстетическое</w:t>
            </w: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Художественное творчество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Продуктивная</w:t>
            </w:r>
          </w:p>
        </w:tc>
      </w:tr>
      <w:tr w:rsidR="0040293E" w:rsidRPr="00F46BC6" w:rsidTr="00026EF6">
        <w:trPr>
          <w:trHeight w:val="268"/>
        </w:trPr>
        <w:tc>
          <w:tcPr>
            <w:tcW w:w="22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04" w:type="pct"/>
            <w:vMerge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5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- Музыка</w:t>
            </w:r>
          </w:p>
        </w:tc>
        <w:tc>
          <w:tcPr>
            <w:tcW w:w="1921" w:type="pct"/>
          </w:tcPr>
          <w:p w:rsidR="0040293E" w:rsidRPr="00F46BC6" w:rsidRDefault="0040293E" w:rsidP="00F46BC6">
            <w:pPr>
              <w:autoSpaceDE w:val="0"/>
              <w:autoSpaceDN w:val="0"/>
              <w:adjustRightInd w:val="0"/>
            </w:pPr>
            <w:r w:rsidRPr="00F46BC6">
              <w:t>Музыкально-художественная</w:t>
            </w:r>
          </w:p>
        </w:tc>
      </w:tr>
    </w:tbl>
    <w:p w:rsidR="0040293E" w:rsidRPr="00E81A6E" w:rsidRDefault="0040293E" w:rsidP="009C7A7E">
      <w:pPr>
        <w:rPr>
          <w:b/>
          <w:color w:val="000000"/>
        </w:rPr>
      </w:pPr>
    </w:p>
    <w:p w:rsidR="0040293E" w:rsidRDefault="0040293E" w:rsidP="006F3E4C">
      <w:pPr>
        <w:jc w:val="center"/>
        <w:rPr>
          <w:b/>
          <w:color w:val="000000"/>
        </w:rPr>
      </w:pPr>
      <w:r w:rsidRPr="00E81A6E">
        <w:rPr>
          <w:b/>
          <w:color w:val="000000"/>
        </w:rPr>
        <w:t>Предметно-развивающая среда</w:t>
      </w:r>
    </w:p>
    <w:p w:rsidR="0040293E" w:rsidRPr="002D4D0C" w:rsidRDefault="0040293E" w:rsidP="00CF572F">
      <w:pPr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7"/>
        <w:gridCol w:w="5664"/>
      </w:tblGrid>
      <w:tr w:rsidR="0040293E" w:rsidRPr="004B7A5B" w:rsidTr="00026EF6">
        <w:tc>
          <w:tcPr>
            <w:tcW w:w="3907" w:type="dxa"/>
          </w:tcPr>
          <w:p w:rsidR="0040293E" w:rsidRPr="00A65DF1" w:rsidRDefault="0040293E" w:rsidP="00D712C9">
            <w:pPr>
              <w:ind w:firstLine="709"/>
              <w:jc w:val="center"/>
            </w:pPr>
            <w:r w:rsidRPr="00A65DF1">
              <w:t>Вид помещения. Функциональное использование</w:t>
            </w:r>
          </w:p>
        </w:tc>
        <w:tc>
          <w:tcPr>
            <w:tcW w:w="5664" w:type="dxa"/>
          </w:tcPr>
          <w:p w:rsidR="0040293E" w:rsidRPr="00A65DF1" w:rsidRDefault="0040293E" w:rsidP="00D712C9">
            <w:pPr>
              <w:ind w:firstLine="709"/>
              <w:jc w:val="center"/>
            </w:pPr>
            <w:r w:rsidRPr="00A65DF1">
              <w:t xml:space="preserve">Оснащение </w:t>
            </w:r>
          </w:p>
        </w:tc>
      </w:tr>
      <w:tr w:rsidR="0040293E" w:rsidRPr="004B7A5B" w:rsidTr="00026EF6">
        <w:tc>
          <w:tcPr>
            <w:tcW w:w="3907" w:type="dxa"/>
          </w:tcPr>
          <w:p w:rsidR="0040293E" w:rsidRPr="00A65DF1" w:rsidRDefault="0040293E" w:rsidP="00D712C9">
            <w:pPr>
              <w:ind w:firstLine="34"/>
              <w:jc w:val="both"/>
              <w:rPr>
                <w:b/>
              </w:rPr>
            </w:pPr>
            <w:r w:rsidRPr="00A65DF1">
              <w:rPr>
                <w:b/>
              </w:rPr>
              <w:t>Групповая комната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НОД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Сюжетно-ролевые игры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Самообслуживание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Трудовая деятельность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Ознакомление с природой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Проведение занятий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Дневной сон</w:t>
            </w:r>
          </w:p>
          <w:p w:rsidR="0040293E" w:rsidRPr="00A65DF1" w:rsidRDefault="0040293E" w:rsidP="007C218D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line="276" w:lineRule="auto"/>
              <w:ind w:left="0" w:firstLine="34"/>
              <w:jc w:val="both"/>
            </w:pPr>
            <w:r w:rsidRPr="00A65DF1">
              <w:t>Организация питания</w:t>
            </w:r>
          </w:p>
        </w:tc>
        <w:tc>
          <w:tcPr>
            <w:tcW w:w="5664" w:type="dxa"/>
          </w:tcPr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Детская мебель для практической деятельности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Книжный уголок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Уголок для изобразительной деятельности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Игровая мебель, атрибуты для сюжетно-ролевых игр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Уголок для театрализованной деятельности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Природный уголок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Физкультурный уголок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Конструкторы различных видов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Головоломки, мозаики, настольно-печатные игры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Развивающие игры по логике</w:t>
            </w:r>
          </w:p>
          <w:p w:rsidR="0040293E" w:rsidRPr="00A65DF1" w:rsidRDefault="0040293E" w:rsidP="007C218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Различные виды театров</w:t>
            </w:r>
          </w:p>
        </w:tc>
      </w:tr>
      <w:tr w:rsidR="0040293E" w:rsidRPr="004B7A5B" w:rsidTr="00026EF6">
        <w:tc>
          <w:tcPr>
            <w:tcW w:w="3907" w:type="dxa"/>
          </w:tcPr>
          <w:p w:rsidR="0040293E" w:rsidRPr="00A65DF1" w:rsidRDefault="0040293E" w:rsidP="00D712C9">
            <w:pPr>
              <w:rPr>
                <w:b/>
              </w:rPr>
            </w:pPr>
            <w:r w:rsidRPr="00A65DF1">
              <w:rPr>
                <w:b/>
              </w:rPr>
              <w:t>Раздевальная комната</w:t>
            </w:r>
          </w:p>
          <w:p w:rsidR="0040293E" w:rsidRPr="00A65DF1" w:rsidRDefault="0040293E" w:rsidP="007C218D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line="276" w:lineRule="auto"/>
              <w:ind w:left="360" w:firstLine="0"/>
            </w:pPr>
            <w:r w:rsidRPr="00A65DF1">
              <w:t>Информационно-просветительская работа с родителями</w:t>
            </w:r>
          </w:p>
        </w:tc>
        <w:tc>
          <w:tcPr>
            <w:tcW w:w="5664" w:type="dxa"/>
          </w:tcPr>
          <w:p w:rsidR="0040293E" w:rsidRPr="00A65DF1" w:rsidRDefault="0040293E" w:rsidP="007C218D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Наглядно-информационный уголок для родителей</w:t>
            </w:r>
          </w:p>
          <w:p w:rsidR="0040293E" w:rsidRPr="00A65DF1" w:rsidRDefault="0040293E" w:rsidP="007C218D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Уголок здоровья</w:t>
            </w:r>
          </w:p>
          <w:p w:rsidR="0040293E" w:rsidRPr="00A65DF1" w:rsidRDefault="0040293E" w:rsidP="007C218D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76" w:lineRule="auto"/>
              <w:ind w:left="360" w:hanging="77"/>
            </w:pPr>
            <w:r w:rsidRPr="00A65DF1">
              <w:t>Выставки детского творчества</w:t>
            </w:r>
          </w:p>
        </w:tc>
      </w:tr>
    </w:tbl>
    <w:p w:rsidR="0040293E" w:rsidRPr="00CF572F" w:rsidRDefault="0040293E" w:rsidP="00CF572F">
      <w:pPr>
        <w:rPr>
          <w:b/>
        </w:rPr>
      </w:pPr>
    </w:p>
    <w:p w:rsidR="0040293E" w:rsidRDefault="0040293E" w:rsidP="002D4D0C">
      <w:pPr>
        <w:jc w:val="center"/>
        <w:rPr>
          <w:b/>
        </w:rPr>
      </w:pPr>
    </w:p>
    <w:p w:rsidR="0040293E" w:rsidRDefault="0040293E" w:rsidP="002D4D0C">
      <w:pPr>
        <w:jc w:val="center"/>
        <w:rPr>
          <w:b/>
        </w:rPr>
      </w:pPr>
    </w:p>
    <w:p w:rsidR="0040293E" w:rsidRDefault="0040293E" w:rsidP="002D4D0C">
      <w:pPr>
        <w:jc w:val="center"/>
        <w:rPr>
          <w:b/>
        </w:rPr>
      </w:pPr>
      <w:r w:rsidRPr="004B7A5B">
        <w:rPr>
          <w:b/>
        </w:rPr>
        <w:t xml:space="preserve">1.3. Содержание психолого-педагогической работы по освоению   детьми </w:t>
      </w:r>
    </w:p>
    <w:p w:rsidR="0040293E" w:rsidRDefault="0040293E" w:rsidP="002D4D0C">
      <w:pPr>
        <w:jc w:val="center"/>
        <w:rPr>
          <w:b/>
        </w:rPr>
      </w:pPr>
      <w:r w:rsidRPr="004B7A5B">
        <w:rPr>
          <w:b/>
        </w:rPr>
        <w:t>образовательных областей</w:t>
      </w:r>
    </w:p>
    <w:p w:rsidR="0040293E" w:rsidRPr="004B7A5B" w:rsidRDefault="0040293E" w:rsidP="006F3E4C">
      <w:pPr>
        <w:jc w:val="center"/>
        <w:rPr>
          <w:b/>
        </w:rPr>
      </w:pPr>
    </w:p>
    <w:p w:rsidR="0040293E" w:rsidRPr="004B7A5B" w:rsidRDefault="0040293E" w:rsidP="006F3E4C">
      <w:pPr>
        <w:autoSpaceDE w:val="0"/>
        <w:autoSpaceDN w:val="0"/>
        <w:adjustRightInd w:val="0"/>
        <w:ind w:firstLine="540"/>
        <w:jc w:val="both"/>
      </w:pPr>
      <w:r w:rsidRPr="004B7A5B">
        <w:t>Содержание психолого-педагогической работы по освоению детьми 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 ориентировано на развитие физических, интеллектуальных и личностных качеств детей.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40293E" w:rsidRDefault="0040293E" w:rsidP="006F3E4C">
      <w:pPr>
        <w:ind w:firstLine="540"/>
        <w:jc w:val="both"/>
      </w:pPr>
      <w:r>
        <w:t>Психолого-</w:t>
      </w:r>
      <w:r w:rsidRPr="004B7A5B">
        <w:t>педагогическая работа осуществляется в процессе организации различных видов детской деятельности (игровой, коммуникативной, трудовой, познавательно- исследовательской, продуктивной, музыка</w:t>
      </w:r>
      <w:r>
        <w:t xml:space="preserve">льно- художественной, чтения). </w:t>
      </w:r>
      <w:r w:rsidRPr="004B7A5B">
        <w:t>Программные образовательные задачи решаются 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детском саду.</w:t>
      </w:r>
    </w:p>
    <w:p w:rsidR="0040293E" w:rsidRPr="00D075B7" w:rsidRDefault="0040293E" w:rsidP="006F3E4C">
      <w:pPr>
        <w:ind w:firstLine="540"/>
        <w:jc w:val="both"/>
      </w:pPr>
    </w:p>
    <w:p w:rsidR="0040293E" w:rsidRPr="002B31DF" w:rsidRDefault="0040293E" w:rsidP="006F3E4C">
      <w:pPr>
        <w:jc w:val="center"/>
        <w:rPr>
          <w:b/>
        </w:rPr>
      </w:pPr>
      <w:r w:rsidRPr="002B31DF">
        <w:rPr>
          <w:b/>
        </w:rPr>
        <w:t>1.3.1. Образовательная область «Физическая культура»</w:t>
      </w:r>
    </w:p>
    <w:p w:rsidR="0040293E" w:rsidRPr="004B7A5B" w:rsidRDefault="0040293E" w:rsidP="006F3E4C">
      <w:pPr>
        <w:jc w:val="center"/>
        <w:rPr>
          <w:b/>
          <w:u w:val="single"/>
        </w:rPr>
      </w:pPr>
    </w:p>
    <w:p w:rsidR="0040293E" w:rsidRDefault="0040293E" w:rsidP="006F3E4C">
      <w:pPr>
        <w:ind w:firstLine="360"/>
        <w:jc w:val="both"/>
      </w:pPr>
      <w:r>
        <w:t xml:space="preserve">Содержание образовательной области "Физическая культура" направлено на достижение </w:t>
      </w:r>
      <w:r w:rsidRPr="00CF1461">
        <w:rPr>
          <w:b/>
        </w:rPr>
        <w:t>целей</w:t>
      </w:r>
      <w:r>
        <w:t xml:space="preserve">: формирования у детей интереса и ценностного отношения к проектам физической культурой, гармоничное физическое развитие через решение следующих специфических </w:t>
      </w:r>
      <w:r w:rsidRPr="00984381">
        <w:rPr>
          <w:b/>
        </w:rPr>
        <w:t>задач:</w:t>
      </w:r>
    </w:p>
    <w:p w:rsidR="0040293E" w:rsidRDefault="0040293E" w:rsidP="00307C85">
      <w:pPr>
        <w:numPr>
          <w:ilvl w:val="0"/>
          <w:numId w:val="7"/>
        </w:numPr>
        <w:jc w:val="both"/>
      </w:pPr>
      <w:r>
        <w:t>развитие физических качеств (скоростных, силовых, гибкости, выносливости и координации);</w:t>
      </w:r>
    </w:p>
    <w:p w:rsidR="0040293E" w:rsidRDefault="0040293E" w:rsidP="00307C85">
      <w:pPr>
        <w:numPr>
          <w:ilvl w:val="0"/>
          <w:numId w:val="7"/>
        </w:numPr>
        <w:jc w:val="both"/>
      </w:pPr>
      <w:r>
        <w:t>накопление и обогащение двигательного опыта детей (овладение основными движениями);</w:t>
      </w:r>
    </w:p>
    <w:p w:rsidR="0040293E" w:rsidRPr="00824691" w:rsidRDefault="0040293E" w:rsidP="00307C85">
      <w:pPr>
        <w:numPr>
          <w:ilvl w:val="0"/>
          <w:numId w:val="7"/>
        </w:numPr>
        <w:jc w:val="both"/>
      </w:pPr>
      <w:r>
        <w:t>формирование у воспитанников потребности в двигательной активности и физическом совершенствовании.</w:t>
      </w:r>
    </w:p>
    <w:p w:rsidR="0040293E" w:rsidRPr="00116366" w:rsidRDefault="0040293E" w:rsidP="006F3E4C">
      <w:pPr>
        <w:jc w:val="both"/>
      </w:pPr>
    </w:p>
    <w:p w:rsidR="0040293E" w:rsidRPr="0015639D" w:rsidRDefault="0040293E" w:rsidP="006F3E4C">
      <w:pPr>
        <w:ind w:firstLine="720"/>
        <w:jc w:val="both"/>
      </w:pPr>
      <w:r w:rsidRPr="0015639D">
        <w:t>Образовательная область представлена работой всего педагогического коллектива по сохранению и укреплению физического и психического здоровья детей. Центральное место  занимает  соблюдение  режима дня, проведение комплекса закаливающих процедур и ежедневных физкультурных занятий, проводимых инструктором по физической культуре. Используются различные виды здоровьесберегающих технологий: медико-профилактические (организация мониторинга здоровья дошкольников; организация и контроль питания детей раннего и дошкольного возраста, физического развития дошкольников, организация профилактических мероприятий в детском саду; организация здоровьесберегающей среды в ДОУ); физкультурно-оздоровительные (развитие физических качеств, двигательной активности; становление физической культуры дошкольников; профилактика плоскостопия и формирование правильной осанки; воспитание привычки к повседневной физической активности и заботе о здоровье);технологии обеспечения социально-психологического благополучия ребенка (психолого-педагогическое сопровождение развития ребенка); здоровьесбережения и здоровьеобогащения педагогов дошкольного образования (развитие потребности к здоровому образу жизни); валеологического просвещения родителей (информационная наглядность, беседы, личный пример педагога, нетрадиционные формы работы с родителями, семинары – практикумы и др. формы работы); здоровьесберегающие образовательные технологии в детском саду (режим см</w:t>
      </w:r>
      <w:r>
        <w:t>ены динамических поз</w:t>
      </w:r>
      <w:r w:rsidRPr="0015639D">
        <w:t>).</w:t>
      </w:r>
    </w:p>
    <w:p w:rsidR="0040293E" w:rsidRPr="008C17F6" w:rsidRDefault="0040293E" w:rsidP="008C17F6">
      <w:pPr>
        <w:jc w:val="both"/>
      </w:pPr>
      <w:r>
        <w:t>Проекты</w:t>
      </w:r>
      <w:r w:rsidRPr="00116366">
        <w:t xml:space="preserve"> по физическому развитию в</w:t>
      </w:r>
      <w:r>
        <w:t>о всех</w:t>
      </w:r>
      <w:r w:rsidRPr="00116366">
        <w:t xml:space="preserve"> группах </w:t>
      </w:r>
      <w:r w:rsidRPr="008C17F6">
        <w:t>проводит инструктор по физиче</w:t>
      </w:r>
      <w:r>
        <w:t>ской</w:t>
      </w:r>
      <w:r w:rsidRPr="008C17F6">
        <w:t xml:space="preserve"> культуры.</w:t>
      </w:r>
    </w:p>
    <w:p w:rsidR="0040293E" w:rsidRDefault="0040293E" w:rsidP="006F3E4C">
      <w:pPr>
        <w:ind w:left="360"/>
        <w:jc w:val="both"/>
        <w:rPr>
          <w:b/>
        </w:rPr>
      </w:pPr>
    </w:p>
    <w:p w:rsidR="0040293E" w:rsidRPr="008B125B" w:rsidRDefault="0040293E" w:rsidP="006F3E4C">
      <w:pPr>
        <w:jc w:val="center"/>
      </w:pPr>
      <w:r>
        <w:rPr>
          <w:b/>
        </w:rPr>
        <w:t>Старший дошкольный возраст (5 – 7 лет)</w:t>
      </w:r>
    </w:p>
    <w:p w:rsidR="0040293E" w:rsidRDefault="0040293E" w:rsidP="006F3E4C">
      <w:pPr>
        <w:ind w:firstLine="360"/>
        <w:jc w:val="both"/>
      </w:pPr>
      <w:r w:rsidRPr="002514BD">
        <w:t xml:space="preserve">Педагогическое руководство физическим воспитанием должно быть направлено на удовлетворение </w:t>
      </w:r>
      <w:r>
        <w:t>природной потребности детей в двигательной активности.</w:t>
      </w:r>
    </w:p>
    <w:p w:rsidR="0040293E" w:rsidRDefault="0040293E" w:rsidP="006F3E4C">
      <w:pPr>
        <w:ind w:firstLine="360"/>
        <w:jc w:val="both"/>
      </w:pPr>
      <w:r>
        <w:t xml:space="preserve">Организованные формы ежедневных физкультурных занятий различного характера (учебного, оздоровительного, рекреационного, лечебно-коррекционного и другие) должны составлять значительную часть суммарного объёма двигательной активности детей в течение дня. </w:t>
      </w:r>
    </w:p>
    <w:p w:rsidR="0040293E" w:rsidRDefault="0040293E" w:rsidP="006F3E4C">
      <w:pPr>
        <w:ind w:firstLine="360"/>
        <w:jc w:val="both"/>
      </w:pPr>
      <w:r>
        <w:t>Старшие дошкольники ещё недостаточно умеют соотносить свои желания с возможностями. Они считают себя ловкими, сильными и выносливыми, переоценивают свои силы, стремятся выполнить трудные для них движения. Это может привести к нежелательным последствиям (переутомлению, нервному перевозбуждению, травмам).</w:t>
      </w:r>
    </w:p>
    <w:p w:rsidR="0040293E" w:rsidRDefault="0040293E" w:rsidP="006F3E4C">
      <w:pPr>
        <w:ind w:firstLine="360"/>
        <w:jc w:val="both"/>
      </w:pPr>
      <w:r>
        <w:t>Двигательная активность благоприятна для развития детей лишь в том случае, когда её продолжительность, объём и интенсивность сообразны индивидуальным особенностям, состоянию здоровья и уровню физической подготовленности детей.</w:t>
      </w:r>
    </w:p>
    <w:p w:rsidR="0040293E" w:rsidRDefault="0040293E" w:rsidP="006F3E4C">
      <w:pPr>
        <w:ind w:firstLine="360"/>
        <w:jc w:val="both"/>
      </w:pPr>
      <w:r>
        <w:t>Для развития моторики старших дошкольников предпочтительны кратковременные, но неоднократно повторяющиеся в течении дня разнообразные по содержанию динамические физические нагрузки умеренной интенсивности.</w:t>
      </w:r>
    </w:p>
    <w:p w:rsidR="0040293E" w:rsidRDefault="0040293E" w:rsidP="006F3E4C">
      <w:pPr>
        <w:ind w:firstLine="360"/>
        <w:jc w:val="both"/>
      </w:pPr>
      <w:r>
        <w:t>В процессе работы по развитию разных двигательных качеств и способностей старших дошкольников необходимо руководствоваться следующими положениями:</w:t>
      </w:r>
    </w:p>
    <w:p w:rsidR="0040293E" w:rsidRDefault="0040293E" w:rsidP="00307C85">
      <w:pPr>
        <w:numPr>
          <w:ilvl w:val="0"/>
          <w:numId w:val="8"/>
        </w:numPr>
        <w:jc w:val="both"/>
      </w:pPr>
      <w:r>
        <w:t>возможности развития двигательных качеств и способностей детей ограничены рамками их возрастной и индивидуальной физиологической и психологической зрелости;</w:t>
      </w:r>
    </w:p>
    <w:p w:rsidR="0040293E" w:rsidRDefault="0040293E" w:rsidP="00307C85">
      <w:pPr>
        <w:numPr>
          <w:ilvl w:val="0"/>
          <w:numId w:val="8"/>
        </w:numPr>
        <w:jc w:val="both"/>
      </w:pPr>
      <w:r>
        <w:t>физическая нагрузка зависит прежде всего от её объёма (длительность, число повторений упражнения, число занятий в течении определённого времени и другое), интенсивности (скорость и темп, результат движений, моторная плотность занятий), характера (периодичность чередования мышечного напряжения и расслабления);</w:t>
      </w:r>
    </w:p>
    <w:p w:rsidR="0040293E" w:rsidRDefault="0040293E" w:rsidP="00307C85">
      <w:pPr>
        <w:numPr>
          <w:ilvl w:val="0"/>
          <w:numId w:val="8"/>
        </w:numPr>
        <w:jc w:val="both"/>
      </w:pPr>
      <w:r>
        <w:t>полноценное физическое развитие дошкольников достигается при организации разных видов занятий по физической культуре, учитывающей принципы индивидуализации, доступности, систематичности и последовательности.</w:t>
      </w:r>
    </w:p>
    <w:p w:rsidR="0040293E" w:rsidRDefault="0040293E" w:rsidP="006F3E4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40293E" w:rsidRPr="0053495C" w:rsidRDefault="0040293E" w:rsidP="006F3E4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Старшая</w:t>
      </w:r>
      <w:r w:rsidRPr="0053495C">
        <w:rPr>
          <w:rFonts w:ascii="Times New Roman" w:hAnsi="Times New Roman"/>
          <w:b/>
          <w:sz w:val="24"/>
          <w:szCs w:val="24"/>
        </w:rPr>
        <w:t xml:space="preserve"> группа</w:t>
      </w:r>
      <w:r>
        <w:rPr>
          <w:rFonts w:ascii="Times New Roman" w:hAnsi="Times New Roman"/>
          <w:b/>
          <w:sz w:val="24"/>
          <w:szCs w:val="24"/>
        </w:rPr>
        <w:t xml:space="preserve"> (5-6 лет)</w:t>
      </w:r>
      <w:r w:rsidRPr="0053495C">
        <w:rPr>
          <w:rFonts w:ascii="Times New Roman" w:hAnsi="Times New Roman"/>
          <w:b/>
          <w:sz w:val="24"/>
          <w:szCs w:val="24"/>
        </w:rPr>
        <w:t xml:space="preserve"> – </w:t>
      </w:r>
      <w:r w:rsidRPr="0053495C">
        <w:rPr>
          <w:rFonts w:ascii="Times New Roman" w:hAnsi="Times New Roman"/>
          <w:sz w:val="24"/>
          <w:szCs w:val="24"/>
        </w:rPr>
        <w:t>предусматр</w:t>
      </w:r>
      <w:r>
        <w:rPr>
          <w:rFonts w:ascii="Times New Roman" w:hAnsi="Times New Roman"/>
          <w:sz w:val="24"/>
          <w:szCs w:val="24"/>
        </w:rPr>
        <w:t xml:space="preserve">ивается 3 физкультурных НОД в неделю т. е. 108 </w:t>
      </w:r>
      <w:r w:rsidRPr="0053495C">
        <w:rPr>
          <w:rFonts w:ascii="Times New Roman" w:hAnsi="Times New Roman"/>
          <w:sz w:val="24"/>
          <w:szCs w:val="24"/>
        </w:rPr>
        <w:t xml:space="preserve"> в год.</w:t>
      </w:r>
    </w:p>
    <w:p w:rsidR="0040293E" w:rsidRDefault="0040293E" w:rsidP="006F3E4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3495C">
        <w:rPr>
          <w:rFonts w:ascii="Times New Roman" w:hAnsi="Times New Roman"/>
          <w:sz w:val="24"/>
          <w:szCs w:val="24"/>
        </w:rPr>
        <w:t>Образовательные задачи:</w:t>
      </w:r>
    </w:p>
    <w:p w:rsidR="0040293E" w:rsidRDefault="0040293E" w:rsidP="006F3E4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0293E" w:rsidRDefault="0040293E" w:rsidP="00307C85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интерес к физической культуре, ежедневным проектам и подвижным играм, знакомить со спортивными событиями в стране;</w:t>
      </w:r>
    </w:p>
    <w:p w:rsidR="0040293E" w:rsidRDefault="0040293E" w:rsidP="00307C85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содействовать постепенному освоению техники движений, формировать представления о разнообразных способах их выполнения;</w:t>
      </w:r>
    </w:p>
    <w:p w:rsidR="0040293E" w:rsidRDefault="0040293E" w:rsidP="00307C85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целенаправленно развивать физические качества (ловкость, быстроту, силу, гибкость, общую выносливость);</w:t>
      </w:r>
    </w:p>
    <w:p w:rsidR="0040293E" w:rsidRDefault="0040293E" w:rsidP="00307C85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положительные черты характера, нравственные и волевые качества (настойчивость, самостоятельность, смелость, честность, взаимопомощь, трудолюбие);</w:t>
      </w:r>
    </w:p>
    <w:p w:rsidR="0040293E" w:rsidRDefault="0040293E" w:rsidP="00307C85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проявлять активность в разных видах двигательной деятельности (организованной и самостоятельной);</w:t>
      </w:r>
    </w:p>
    <w:p w:rsidR="0040293E" w:rsidRDefault="0040293E" w:rsidP="00307C85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чередовать подвижную деятельность с менее интенсивной и отдыхом.</w:t>
      </w:r>
    </w:p>
    <w:p w:rsidR="0040293E" w:rsidRDefault="0040293E" w:rsidP="006F3E4C">
      <w:pPr>
        <w:pStyle w:val="NormalWeb"/>
        <w:ind w:right="75"/>
        <w:jc w:val="both"/>
        <w:rPr>
          <w:i/>
        </w:rPr>
      </w:pPr>
      <w:r>
        <w:rPr>
          <w:i/>
        </w:rPr>
        <w:t>По развитию физических качеств (скоростных, силовых, гибкости, выносливости и координации):</w:t>
      </w:r>
    </w:p>
    <w:p w:rsidR="0040293E" w:rsidRPr="008F1477" w:rsidRDefault="0040293E" w:rsidP="00307C85">
      <w:pPr>
        <w:pStyle w:val="NormalWeb"/>
        <w:numPr>
          <w:ilvl w:val="0"/>
          <w:numId w:val="10"/>
        </w:numPr>
        <w:ind w:right="75"/>
        <w:jc w:val="both"/>
        <w:rPr>
          <w:i/>
        </w:rPr>
      </w:pPr>
      <w:r>
        <w:t>Способствовать гармоническому, пропорциональному развитию тела, стойкости, формированию осанки, ловкости, гибкости, уверенности в движениях;</w:t>
      </w:r>
    </w:p>
    <w:p w:rsidR="0040293E" w:rsidRPr="008F1477" w:rsidRDefault="0040293E" w:rsidP="00307C85">
      <w:pPr>
        <w:pStyle w:val="NormalWeb"/>
        <w:numPr>
          <w:ilvl w:val="0"/>
          <w:numId w:val="10"/>
        </w:numPr>
        <w:ind w:right="75"/>
        <w:jc w:val="both"/>
        <w:rPr>
          <w:i/>
        </w:rPr>
      </w:pPr>
      <w:r>
        <w:t>Развивать двигательных качеств: быстрота движений, ловкость, сила, выносливость;</w:t>
      </w:r>
    </w:p>
    <w:p w:rsidR="0040293E" w:rsidRPr="008F1477" w:rsidRDefault="0040293E" w:rsidP="00307C85">
      <w:pPr>
        <w:pStyle w:val="NormalWeb"/>
        <w:numPr>
          <w:ilvl w:val="0"/>
          <w:numId w:val="10"/>
        </w:numPr>
        <w:ind w:right="75"/>
        <w:jc w:val="both"/>
        <w:rPr>
          <w:i/>
        </w:rPr>
      </w:pPr>
      <w:r>
        <w:t>Воспитывать культуру движений, умение точно соблюдать направление движений, чувствовать ритм;</w:t>
      </w:r>
    </w:p>
    <w:p w:rsidR="0040293E" w:rsidRPr="008F1477" w:rsidRDefault="0040293E" w:rsidP="00307C85">
      <w:pPr>
        <w:pStyle w:val="NormalWeb"/>
        <w:numPr>
          <w:ilvl w:val="0"/>
          <w:numId w:val="10"/>
        </w:numPr>
        <w:ind w:right="75"/>
        <w:jc w:val="both"/>
        <w:rPr>
          <w:i/>
        </w:rPr>
      </w:pPr>
      <w:r>
        <w:t>Добиваться умения контролировать положения тела, ориентироваться в пространстве, менять направление движения;</w:t>
      </w:r>
    </w:p>
    <w:p w:rsidR="0040293E" w:rsidRPr="008F1477" w:rsidRDefault="0040293E" w:rsidP="00307C85">
      <w:pPr>
        <w:pStyle w:val="NormalWeb"/>
        <w:numPr>
          <w:ilvl w:val="0"/>
          <w:numId w:val="10"/>
        </w:numPr>
        <w:ind w:right="75"/>
        <w:jc w:val="both"/>
        <w:rPr>
          <w:i/>
        </w:rPr>
      </w:pPr>
      <w:r>
        <w:t>Выполнять:</w:t>
      </w:r>
    </w:p>
    <w:p w:rsidR="0040293E" w:rsidRDefault="0040293E" w:rsidP="00307C85">
      <w:pPr>
        <w:pStyle w:val="NormalWeb"/>
        <w:numPr>
          <w:ilvl w:val="0"/>
          <w:numId w:val="10"/>
        </w:numPr>
        <w:ind w:right="75"/>
        <w:jc w:val="both"/>
      </w:pPr>
      <w:r>
        <w:t xml:space="preserve">- </w:t>
      </w:r>
      <w:r w:rsidRPr="00815CF6">
        <w:rPr>
          <w:i/>
        </w:rPr>
        <w:t>Упражнения для рук и плечевого пояса:</w:t>
      </w:r>
      <w:r>
        <w:t xml:space="preserve"> поднимание, разведение, сгибание, выпрямление рук их разных положений, махи; вращения; выполнение движений одновременно двумя руками и поочередно; медленно, быстро; вращение кистями рук; разведение и сведение пальцев рук.</w:t>
      </w:r>
    </w:p>
    <w:p w:rsidR="0040293E" w:rsidRDefault="0040293E" w:rsidP="00307C85">
      <w:pPr>
        <w:pStyle w:val="NormalWeb"/>
        <w:numPr>
          <w:ilvl w:val="0"/>
          <w:numId w:val="10"/>
        </w:numPr>
        <w:ind w:right="75"/>
        <w:jc w:val="both"/>
      </w:pPr>
      <w:r>
        <w:t xml:space="preserve">- </w:t>
      </w:r>
      <w:r w:rsidRPr="008F1477">
        <w:rPr>
          <w:i/>
        </w:rPr>
        <w:t>Упражнения для туловища:</w:t>
      </w:r>
      <w:r>
        <w:t>повороты вправо; влево; наклоны вперед, в стороны, назад; подтягивание ног.</w:t>
      </w:r>
    </w:p>
    <w:p w:rsidR="0040293E" w:rsidRDefault="0040293E" w:rsidP="00307C85">
      <w:pPr>
        <w:pStyle w:val="NormalWeb"/>
        <w:numPr>
          <w:ilvl w:val="0"/>
          <w:numId w:val="10"/>
        </w:numPr>
        <w:ind w:right="75"/>
        <w:jc w:val="both"/>
      </w:pPr>
      <w:r>
        <w:t>-</w:t>
      </w:r>
      <w:r>
        <w:rPr>
          <w:i/>
        </w:rPr>
        <w:t xml:space="preserve"> Упражнения для ног: </w:t>
      </w:r>
      <w:r>
        <w:t>многократное поднимание на носки; сгибание, разгибание ног; махи вперед, в стороны, назад; выпады вперед, в сторону; сгибание, выпрямление, вращение стоп; сгибание пальцев ног с захватыванием мелких предметов.</w:t>
      </w:r>
    </w:p>
    <w:p w:rsidR="0040293E" w:rsidRDefault="0040293E" w:rsidP="006F3E4C">
      <w:pPr>
        <w:pStyle w:val="NormalWeb"/>
        <w:ind w:right="75"/>
        <w:jc w:val="both"/>
        <w:rPr>
          <w:i/>
        </w:rPr>
      </w:pPr>
      <w:r>
        <w:rPr>
          <w:i/>
        </w:rPr>
        <w:t>По накоплению и обогащении двигательного опыта детей (овладение основными движениями):</w:t>
      </w:r>
    </w:p>
    <w:p w:rsidR="0040293E" w:rsidRDefault="0040293E" w:rsidP="00307C85">
      <w:pPr>
        <w:pStyle w:val="NormalWeb"/>
        <w:numPr>
          <w:ilvl w:val="0"/>
          <w:numId w:val="11"/>
        </w:numPr>
        <w:ind w:right="75"/>
        <w:jc w:val="both"/>
      </w:pPr>
      <w:r>
        <w:t>Формировать и совершенствовать новые двигательные умения и навыки;</w:t>
      </w:r>
    </w:p>
    <w:p w:rsidR="0040293E" w:rsidRDefault="0040293E" w:rsidP="00307C85">
      <w:pPr>
        <w:pStyle w:val="NormalWeb"/>
        <w:numPr>
          <w:ilvl w:val="0"/>
          <w:numId w:val="11"/>
        </w:numPr>
        <w:ind w:right="75"/>
        <w:jc w:val="both"/>
      </w:pPr>
      <w:r>
        <w:t>Создавать условия для творческого самовыражения детей в процессе физической активности;</w:t>
      </w:r>
    </w:p>
    <w:p w:rsidR="0040293E" w:rsidRDefault="0040293E" w:rsidP="00307C85">
      <w:pPr>
        <w:pStyle w:val="NormalWeb"/>
        <w:numPr>
          <w:ilvl w:val="0"/>
          <w:numId w:val="11"/>
        </w:numPr>
        <w:ind w:right="75"/>
        <w:jc w:val="both"/>
      </w:pPr>
      <w:r>
        <w:t>Способствовать развитию чувства  координации, естественности выполнения всех форм двигательных действий.</w:t>
      </w:r>
    </w:p>
    <w:p w:rsidR="0040293E" w:rsidRDefault="0040293E" w:rsidP="006F3E4C">
      <w:pPr>
        <w:pStyle w:val="NormalWeb"/>
        <w:spacing w:before="0" w:beforeAutospacing="0" w:after="0" w:afterAutospacing="0"/>
        <w:ind w:left="720" w:right="75"/>
        <w:jc w:val="both"/>
      </w:pPr>
      <w:r>
        <w:t xml:space="preserve">- </w:t>
      </w:r>
      <w:r w:rsidRPr="00962789">
        <w:rPr>
          <w:i/>
        </w:rPr>
        <w:t>Ходьба</w:t>
      </w:r>
      <w:r>
        <w:t xml:space="preserve"> – в разных построениях ( в колонне по одному, по два); по обычным, гимнастическим шагом; приставными шагами вперед, в стороны, назад; перекатом с пятки на носок; в разном темпе;</w:t>
      </w:r>
    </w:p>
    <w:p w:rsidR="0040293E" w:rsidRDefault="0040293E" w:rsidP="006F3E4C">
      <w:pPr>
        <w:pStyle w:val="NormalWeb"/>
        <w:spacing w:before="0" w:beforeAutospacing="0" w:after="0" w:afterAutospacing="0"/>
        <w:ind w:left="720" w:right="75"/>
        <w:jc w:val="both"/>
      </w:pPr>
      <w:r>
        <w:t xml:space="preserve">- </w:t>
      </w:r>
      <w:r w:rsidRPr="00962789">
        <w:rPr>
          <w:i/>
        </w:rPr>
        <w:t>Бег</w:t>
      </w:r>
      <w:r>
        <w:t xml:space="preserve"> – в колонне по одному и по два; выбрасывая прямые ноги вперед, забрасывая голени назад; в сочетании с другими движениями; с преодолением  препятствий в естественных условиях; с разной скоростью медленно, быстро, в среднем темпе; медленный бег; челночный бег; бег наперегонки, с ловлей и увертыванием;</w:t>
      </w:r>
    </w:p>
    <w:p w:rsidR="0040293E" w:rsidRPr="00962789" w:rsidRDefault="0040293E" w:rsidP="006F3E4C">
      <w:pPr>
        <w:pStyle w:val="NormalWeb"/>
        <w:spacing w:before="0" w:beforeAutospacing="0" w:after="0" w:afterAutospacing="0"/>
        <w:ind w:left="720" w:right="75"/>
        <w:jc w:val="both"/>
      </w:pPr>
      <w:r>
        <w:t xml:space="preserve">- </w:t>
      </w:r>
      <w:r>
        <w:rPr>
          <w:i/>
        </w:rPr>
        <w:t xml:space="preserve">Прыжки </w:t>
      </w:r>
      <w:r>
        <w:t>– подпрыгивание на месте разными способами: ноги скрестно – ноги врозь; одна нога вперед, другая назад; попеременно на правой и левой ноге; прыжки с продвижением вперед на двух и на одной ноге, с ноги на ногу; через линии, невысокие предметы; прыжки в длину с места; в длину с разбега; в высоту с разбега;</w:t>
      </w:r>
    </w:p>
    <w:p w:rsidR="0040293E" w:rsidRPr="00E930FD" w:rsidRDefault="0040293E" w:rsidP="006F3E4C">
      <w:pPr>
        <w:pStyle w:val="NormalWeb"/>
        <w:spacing w:before="0" w:beforeAutospacing="0" w:after="0" w:afterAutospacing="0"/>
        <w:ind w:left="720" w:right="75"/>
        <w:jc w:val="both"/>
      </w:pPr>
      <w:r>
        <w:t xml:space="preserve">- </w:t>
      </w:r>
      <w:r>
        <w:rPr>
          <w:i/>
        </w:rPr>
        <w:t xml:space="preserve">Бросание, ловля, метание: </w:t>
      </w:r>
      <w:r>
        <w:t>бросание мяча вверх, о землю и ловля его двумя руками; одной рукой; с хлопками и дугами заданиями; перебрасывание мячей друг другу из разных исходных положений; через сетку; отбивание мяча об пол, об землю на месте и с продвижением вперед; прокатывание набивных мячей; метание мяча; метание вдаль правой и левой рукой как можно дальше;</w:t>
      </w:r>
    </w:p>
    <w:p w:rsidR="0040293E" w:rsidRPr="00E930FD" w:rsidRDefault="0040293E" w:rsidP="006F3E4C">
      <w:pPr>
        <w:pStyle w:val="NormalWeb"/>
        <w:spacing w:before="0" w:beforeAutospacing="0" w:after="0" w:afterAutospacing="0"/>
        <w:ind w:left="720" w:right="75"/>
        <w:jc w:val="both"/>
      </w:pPr>
      <w:r>
        <w:t xml:space="preserve">- </w:t>
      </w:r>
      <w:r>
        <w:rPr>
          <w:i/>
        </w:rPr>
        <w:t xml:space="preserve">Ползание, лазание </w:t>
      </w:r>
      <w:r>
        <w:t>– ползание на четвереньках по ограниченной поверхности; проползание под несколькими препятствиями; ползание на животе по гимнастической скамейке, подтягиваясь руками; лазание по гимнастической стенке, лестница вверх, вниз.</w:t>
      </w:r>
    </w:p>
    <w:p w:rsidR="0040293E" w:rsidRDefault="0040293E" w:rsidP="006F3E4C">
      <w:pPr>
        <w:pStyle w:val="NormalWeb"/>
        <w:spacing w:before="0" w:beforeAutospacing="0" w:after="0" w:afterAutospacing="0"/>
        <w:ind w:left="720" w:right="75"/>
        <w:jc w:val="both"/>
      </w:pPr>
    </w:p>
    <w:p w:rsidR="0040293E" w:rsidRDefault="0040293E" w:rsidP="006F3E4C">
      <w:pPr>
        <w:pStyle w:val="NormalWeb"/>
        <w:spacing w:before="0" w:beforeAutospacing="0" w:after="0" w:afterAutospacing="0"/>
        <w:ind w:right="75"/>
        <w:jc w:val="both"/>
        <w:rPr>
          <w:i/>
        </w:rPr>
      </w:pPr>
      <w:r>
        <w:rPr>
          <w:i/>
        </w:rPr>
        <w:t>По формированию у воспитанников потребностей в двигательной активности и в физическом совершенствовании: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Формировать на доступном уровне необходимые знания в области гигиены, медицины, физической культуры, здоровья.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Создать условия для самостоятельного познания окружающей действительности в двигательной сфере с помощью собственных усилий ребенка;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Формировать положительное отношение к физкультурным проектам, мероприятиям;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Формировать умение приспосабливать упражнения как условия определенных жизненных обстоятельств;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Корректировать движения и осанку каждого ребенка, который в этом нуждается;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Развивать организованность, дисциплину, умение держаться свободно, естественно и красиво;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Создавать условия для творческого самовыражения детей в процессе физической активности;</w:t>
      </w:r>
    </w:p>
    <w:p w:rsidR="0040293E" w:rsidRDefault="0040293E" w:rsidP="00307C85">
      <w:pPr>
        <w:pStyle w:val="NormalWeb"/>
        <w:numPr>
          <w:ilvl w:val="0"/>
          <w:numId w:val="12"/>
        </w:numPr>
        <w:spacing w:before="0" w:beforeAutospacing="0" w:after="0" w:afterAutospacing="0"/>
        <w:ind w:right="75"/>
        <w:jc w:val="both"/>
      </w:pPr>
      <w:r>
        <w:t>Способствовать становлению у детей ценностей здорового образа жизни.</w:t>
      </w:r>
    </w:p>
    <w:p w:rsidR="0040293E" w:rsidRDefault="0040293E" w:rsidP="006F3E4C">
      <w:pPr>
        <w:pStyle w:val="NormalWeb"/>
        <w:ind w:right="75"/>
        <w:jc w:val="both"/>
      </w:pPr>
      <w:r>
        <w:rPr>
          <w:b/>
        </w:rPr>
        <w:t xml:space="preserve">Организация деятельности в </w:t>
      </w:r>
      <w:r w:rsidRPr="001F3969">
        <w:rPr>
          <w:b/>
        </w:rPr>
        <w:t>образовательной области «</w:t>
      </w:r>
      <w:r>
        <w:rPr>
          <w:b/>
        </w:rPr>
        <w:t>Физическая культура</w:t>
      </w:r>
      <w:r w:rsidRPr="00654938">
        <w:rPr>
          <w:b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8"/>
        <w:gridCol w:w="3308"/>
        <w:gridCol w:w="3035"/>
      </w:tblGrid>
      <w:tr w:rsidR="0040293E" w:rsidTr="008C17F6">
        <w:tc>
          <w:tcPr>
            <w:tcW w:w="3528" w:type="dxa"/>
          </w:tcPr>
          <w:p w:rsidR="0040293E" w:rsidRPr="00CD3BBF" w:rsidRDefault="0040293E" w:rsidP="008C17F6">
            <w:pPr>
              <w:pStyle w:val="NormalWeb"/>
              <w:spacing w:before="0" w:beforeAutospacing="0"/>
              <w:ind w:right="75"/>
              <w:jc w:val="center"/>
            </w:pPr>
            <w:r w:rsidRPr="00CD3BBF">
              <w:t>Непосредственно образовательная деятельность</w:t>
            </w:r>
          </w:p>
        </w:tc>
        <w:tc>
          <w:tcPr>
            <w:tcW w:w="3600" w:type="dxa"/>
          </w:tcPr>
          <w:p w:rsidR="0040293E" w:rsidRPr="00CD3BBF" w:rsidRDefault="0040293E" w:rsidP="008C17F6">
            <w:pPr>
              <w:pStyle w:val="NormalWeb"/>
              <w:spacing w:before="0" w:beforeAutospacing="0"/>
              <w:ind w:right="75"/>
              <w:jc w:val="center"/>
            </w:pPr>
            <w:r w:rsidRPr="00CD3BBF">
              <w:t>Образовательная деятельность, осуществляемая в ходе режимных моментов</w:t>
            </w:r>
          </w:p>
        </w:tc>
        <w:tc>
          <w:tcPr>
            <w:tcW w:w="3293" w:type="dxa"/>
          </w:tcPr>
          <w:p w:rsidR="0040293E" w:rsidRPr="00CD3BBF" w:rsidRDefault="0040293E" w:rsidP="008C17F6">
            <w:pPr>
              <w:pStyle w:val="NormalWeb"/>
              <w:spacing w:before="0" w:beforeAutospacing="0"/>
              <w:ind w:right="75"/>
              <w:jc w:val="center"/>
            </w:pPr>
            <w:r w:rsidRPr="00CD3BBF">
              <w:t>Самостоятельная деятельность детей</w:t>
            </w:r>
          </w:p>
        </w:tc>
      </w:tr>
      <w:tr w:rsidR="0040293E" w:rsidTr="008C17F6">
        <w:tc>
          <w:tcPr>
            <w:tcW w:w="3528" w:type="dxa"/>
          </w:tcPr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Беседа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Рассказ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 xml:space="preserve">Чтение 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Рассматривание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 xml:space="preserve">Интегративная детская деятельность 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Физические упражнения в различны вариантах и сочетаниях, различных исходных положениях – сидя, стоя, лежа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Физкультминутки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Утренняя гимнастика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Совместная деятельность взрослого и детей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 xml:space="preserve">Контрольно-диагностическая деятельность 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Соревнования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Проектная деятельность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Дидактические, подвижные, сюжетно-ролевые, спортивные игры</w:t>
            </w:r>
          </w:p>
          <w:p w:rsidR="0040293E" w:rsidRDefault="0040293E" w:rsidP="008C17F6">
            <w:pPr>
              <w:pStyle w:val="NormalWeb"/>
              <w:spacing w:before="0" w:beforeAutospacing="0" w:after="0" w:afterAutospacing="0"/>
            </w:pPr>
            <w:r>
              <w:t>Спортивные и физкультурные досуги, праздники</w:t>
            </w:r>
          </w:p>
          <w:p w:rsidR="0040293E" w:rsidRDefault="0040293E" w:rsidP="008C17F6">
            <w:pPr>
              <w:pStyle w:val="NormalWeb"/>
              <w:spacing w:before="0" w:beforeAutospacing="0" w:after="0" w:afterAutospacing="0"/>
            </w:pPr>
          </w:p>
          <w:p w:rsidR="0040293E" w:rsidRDefault="0040293E" w:rsidP="008C17F6">
            <w:pPr>
              <w:pStyle w:val="NormalWeb"/>
              <w:spacing w:before="0" w:beforeAutospacing="0" w:after="0" w:afterAutospacing="0"/>
            </w:pPr>
            <w:r>
              <w:t>Дни здоровья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НОД на площадке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</w:pPr>
            <w:r>
              <w:t>Проекты в «Тропе здоровья»</w:t>
            </w:r>
          </w:p>
        </w:tc>
        <w:tc>
          <w:tcPr>
            <w:tcW w:w="3600" w:type="dxa"/>
          </w:tcPr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Утренняя, корректирующая, дыхательная гимнастика, гимнастика для глаз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Общеразвивающие упражнения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Музыкально-ритмические движения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Подвижные игры в помещении и на воздухе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Игры с элементами футбола, баскетбола, хоккея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Игры разных народов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Катание на санках, лыжах, ледянках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Скольжение по ледяным дорожкам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Физкультурные развлечения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Аттракционы</w:t>
            </w:r>
          </w:p>
          <w:p w:rsidR="0040293E" w:rsidRDefault="0040293E" w:rsidP="008C17F6">
            <w:pPr>
              <w:pStyle w:val="NormalWeb"/>
              <w:spacing w:before="0" w:beforeAutospacing="0" w:after="0" w:afterAutospacing="0"/>
              <w:ind w:right="75"/>
              <w:jc w:val="both"/>
            </w:pPr>
            <w:r>
              <w:t>Индивидуальная работа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Пешие и лыжные прогулки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Самомассаж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Езда на 2 и 3 колесном велосипеде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Солнечные и воздушные ванны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Босохождение</w:t>
            </w:r>
          </w:p>
        </w:tc>
        <w:tc>
          <w:tcPr>
            <w:tcW w:w="3293" w:type="dxa"/>
          </w:tcPr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Во всех видах самостоятельной деятельности детей(сюжетно-ролевые игры, подвижные, театрализованная деятельность и др.)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Двигательная активность: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- утренний прием;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- период подготовки к образовательной деятельности;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- на прогулке;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- в ходе закаливающих процедур;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- воздушные и солнечные ванны;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- во второй половине дня;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- подвижные игры.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>Двигательная активность в сюжетно-ролевых играх, играх – драматизациях, музыкально двигательных импровизациях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 xml:space="preserve">Самостоятельные спортивные игры и упражнения </w:t>
            </w:r>
          </w:p>
          <w:p w:rsidR="0040293E" w:rsidRDefault="0040293E" w:rsidP="008C17F6">
            <w:pPr>
              <w:pStyle w:val="NormalWeb"/>
              <w:spacing w:before="0" w:beforeAutospacing="0"/>
              <w:ind w:right="75"/>
              <w:jc w:val="both"/>
            </w:pPr>
            <w:r>
              <w:t xml:space="preserve">Создание предметно-развивающей среды на участке и в группе. </w:t>
            </w:r>
          </w:p>
        </w:tc>
      </w:tr>
    </w:tbl>
    <w:p w:rsidR="0040293E" w:rsidRDefault="0040293E" w:rsidP="006F3E4C">
      <w:pPr>
        <w:jc w:val="center"/>
        <w:outlineLvl w:val="0"/>
        <w:rPr>
          <w:b/>
        </w:rPr>
      </w:pPr>
    </w:p>
    <w:p w:rsidR="0040293E" w:rsidRPr="00D075B7" w:rsidRDefault="0040293E" w:rsidP="006F3E4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5B7">
        <w:rPr>
          <w:rFonts w:ascii="Times New Roman" w:hAnsi="Times New Roman" w:cs="Times New Roman"/>
          <w:b/>
          <w:sz w:val="24"/>
          <w:szCs w:val="24"/>
        </w:rPr>
        <w:t>1.3.2. Образовательная область «Здоровье»</w:t>
      </w:r>
    </w:p>
    <w:p w:rsidR="0040293E" w:rsidRPr="006D4682" w:rsidRDefault="0040293E" w:rsidP="006F3E4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93E" w:rsidRDefault="0040293E" w:rsidP="006F3E4C">
      <w:r>
        <w:t xml:space="preserve">Содержание образовательной области "Здоровье" направлено на достижение </w:t>
      </w:r>
      <w:r w:rsidRPr="00984381">
        <w:rPr>
          <w:b/>
        </w:rPr>
        <w:t>целей</w:t>
      </w:r>
      <w:r>
        <w:t xml:space="preserve"> охраны здоровья детей и формирования основы культуры здоровья через решение следующих </w:t>
      </w:r>
      <w:r w:rsidRPr="00984381">
        <w:rPr>
          <w:b/>
        </w:rPr>
        <w:t>задач:</w:t>
      </w:r>
    </w:p>
    <w:p w:rsidR="0040293E" w:rsidRDefault="0040293E" w:rsidP="00307C85">
      <w:pPr>
        <w:numPr>
          <w:ilvl w:val="0"/>
          <w:numId w:val="13"/>
        </w:numPr>
      </w:pPr>
      <w:r>
        <w:t>сохранение и укрепление физического и психического здоровья детей;</w:t>
      </w:r>
    </w:p>
    <w:p w:rsidR="0040293E" w:rsidRDefault="0040293E" w:rsidP="00307C85">
      <w:pPr>
        <w:numPr>
          <w:ilvl w:val="0"/>
          <w:numId w:val="13"/>
        </w:numPr>
      </w:pPr>
      <w:r>
        <w:t>воспитание культурно-гигиенических навыков;</w:t>
      </w:r>
    </w:p>
    <w:p w:rsidR="0040293E" w:rsidRDefault="0040293E" w:rsidP="00307C85">
      <w:pPr>
        <w:numPr>
          <w:ilvl w:val="0"/>
          <w:numId w:val="13"/>
        </w:numPr>
      </w:pPr>
      <w:r>
        <w:t>формирование начальных представлений о здоровом образе жизни.</w:t>
      </w:r>
    </w:p>
    <w:p w:rsidR="0040293E" w:rsidRDefault="0040293E" w:rsidP="006F3E4C">
      <w:pPr>
        <w:ind w:left="360"/>
        <w:jc w:val="both"/>
        <w:rPr>
          <w:b/>
        </w:rPr>
      </w:pPr>
    </w:p>
    <w:p w:rsidR="0040293E" w:rsidRPr="00B60A39" w:rsidRDefault="0040293E" w:rsidP="006F3E4C">
      <w:pPr>
        <w:ind w:firstLine="720"/>
        <w:jc w:val="both"/>
      </w:pPr>
      <w:r w:rsidRPr="00B60A39">
        <w:t>Образовательная область представлена работой всего педагогического коллектива по сохранению и укреплению физического и психического здоровья детей. Центральное место  занимает  соблюдение  режима дня, проведение комплекса закаливающих процедур и ежедневных физкультурных занятий, проводимых инструктором по физической культуре. Используются различные виды здоровьесберегающих технологий: медико-профилактические (организация мониторинга здоровья дошкольников; организация и контроль питания детей раннего и дошкольного возраста, физического развития дошкольников, организация профилактических мероприятий в детском саду; организация здоровьесберегающей среды в ДОУ); физкультурно-оздоровительные (развитие физических качеств, двигательной активности; становление физической культуры дошкольников; профилактика плоскостопия и формирование правильной осанки; воспитание привычки к повседневной физической активности и заботе о здоровье);технологии обеспечения социально-психологического благополучия ребенка (психолого-педагогическое сопровождение развития ребенка); здоровьесбережения и здоровьеобогащения педагогов дошкольного образования (развитие потребности к здоровому образу жизни); валеологического просвещения родителей (информационная наглядность, беседы, личный пример педагога, нетрадиционные формы работы с родителями, семинары – практикумы и др. формы работы); здоровьесберегающие образовательные технологии в детском саду</w:t>
      </w:r>
      <w:r>
        <w:t xml:space="preserve"> (режим смены динамических поз).</w:t>
      </w:r>
    </w:p>
    <w:p w:rsidR="0040293E" w:rsidRPr="00655E50" w:rsidRDefault="0040293E" w:rsidP="006F3E4C">
      <w:pPr>
        <w:jc w:val="both"/>
        <w:rPr>
          <w:sz w:val="28"/>
          <w:szCs w:val="28"/>
        </w:rPr>
      </w:pPr>
    </w:p>
    <w:p w:rsidR="0040293E" w:rsidRDefault="0040293E" w:rsidP="006F3E4C">
      <w:pPr>
        <w:jc w:val="center"/>
        <w:rPr>
          <w:b/>
        </w:rPr>
      </w:pPr>
      <w:r>
        <w:rPr>
          <w:b/>
        </w:rPr>
        <w:t>Старший дошкольный возраст (5 – 7 лет)</w:t>
      </w:r>
    </w:p>
    <w:p w:rsidR="0040293E" w:rsidRDefault="0040293E" w:rsidP="006F3E4C">
      <w:pPr>
        <w:jc w:val="both"/>
        <w:rPr>
          <w:b/>
        </w:rPr>
      </w:pPr>
      <w:r>
        <w:rPr>
          <w:b/>
        </w:rPr>
        <w:t>Старшая группа ( 5-6 лет)</w:t>
      </w:r>
    </w:p>
    <w:p w:rsidR="0040293E" w:rsidRDefault="0040293E" w:rsidP="006F3E4C">
      <w:pPr>
        <w:jc w:val="both"/>
      </w:pPr>
      <w:r>
        <w:t>Образовательные задачи:</w:t>
      </w:r>
    </w:p>
    <w:p w:rsidR="0040293E" w:rsidRDefault="0040293E" w:rsidP="00307C85">
      <w:pPr>
        <w:numPr>
          <w:ilvl w:val="0"/>
          <w:numId w:val="14"/>
        </w:numPr>
        <w:jc w:val="both"/>
      </w:pPr>
      <w:r>
        <w:t>развивать умение регулировать своё поведение в соответствии с принятыми нормами и правилами;</w:t>
      </w:r>
    </w:p>
    <w:p w:rsidR="0040293E" w:rsidRDefault="0040293E" w:rsidP="00307C85">
      <w:pPr>
        <w:numPr>
          <w:ilvl w:val="0"/>
          <w:numId w:val="14"/>
        </w:numPr>
        <w:jc w:val="both"/>
      </w:pPr>
      <w:r>
        <w:t>формировать и закреплять полезные навыки, способствующие хорошему самочувствию, бодрому настроению и усвоению основ здорового образа жизни (заниматься гимнастикой, играть в подвижные игры, с удовольствием выполнять закаливающие процедуры и т.д.)</w:t>
      </w:r>
    </w:p>
    <w:p w:rsidR="0040293E" w:rsidRPr="004B1A62" w:rsidRDefault="0040293E" w:rsidP="00307C85">
      <w:pPr>
        <w:numPr>
          <w:ilvl w:val="0"/>
          <w:numId w:val="14"/>
        </w:numPr>
        <w:jc w:val="both"/>
      </w:pPr>
      <w:r>
        <w:t>содействовать самостоятельному и осознанному выполнению правил личной гигиены.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сохранению и укреплению физического и психического здоровья детей:</w:t>
      </w:r>
    </w:p>
    <w:p w:rsidR="0040293E" w:rsidRDefault="0040293E" w:rsidP="00307C85">
      <w:pPr>
        <w:numPr>
          <w:ilvl w:val="0"/>
          <w:numId w:val="16"/>
        </w:numPr>
        <w:jc w:val="both"/>
      </w:pPr>
      <w:r>
        <w:t>Соблюдать санитарно-гигиенические нормы и правила к организации и содержанию работы с детьми, уделяя особое внимание гигиене организации и проведения занятий с детьми;</w:t>
      </w:r>
    </w:p>
    <w:p w:rsidR="0040293E" w:rsidRDefault="0040293E" w:rsidP="00307C85">
      <w:pPr>
        <w:numPr>
          <w:ilvl w:val="0"/>
          <w:numId w:val="16"/>
        </w:numPr>
        <w:jc w:val="both"/>
      </w:pPr>
      <w:r>
        <w:t>Совершенствовать функциональные возможности детского организма;</w:t>
      </w:r>
    </w:p>
    <w:p w:rsidR="0040293E" w:rsidRDefault="0040293E" w:rsidP="00307C85">
      <w:pPr>
        <w:numPr>
          <w:ilvl w:val="0"/>
          <w:numId w:val="16"/>
        </w:numPr>
        <w:jc w:val="both"/>
      </w:pPr>
      <w:r>
        <w:t>Систематически проводить работу по профилактике и коррекции нарушений систем организма; укреплять психическое здоровье, не допускать перенапряжения нервной системы и переутомления;</w:t>
      </w:r>
    </w:p>
    <w:p w:rsidR="0040293E" w:rsidRDefault="0040293E" w:rsidP="00307C85">
      <w:pPr>
        <w:numPr>
          <w:ilvl w:val="0"/>
          <w:numId w:val="16"/>
        </w:numPr>
        <w:jc w:val="both"/>
      </w:pPr>
      <w:r>
        <w:t>Формировать у детей понимание важности соблюдения необходимых норм при действиях с травмоопасными предметами;</w:t>
      </w:r>
    </w:p>
    <w:p w:rsidR="0040293E" w:rsidRDefault="0040293E" w:rsidP="00307C85">
      <w:pPr>
        <w:numPr>
          <w:ilvl w:val="0"/>
          <w:numId w:val="16"/>
        </w:numPr>
        <w:jc w:val="both"/>
      </w:pPr>
      <w:r>
        <w:t>Обучать детей основам правильного поведения при встрече с бездомными и незнакомыми животными.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воспитанию культурно-гигиенических навыков:</w:t>
      </w:r>
    </w:p>
    <w:p w:rsidR="0040293E" w:rsidRPr="004B1A62" w:rsidRDefault="0040293E" w:rsidP="00307C85">
      <w:pPr>
        <w:numPr>
          <w:ilvl w:val="0"/>
          <w:numId w:val="15"/>
        </w:numPr>
        <w:jc w:val="both"/>
        <w:rPr>
          <w:b/>
        </w:rPr>
      </w:pPr>
      <w:r>
        <w:t>Совершенствовать приобретенные ранее навыки, способствовать осознанному выполнению основных правил личной гигиены; поддерживать совершенствование у детей навыков самостоятельности;</w:t>
      </w:r>
    </w:p>
    <w:p w:rsidR="0040293E" w:rsidRDefault="0040293E" w:rsidP="00307C85">
      <w:pPr>
        <w:numPr>
          <w:ilvl w:val="0"/>
          <w:numId w:val="15"/>
        </w:numPr>
        <w:jc w:val="both"/>
      </w:pPr>
      <w:r w:rsidRPr="004B1A62">
        <w:t>Закреплять и совершенствовать навыки самообслуживания.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формирование начальных представлений о здоровом образе жизни:</w:t>
      </w:r>
    </w:p>
    <w:p w:rsidR="0040293E" w:rsidRDefault="0040293E" w:rsidP="00307C85">
      <w:pPr>
        <w:numPr>
          <w:ilvl w:val="0"/>
          <w:numId w:val="17"/>
        </w:numPr>
        <w:jc w:val="both"/>
      </w:pPr>
      <w:r>
        <w:t>Совершенствовать действия, направленные на охрану своего здоровья и здоровья окружающих;</w:t>
      </w:r>
    </w:p>
    <w:p w:rsidR="0040293E" w:rsidRDefault="0040293E" w:rsidP="00307C85">
      <w:pPr>
        <w:numPr>
          <w:ilvl w:val="0"/>
          <w:numId w:val="17"/>
        </w:numPr>
        <w:jc w:val="both"/>
      </w:pPr>
      <w:r>
        <w:t>Формировать и закреплять полезные привычки, способствующие хорошему самочувствию;</w:t>
      </w:r>
    </w:p>
    <w:p w:rsidR="0040293E" w:rsidRDefault="0040293E" w:rsidP="00307C85">
      <w:pPr>
        <w:numPr>
          <w:ilvl w:val="0"/>
          <w:numId w:val="17"/>
        </w:numPr>
        <w:jc w:val="both"/>
      </w:pPr>
      <w:r>
        <w:t>Побуждать детей к осознанному использованию приобретенных знаний о здоровом образе жизни;</w:t>
      </w:r>
    </w:p>
    <w:p w:rsidR="0040293E" w:rsidRDefault="0040293E" w:rsidP="00307C85">
      <w:pPr>
        <w:numPr>
          <w:ilvl w:val="0"/>
          <w:numId w:val="17"/>
        </w:numPr>
        <w:jc w:val="both"/>
      </w:pPr>
      <w:r>
        <w:t>Расширять знания детей о здоровой пище, формировать у них установку на что, что принимать пищу можно только в специально предназначенных для этого местах;</w:t>
      </w:r>
    </w:p>
    <w:p w:rsidR="0040293E" w:rsidRDefault="0040293E" w:rsidP="00307C85">
      <w:pPr>
        <w:numPr>
          <w:ilvl w:val="0"/>
          <w:numId w:val="17"/>
        </w:numPr>
        <w:jc w:val="both"/>
      </w:pPr>
      <w:r>
        <w:t>Формировать у детей представление об опасности сбора неизвестных растений (ягод, грибов);</w:t>
      </w:r>
    </w:p>
    <w:p w:rsidR="0040293E" w:rsidRDefault="0040293E" w:rsidP="00307C85">
      <w:pPr>
        <w:numPr>
          <w:ilvl w:val="0"/>
          <w:numId w:val="17"/>
        </w:numPr>
        <w:jc w:val="both"/>
      </w:pPr>
      <w:r>
        <w:t>Формировать осознанное отношение к закаливающим мероприятиям;</w:t>
      </w:r>
    </w:p>
    <w:p w:rsidR="0040293E" w:rsidRPr="00D712C9" w:rsidRDefault="0040293E" w:rsidP="00F84948">
      <w:pPr>
        <w:ind w:left="360"/>
        <w:jc w:val="both"/>
      </w:pPr>
      <w:r>
        <w:t>Поддерживать желание заниматься физической культурой.</w:t>
      </w:r>
    </w:p>
    <w:p w:rsidR="0040293E" w:rsidRPr="00D712C9" w:rsidRDefault="0040293E" w:rsidP="00F84948">
      <w:pPr>
        <w:ind w:left="360"/>
        <w:jc w:val="both"/>
      </w:pPr>
    </w:p>
    <w:p w:rsidR="0040293E" w:rsidRDefault="0040293E" w:rsidP="006F3E4C">
      <w:pPr>
        <w:jc w:val="center"/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Здоровье</w:t>
      </w:r>
      <w:r w:rsidRPr="00654938">
        <w:rPr>
          <w:b/>
        </w:rPr>
        <w:t>»</w:t>
      </w:r>
    </w:p>
    <w:p w:rsidR="0040293E" w:rsidRPr="00B01620" w:rsidRDefault="0040293E" w:rsidP="006F3E4C">
      <w:pPr>
        <w:ind w:left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5"/>
        <w:gridCol w:w="3331"/>
        <w:gridCol w:w="3025"/>
      </w:tblGrid>
      <w:tr w:rsidR="0040293E" w:rsidTr="00026EF6">
        <w:tc>
          <w:tcPr>
            <w:tcW w:w="3528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Непосредственно образовательная деятельность</w:t>
            </w:r>
          </w:p>
        </w:tc>
        <w:tc>
          <w:tcPr>
            <w:tcW w:w="3600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Образовательная деятельность, осуществляемая в ходе режимных моментов</w:t>
            </w:r>
          </w:p>
        </w:tc>
        <w:tc>
          <w:tcPr>
            <w:tcW w:w="3293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Самостоятельная деятельность детей</w:t>
            </w:r>
          </w:p>
        </w:tc>
      </w:tr>
      <w:tr w:rsidR="0040293E" w:rsidTr="00026EF6">
        <w:tc>
          <w:tcPr>
            <w:tcW w:w="3528" w:type="dxa"/>
          </w:tcPr>
          <w:p w:rsidR="0040293E" w:rsidRDefault="0040293E" w:rsidP="00026EF6">
            <w:pPr>
              <w:pStyle w:val="NormalWeb"/>
              <w:ind w:right="75"/>
              <w:jc w:val="both"/>
            </w:pPr>
            <w:r>
              <w:t>Интегративная детская деятельность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Игра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Беседа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Рассказ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Чтение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Игровая задача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Проектная деятельность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Тематический досуг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  <w:r>
              <w:t>Проблемная ситуация</w:t>
            </w:r>
          </w:p>
          <w:p w:rsidR="0040293E" w:rsidRDefault="0040293E" w:rsidP="00026EF6">
            <w:pPr>
              <w:pStyle w:val="NormalWeb"/>
              <w:ind w:right="75"/>
              <w:jc w:val="both"/>
            </w:pPr>
          </w:p>
          <w:p w:rsidR="0040293E" w:rsidRDefault="0040293E" w:rsidP="00026EF6">
            <w:pPr>
              <w:pStyle w:val="NormalWeb"/>
              <w:ind w:right="75"/>
              <w:jc w:val="both"/>
            </w:pPr>
          </w:p>
        </w:tc>
        <w:tc>
          <w:tcPr>
            <w:tcW w:w="3600" w:type="dxa"/>
          </w:tcPr>
          <w:p w:rsidR="0040293E" w:rsidRDefault="0040293E" w:rsidP="000957B0">
            <w:pPr>
              <w:pStyle w:val="NormalWeb"/>
              <w:spacing w:before="0" w:beforeAutospacing="0"/>
              <w:ind w:right="75"/>
              <w:jc w:val="both"/>
            </w:pPr>
            <w:r>
              <w:t>Самообслуживания во время приема пищи, умывания, одевания;</w:t>
            </w:r>
          </w:p>
          <w:p w:rsidR="0040293E" w:rsidRDefault="0040293E" w:rsidP="000957B0">
            <w:pPr>
              <w:pStyle w:val="NormalWeb"/>
              <w:spacing w:before="0" w:beforeAutospacing="0"/>
              <w:ind w:right="75"/>
              <w:jc w:val="both"/>
            </w:pPr>
            <w:r>
              <w:t>Совершенствование культурно-гигиенических навыков;</w:t>
            </w:r>
          </w:p>
          <w:p w:rsidR="0040293E" w:rsidRDefault="0040293E" w:rsidP="000957B0">
            <w:pPr>
              <w:pStyle w:val="NormalWeb"/>
              <w:spacing w:before="0" w:beforeAutospacing="0" w:after="0" w:afterAutospacing="0"/>
              <w:ind w:right="75"/>
              <w:jc w:val="both"/>
            </w:pPr>
            <w:r>
              <w:t>Беседы о здоровой пище и на формирование привычки к ЗОЖ</w:t>
            </w:r>
          </w:p>
          <w:p w:rsidR="0040293E" w:rsidRDefault="0040293E" w:rsidP="000957B0">
            <w:pPr>
              <w:pStyle w:val="NormalWeb"/>
              <w:spacing w:before="0" w:beforeAutospacing="0" w:after="0" w:afterAutospacing="0"/>
              <w:ind w:right="75"/>
              <w:jc w:val="both"/>
            </w:pPr>
          </w:p>
          <w:p w:rsidR="0040293E" w:rsidRDefault="0040293E" w:rsidP="000957B0">
            <w:pPr>
              <w:pStyle w:val="NormalWeb"/>
              <w:spacing w:before="0" w:beforeAutospacing="0" w:after="0" w:afterAutospacing="0"/>
              <w:ind w:right="75"/>
              <w:jc w:val="both"/>
            </w:pPr>
            <w:r>
              <w:t>Закаливание;</w:t>
            </w:r>
          </w:p>
          <w:p w:rsidR="0040293E" w:rsidRDefault="0040293E" w:rsidP="000957B0">
            <w:pPr>
              <w:pStyle w:val="NormalWeb"/>
              <w:spacing w:before="0" w:beforeAutospacing="0"/>
              <w:ind w:right="75"/>
              <w:jc w:val="both"/>
            </w:pPr>
            <w:r>
              <w:t>Утренняя, корригирующая, пальчиковая, дыхательная гимнастика, гимнастика для глаз.</w:t>
            </w:r>
          </w:p>
          <w:p w:rsidR="0040293E" w:rsidRDefault="0040293E" w:rsidP="000957B0">
            <w:pPr>
              <w:pStyle w:val="NormalWeb"/>
              <w:spacing w:before="0" w:beforeAutospacing="0"/>
              <w:ind w:right="75"/>
              <w:jc w:val="both"/>
            </w:pPr>
            <w:r>
              <w:t>Игры (подвижные, развивающие, дидактические, сюжетно-ролевые на снижение отрицательного эмоционального состояния)</w:t>
            </w:r>
          </w:p>
        </w:tc>
        <w:tc>
          <w:tcPr>
            <w:tcW w:w="3293" w:type="dxa"/>
          </w:tcPr>
          <w:p w:rsidR="0040293E" w:rsidRDefault="0040293E" w:rsidP="00026EF6">
            <w:pPr>
              <w:pStyle w:val="NormalWeb"/>
              <w:ind w:right="75"/>
              <w:jc w:val="both"/>
            </w:pPr>
            <w:r>
              <w:t>Во всех видах самостоятельной деятельности детей (в том числе в сюжетно-ролевой игре, дидактической игре, в условиях проектной деятельности)</w:t>
            </w:r>
          </w:p>
        </w:tc>
      </w:tr>
    </w:tbl>
    <w:p w:rsidR="0040293E" w:rsidRDefault="0040293E" w:rsidP="006F3E4C">
      <w:pPr>
        <w:jc w:val="center"/>
        <w:rPr>
          <w:b/>
        </w:rPr>
      </w:pPr>
    </w:p>
    <w:p w:rsidR="0040293E" w:rsidRPr="00D075B7" w:rsidRDefault="0040293E" w:rsidP="006F3E4C">
      <w:pPr>
        <w:jc w:val="center"/>
        <w:rPr>
          <w:b/>
        </w:rPr>
      </w:pPr>
      <w:r w:rsidRPr="00D075B7">
        <w:rPr>
          <w:b/>
        </w:rPr>
        <w:t>1.3.3.Образовательная область «Безопасность».</w:t>
      </w:r>
    </w:p>
    <w:p w:rsidR="0040293E" w:rsidRPr="001F3969" w:rsidRDefault="0040293E" w:rsidP="006F3E4C">
      <w:pPr>
        <w:jc w:val="center"/>
        <w:rPr>
          <w:sz w:val="28"/>
          <w:szCs w:val="28"/>
          <w:u w:val="single"/>
        </w:rPr>
      </w:pPr>
    </w:p>
    <w:p w:rsidR="0040293E" w:rsidRDefault="0040293E" w:rsidP="006F3E4C">
      <w:pPr>
        <w:ind w:firstLine="360"/>
      </w:pPr>
      <w:r>
        <w:t xml:space="preserve">Содержание образовательной области "Безопасность" направлено на достижение </w:t>
      </w:r>
      <w:r w:rsidRPr="00984381">
        <w:rPr>
          <w:b/>
        </w:rPr>
        <w:t xml:space="preserve">целей </w:t>
      </w:r>
      <w:r>
        <w:t xml:space="preserve">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</w:t>
      </w:r>
      <w:r w:rsidRPr="00984381">
        <w:rPr>
          <w:b/>
        </w:rPr>
        <w:t>задач:</w:t>
      </w:r>
    </w:p>
    <w:p w:rsidR="0040293E" w:rsidRDefault="0040293E" w:rsidP="00307C85">
      <w:pPr>
        <w:numPr>
          <w:ilvl w:val="0"/>
          <w:numId w:val="18"/>
        </w:numPr>
      </w:pPr>
      <w: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40293E" w:rsidRDefault="0040293E" w:rsidP="00307C85">
      <w:pPr>
        <w:numPr>
          <w:ilvl w:val="0"/>
          <w:numId w:val="18"/>
        </w:numPr>
      </w:pPr>
      <w:r>
        <w:t>приобщение к правилам безопасного для человека и окружающего мира природы поведения;</w:t>
      </w:r>
    </w:p>
    <w:p w:rsidR="0040293E" w:rsidRDefault="0040293E" w:rsidP="00307C85">
      <w:pPr>
        <w:numPr>
          <w:ilvl w:val="0"/>
          <w:numId w:val="18"/>
        </w:numPr>
      </w:pPr>
      <w: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40293E" w:rsidRDefault="0040293E" w:rsidP="00307C85">
      <w:pPr>
        <w:numPr>
          <w:ilvl w:val="0"/>
          <w:numId w:val="18"/>
        </w:numPr>
      </w:pPr>
      <w: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40293E" w:rsidRDefault="0040293E" w:rsidP="006F3E4C">
      <w:pPr>
        <w:ind w:left="360"/>
      </w:pPr>
    </w:p>
    <w:p w:rsidR="0040293E" w:rsidRPr="00462D34" w:rsidRDefault="0040293E" w:rsidP="006F3E4C">
      <w:pPr>
        <w:autoSpaceDE w:val="0"/>
        <w:autoSpaceDN w:val="0"/>
        <w:adjustRightInd w:val="0"/>
        <w:ind w:firstLine="540"/>
        <w:jc w:val="both"/>
      </w:pPr>
      <w:r w:rsidRPr="00462D34">
        <w:t>Образовательная область реализуется через проведение организованных занятий по ОБЖ с детьми от 3 до 7 лет.  Воспитатель самостоятельно определяет, какие занятия можно проводить в младшей, средней, старшей, подготовительной группах. Занятия проводятся в группе, на территории детского сада, а так же во время прогулки на длительное расстояние, экскурсии за территорией детского сада. Учитывая, что дошкольники имеют разный уровень индивидуального развития, занятия проводятся с учетом их интересов. В каждой группе детского сада имеются дошкольники, входящие в "группу риска". Это могут быть излишне подвижные дети или, наоборот, слишком заторможенные. С ними воспитатель проводит занятия с учетом их индивидуальных особенностей и в обязательном порядке организует работу с их родителями.</w:t>
      </w:r>
    </w:p>
    <w:p w:rsidR="0040293E" w:rsidRDefault="0040293E" w:rsidP="006F3E4C">
      <w:pPr>
        <w:ind w:left="360"/>
        <w:jc w:val="center"/>
        <w:rPr>
          <w:b/>
        </w:rPr>
      </w:pPr>
    </w:p>
    <w:p w:rsidR="0040293E" w:rsidRDefault="0040293E" w:rsidP="006F3E4C">
      <w:pPr>
        <w:jc w:val="center"/>
        <w:rPr>
          <w:b/>
        </w:rPr>
      </w:pPr>
      <w:r>
        <w:rPr>
          <w:b/>
        </w:rPr>
        <w:t>Старший дошкольный возраст (5 – 7 лет)</w:t>
      </w:r>
    </w:p>
    <w:p w:rsidR="0040293E" w:rsidRDefault="0040293E" w:rsidP="006F3E4C">
      <w:pPr>
        <w:jc w:val="center"/>
        <w:rPr>
          <w:b/>
        </w:rPr>
      </w:pPr>
    </w:p>
    <w:p w:rsidR="0040293E" w:rsidRDefault="0040293E" w:rsidP="006F3E4C">
      <w:pPr>
        <w:ind w:firstLine="360"/>
        <w:jc w:val="both"/>
      </w:pPr>
      <w:r w:rsidRPr="00FA37DB">
        <w:t>Безопасность детей в дошкольном учреждении обеспечивается созданием условий для их физического и психологического благополучия, предупреждения травматизма, физических и эмоциональных перегрузок, приводящих к утомлению и переутомлению.</w:t>
      </w:r>
    </w:p>
    <w:p w:rsidR="0040293E" w:rsidRDefault="0040293E" w:rsidP="006F3E4C">
      <w:pPr>
        <w:ind w:firstLine="360"/>
        <w:jc w:val="both"/>
      </w:pPr>
      <w:r>
        <w:t>Одно из основных условий безопасности дошкольников – развитие самостоятельности, ответственности и понимания значения правильного поведения для охраны своей жизни и здоровья. Выполнение всех жизненно необходимых гигиенических норм и правил должно постепенно стать естественной потребностью ребёнка.</w:t>
      </w:r>
    </w:p>
    <w:p w:rsidR="0040293E" w:rsidRDefault="0040293E" w:rsidP="006F3E4C">
      <w:pPr>
        <w:ind w:firstLine="360"/>
        <w:jc w:val="both"/>
      </w:pPr>
    </w:p>
    <w:p w:rsidR="0040293E" w:rsidRDefault="0040293E" w:rsidP="00F84948">
      <w:pPr>
        <w:jc w:val="center"/>
        <w:rPr>
          <w:b/>
        </w:rPr>
      </w:pPr>
      <w:r>
        <w:rPr>
          <w:b/>
        </w:rPr>
        <w:t>Старшая группа (5-6 лет)</w:t>
      </w:r>
    </w:p>
    <w:p w:rsidR="0040293E" w:rsidRDefault="0040293E" w:rsidP="006F3E4C">
      <w:pPr>
        <w:jc w:val="both"/>
      </w:pPr>
      <w:r w:rsidRPr="007C5B2F">
        <w:t>Образовательные задачи</w:t>
      </w:r>
      <w:r>
        <w:t>: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Знакомить с доступными способами укрепления здоровья (соблюдение режима, необходимость ежедневной зарядки, закаливания, овладение разными движениями и т.д.);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Учить соблюдать меры безопасности в быту, при обращении с острыми предметами, хрупкими вещами, электрическими приборами, оборудованием;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Знакомить с правилами, ограничивающими контакты с незнакомыми людьми;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Формировать начальные представления об экологически грамотном и безопасном поведении в природе (не бросать мусор, не разорять птичьи гнезда и муравейники, не рвать  траву и т.д.);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Продолжать учить правильному поведению в общественных местах, на дорогах, в транспорте, при переходе улиц).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Создавать благоприятные условия пребывания детей в дошкольном учреждении, исключающие возможность перегрузки, перенапряжения нервной системы, травматизма, переутомления;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Формировать у детей понимание важности безопасного поведения, соблюдения необходимых норм при действиях с травмоопасными предметами;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Закреплять знания о правилах поведения на улице и в транспорте, во время прогулки на природе и т.п.;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Знакомить детей с правилами, ограничивающими контакты с незнакомыми людьми, с больными;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Обучать детей основам правильного поведения при встрече с бездомными и незнакомыми животными;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Обучать детей умению ориентироваться на дорогах, при переходе улиц, перекрестков;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Расширять знания детей о здоровой пище, формировать у них установку на то, что принимать пищу можно только в специально предназначенных для этого местах;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Формировать у детей представление об опасности сбора неизвестных растений ( ягод, грибов);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Инициировать знание ребенком адреса своего места жительства и умения при необходимости обратиться за помощью к сотруднику милиции;</w:t>
      </w:r>
    </w:p>
    <w:p w:rsidR="0040293E" w:rsidRDefault="0040293E" w:rsidP="00307C85">
      <w:pPr>
        <w:numPr>
          <w:ilvl w:val="0"/>
          <w:numId w:val="19"/>
        </w:numPr>
        <w:jc w:val="both"/>
      </w:pPr>
      <w:r>
        <w:t>Формировать навыки безопасного поведения в быту, в природе, на улицах города.</w:t>
      </w:r>
    </w:p>
    <w:p w:rsidR="0040293E" w:rsidRDefault="0040293E" w:rsidP="006F3E4C">
      <w:pPr>
        <w:ind w:left="360"/>
        <w:jc w:val="both"/>
        <w:rPr>
          <w:b/>
        </w:rPr>
      </w:pPr>
    </w:p>
    <w:p w:rsidR="0040293E" w:rsidRDefault="0040293E" w:rsidP="006F3E4C">
      <w:pPr>
        <w:ind w:left="360"/>
        <w:jc w:val="both"/>
        <w:rPr>
          <w:b/>
        </w:rPr>
      </w:pPr>
      <w:r>
        <w:rPr>
          <w:b/>
        </w:rPr>
        <w:t>Организация деятельности в</w:t>
      </w:r>
      <w:r w:rsidRPr="001F3969">
        <w:rPr>
          <w:b/>
        </w:rPr>
        <w:t xml:space="preserve"> образовательной области «</w:t>
      </w:r>
      <w:r>
        <w:rPr>
          <w:b/>
        </w:rPr>
        <w:t>Безопасность»</w:t>
      </w:r>
    </w:p>
    <w:p w:rsidR="0040293E" w:rsidRPr="008F5AD0" w:rsidRDefault="0040293E" w:rsidP="006F3E4C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7"/>
        <w:gridCol w:w="3382"/>
        <w:gridCol w:w="3152"/>
      </w:tblGrid>
      <w:tr w:rsidR="0040293E" w:rsidRPr="00505B7F" w:rsidTr="00026EF6">
        <w:tc>
          <w:tcPr>
            <w:tcW w:w="3168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Непосредственно образовательная деятельность</w:t>
            </w:r>
          </w:p>
        </w:tc>
        <w:tc>
          <w:tcPr>
            <w:tcW w:w="3779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Самостоятельная деятельность детей</w:t>
            </w:r>
          </w:p>
        </w:tc>
      </w:tr>
      <w:tr w:rsidR="0040293E" w:rsidRPr="00505B7F" w:rsidTr="00026EF6">
        <w:tc>
          <w:tcPr>
            <w:tcW w:w="3168" w:type="dxa"/>
          </w:tcPr>
          <w:p w:rsidR="0040293E" w:rsidRDefault="0040293E" w:rsidP="00CF48C9">
            <w:pPr>
              <w:autoSpaceDE w:val="0"/>
              <w:autoSpaceDN w:val="0"/>
              <w:adjustRightInd w:val="0"/>
              <w:jc w:val="both"/>
            </w:pPr>
            <w:r>
              <w:t>Совместные действия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Наблюдения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Игра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Рассматривание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Беседа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Чтение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Проектная деятельность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Прогулки, целевые прогулки, экскурсии, походы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Убеждение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Личный пример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Просмотр и анализ мультфильмов, видеофильмов, телепередач</w:t>
            </w:r>
          </w:p>
          <w:p w:rsidR="0040293E" w:rsidRPr="009E7FFA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Экспериментирования, исследовательская деятельность</w:t>
            </w:r>
          </w:p>
        </w:tc>
        <w:tc>
          <w:tcPr>
            <w:tcW w:w="3779" w:type="dxa"/>
          </w:tcPr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Совместные действия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Наблюдения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Игра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Рассматривание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Беседа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Чтение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Проектная деятельность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Просмотр и анализ мультфильмов, видеофильмов, телепередач</w:t>
            </w:r>
          </w:p>
          <w:p w:rsidR="0040293E" w:rsidRPr="009E7FFA" w:rsidRDefault="0040293E" w:rsidP="00026EF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74" w:type="dxa"/>
          </w:tcPr>
          <w:p w:rsidR="0040293E" w:rsidRPr="00A177BB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Создание соответствующей предметно-развивающей среды</w:t>
            </w:r>
          </w:p>
        </w:tc>
      </w:tr>
    </w:tbl>
    <w:p w:rsidR="0040293E" w:rsidRPr="00B41374" w:rsidRDefault="0040293E" w:rsidP="006F3E4C">
      <w:pPr>
        <w:autoSpaceDE w:val="0"/>
        <w:autoSpaceDN w:val="0"/>
        <w:adjustRightInd w:val="0"/>
        <w:jc w:val="both"/>
      </w:pPr>
    </w:p>
    <w:p w:rsidR="0040293E" w:rsidRPr="00D075B7" w:rsidRDefault="0040293E" w:rsidP="006F3E4C">
      <w:pPr>
        <w:pStyle w:val="NormalWeb"/>
        <w:ind w:right="75"/>
        <w:jc w:val="center"/>
        <w:rPr>
          <w:b/>
        </w:rPr>
      </w:pPr>
      <w:r w:rsidRPr="00D075B7">
        <w:rPr>
          <w:b/>
        </w:rPr>
        <w:t>1.3.4. Образовательная область «Социализация»</w:t>
      </w:r>
    </w:p>
    <w:p w:rsidR="0040293E" w:rsidRDefault="0040293E" w:rsidP="006F3E4C">
      <w:r>
        <w:t xml:space="preserve">Содержание образовательной области "Социализация" направлено на достижение </w:t>
      </w:r>
      <w:r w:rsidRPr="00984381">
        <w:rPr>
          <w:b/>
        </w:rPr>
        <w:t>целей</w:t>
      </w:r>
      <w:r>
        <w:t xml:space="preserve"> освоения первоначальных представлений социального характера и включения детей в систему социальных отношений через решение следующих </w:t>
      </w:r>
      <w:r w:rsidRPr="00984381">
        <w:rPr>
          <w:b/>
        </w:rPr>
        <w:t>задач:</w:t>
      </w:r>
    </w:p>
    <w:p w:rsidR="0040293E" w:rsidRDefault="0040293E" w:rsidP="00307C85">
      <w:pPr>
        <w:numPr>
          <w:ilvl w:val="0"/>
          <w:numId w:val="20"/>
        </w:numPr>
      </w:pPr>
      <w:r>
        <w:t>развитие игровой деятельности детей;</w:t>
      </w:r>
    </w:p>
    <w:p w:rsidR="0040293E" w:rsidRDefault="0040293E" w:rsidP="00307C85">
      <w:pPr>
        <w:numPr>
          <w:ilvl w:val="0"/>
          <w:numId w:val="20"/>
        </w:numPr>
      </w:pPr>
      <w:r>
        <w:t>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40293E" w:rsidRDefault="0040293E" w:rsidP="00307C85">
      <w:pPr>
        <w:numPr>
          <w:ilvl w:val="0"/>
          <w:numId w:val="20"/>
        </w:numPr>
      </w:pPr>
      <w:r>
        <w:t xml:space="preserve">формирование гендерной, семейной, гражданской принадлежности, патриотических чувств, чувства принадлежности к мировому сообществу </w:t>
      </w:r>
    </w:p>
    <w:p w:rsidR="0040293E" w:rsidRDefault="0040293E" w:rsidP="006F3E4C">
      <w:r>
        <w:rPr>
          <w:i/>
        </w:rPr>
        <w:t xml:space="preserve">Интеграция: </w:t>
      </w:r>
      <w:r>
        <w:t>задачи образовательной области «Социализация» решаются на проектах по познавательному развитию, во время режимных моментов, самостоятельной деятельности детей и совместной деятельности воспитателя с детьми.</w:t>
      </w:r>
    </w:p>
    <w:p w:rsidR="0040293E" w:rsidRPr="00CD0E9A" w:rsidRDefault="0040293E" w:rsidP="006F3E4C">
      <w:r>
        <w:rPr>
          <w:i/>
        </w:rPr>
        <w:t>Взаимодействие с родителями</w:t>
      </w:r>
      <w:r>
        <w:t xml:space="preserve"> в рамках проекта «Семь мостов к пониманию» - «Моя семья – моя Родина», индивидуальные беседы, совместные праздники, выставки.</w:t>
      </w:r>
    </w:p>
    <w:p w:rsidR="0040293E" w:rsidRDefault="0040293E" w:rsidP="006F3E4C">
      <w:pPr>
        <w:rPr>
          <w:sz w:val="28"/>
          <w:szCs w:val="28"/>
        </w:rPr>
      </w:pPr>
      <w:r w:rsidRPr="00675504">
        <w:t>Все основные задачи по социализации детей решаются и в других разделах программы. Такая интеграция способствует более полному пониманию ребёнком важных социальных явлений, общечеловеческих ценностей, лежащих в основе этически ценных взаимоотношений, социально принятых норм и правил в обществе и группе детского сада. Интеграция содержания разных видов детской деятельности особенно ценна и для осознания ребёнком собственного существования в социальном мире, своего места в системе отношений с окружающими взрослыми и сверстниками</w:t>
      </w:r>
      <w:r>
        <w:rPr>
          <w:sz w:val="28"/>
          <w:szCs w:val="28"/>
        </w:rPr>
        <w:t xml:space="preserve">. </w:t>
      </w:r>
      <w:r w:rsidRPr="00AD13E9">
        <w:t>Работа по данной образовательной</w:t>
      </w:r>
      <w:r>
        <w:t xml:space="preserve"> области проходит через  НОД</w:t>
      </w:r>
      <w:r w:rsidRPr="00AD13E9">
        <w:t xml:space="preserve">  «Ребёнок и окружающий мир» во 2 группе раннего возраста и 1 младшей группе; «Познание окружающего мира» во второй младшей, средней, старшей и подготовительной группах; «Ориентировка в пространстве»  в старшей и подготовительной группах; а также в режимные моменты через беседы, объяснения, указания, показ.</w:t>
      </w:r>
    </w:p>
    <w:p w:rsidR="0040293E" w:rsidRDefault="0040293E" w:rsidP="00D075B7">
      <w:pPr>
        <w:jc w:val="both"/>
      </w:pPr>
      <w:r>
        <w:t>В основе всей работы по социальному развитию лежит воспитание гуманных отношений, эмоциональной привязанности и доверия к близким взрослым и сверстникам, стремления к взаимопониманию и сопереживанию, способности посочувствовать другому человеку, вместе порадоваться.</w:t>
      </w:r>
    </w:p>
    <w:p w:rsidR="0040293E" w:rsidRDefault="0040293E" w:rsidP="006F3E4C">
      <w:pPr>
        <w:ind w:firstLine="360"/>
        <w:jc w:val="both"/>
      </w:pPr>
      <w:r>
        <w:t>Произвольному, сознательному отношению к себе, своей деятельности способствуют различные виды игр, в том числе – режиссёрская. В ней ребёнок вмещает в своё «я» множество разных образов и позиций. В ролевых взаимодействиях есть возможность для сравнения, сопоставления, объективной оценки своих и чужих поступков.</w:t>
      </w:r>
    </w:p>
    <w:p w:rsidR="0040293E" w:rsidRPr="00675504" w:rsidRDefault="0040293E" w:rsidP="006F3E4C">
      <w:pPr>
        <w:ind w:firstLine="360"/>
        <w:jc w:val="both"/>
      </w:pPr>
      <w:r>
        <w:t>Достижения в развитии общения и отношений ребёнка со взрослыми м сверстниками , а также в становлении образа самого себя и отношения к себе концентрируются в такой комплексной базисной характеристике личности, как социальная компетентность или зрелость.</w:t>
      </w:r>
    </w:p>
    <w:p w:rsidR="0040293E" w:rsidRDefault="0040293E" w:rsidP="006F3E4C">
      <w:pPr>
        <w:jc w:val="center"/>
        <w:rPr>
          <w:b/>
        </w:rPr>
      </w:pPr>
      <w:r>
        <w:rPr>
          <w:b/>
        </w:rPr>
        <w:t>Старшая группа (5-6 лет).</w:t>
      </w:r>
    </w:p>
    <w:p w:rsidR="0040293E" w:rsidRDefault="0040293E" w:rsidP="006F3E4C">
      <w:pPr>
        <w:jc w:val="both"/>
      </w:pPr>
      <w:r>
        <w:t>Образовательные задачи:</w:t>
      </w:r>
    </w:p>
    <w:p w:rsidR="0040293E" w:rsidRPr="002E3132" w:rsidRDefault="0040293E" w:rsidP="00307C85">
      <w:pPr>
        <w:numPr>
          <w:ilvl w:val="0"/>
          <w:numId w:val="21"/>
        </w:numPr>
        <w:jc w:val="both"/>
        <w:rPr>
          <w:b/>
        </w:rPr>
      </w:pPr>
      <w:r>
        <w:t>воспитывать доброжелательное отношение, доверие к близким взрослым и сверстникам;</w:t>
      </w:r>
    </w:p>
    <w:p w:rsidR="0040293E" w:rsidRPr="00FC4652" w:rsidRDefault="0040293E" w:rsidP="00307C85">
      <w:pPr>
        <w:numPr>
          <w:ilvl w:val="0"/>
          <w:numId w:val="21"/>
        </w:numPr>
        <w:jc w:val="both"/>
        <w:rPr>
          <w:b/>
        </w:rPr>
      </w:pPr>
      <w:r>
        <w:t>развивать умение общаться с разными детьми (младшими, старше себя, ровесниками, мальчиками, девочками), с новым ребёнком в группе детского сада и др.;</w:t>
      </w:r>
    </w:p>
    <w:p w:rsidR="0040293E" w:rsidRPr="00FC4652" w:rsidRDefault="0040293E" w:rsidP="00307C85">
      <w:pPr>
        <w:numPr>
          <w:ilvl w:val="0"/>
          <w:numId w:val="21"/>
        </w:numPr>
        <w:jc w:val="both"/>
        <w:rPr>
          <w:b/>
        </w:rPr>
      </w:pPr>
      <w:r>
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окружающим);</w:t>
      </w:r>
    </w:p>
    <w:p w:rsidR="0040293E" w:rsidRPr="00FC4652" w:rsidRDefault="0040293E" w:rsidP="00307C85">
      <w:pPr>
        <w:numPr>
          <w:ilvl w:val="0"/>
          <w:numId w:val="21"/>
        </w:numPr>
        <w:jc w:val="both"/>
        <w:rPr>
          <w:b/>
        </w:rPr>
      </w:pPr>
      <w:r>
        <w:t>воспитывать трудолюбие и ответственность (стремление включаться в совместные со взрослыми трудовыми действиями, в общий труд детей, доводить начатое дело до конца);</w:t>
      </w:r>
    </w:p>
    <w:p w:rsidR="0040293E" w:rsidRPr="00FC4652" w:rsidRDefault="0040293E" w:rsidP="00307C85">
      <w:pPr>
        <w:numPr>
          <w:ilvl w:val="0"/>
          <w:numId w:val="21"/>
        </w:numPr>
        <w:jc w:val="both"/>
        <w:rPr>
          <w:b/>
        </w:rPr>
      </w:pPr>
      <w:r>
        <w:t>обогащать представления о людях. Их эмоциональных состояниях, деловых и личностных качествах, возможностях, характере взаимоотношений;</w:t>
      </w:r>
    </w:p>
    <w:p w:rsidR="0040293E" w:rsidRDefault="0040293E" w:rsidP="00307C85">
      <w:pPr>
        <w:numPr>
          <w:ilvl w:val="0"/>
          <w:numId w:val="21"/>
        </w:numPr>
        <w:jc w:val="both"/>
      </w:pPr>
      <w:r w:rsidRPr="00FC4652">
        <w:t xml:space="preserve">создавать условия для  </w:t>
      </w:r>
      <w:r>
        <w:t>эмоционально насыщенного содержательного общения взрослого с ребёнком и детей друг с другом в разных видах детской деятельности;</w:t>
      </w:r>
    </w:p>
    <w:p w:rsidR="0040293E" w:rsidRDefault="0040293E" w:rsidP="00307C85">
      <w:pPr>
        <w:numPr>
          <w:ilvl w:val="0"/>
          <w:numId w:val="21"/>
        </w:numPr>
        <w:jc w:val="both"/>
      </w:pPr>
      <w:r>
        <w:t>обеспечивать право выбора роли, игрушки, материалов, возможность самостоятельного принятия решений;</w:t>
      </w:r>
    </w:p>
    <w:p w:rsidR="0040293E" w:rsidRDefault="0040293E" w:rsidP="00307C85">
      <w:pPr>
        <w:numPr>
          <w:ilvl w:val="0"/>
          <w:numId w:val="21"/>
        </w:numPr>
        <w:jc w:val="both"/>
      </w:pPr>
      <w:r>
        <w:t>развивать умение наблюдать, сопоставлять, сравнивать, при оценке своих и чужих поступков, выделять особенности другого человека и самого себя;</w:t>
      </w:r>
    </w:p>
    <w:p w:rsidR="0040293E" w:rsidRDefault="0040293E" w:rsidP="00307C85">
      <w:pPr>
        <w:numPr>
          <w:ilvl w:val="0"/>
          <w:numId w:val="21"/>
        </w:numPr>
        <w:jc w:val="both"/>
      </w:pPr>
      <w:r>
        <w:t>подводить к пониманию последствий своих поступков, их влияния на эмоциональное состояние других людей;</w:t>
      </w:r>
    </w:p>
    <w:p w:rsidR="0040293E" w:rsidRDefault="0040293E" w:rsidP="00307C85">
      <w:pPr>
        <w:numPr>
          <w:ilvl w:val="0"/>
          <w:numId w:val="21"/>
        </w:numPr>
        <w:jc w:val="both"/>
      </w:pPr>
      <w:r>
        <w:t>способствовать освоению норм и правил жизни в обществе, группе, выраженных в понятиях: «можно», «нельзя», «хорошо», «плохо», «нужно»;</w:t>
      </w:r>
    </w:p>
    <w:p w:rsidR="0040293E" w:rsidRDefault="0040293E" w:rsidP="00307C85">
      <w:pPr>
        <w:numPr>
          <w:ilvl w:val="0"/>
          <w:numId w:val="21"/>
        </w:numPr>
        <w:jc w:val="both"/>
      </w:pPr>
      <w:r>
        <w:t>помогать осознавать себя членом детского общества, усваивать правила, установленное самими детьми, которые выражаются в равенстве всех членов группы при получении общих благ (участие в общем деле, пользовании игрушками, предметами, материалами), в праве на обособление в игре, выбор партнёра, первенства пользования игрушкой («Я первый взял эти кубики», на собственность («Это моя кукла – я из дома принесла»), объяснить необратимость закона дарения, учить прислушиваться к предложениям и советам других детей, уметь уступать;</w:t>
      </w:r>
    </w:p>
    <w:p w:rsidR="0040293E" w:rsidRDefault="0040293E" w:rsidP="00307C85">
      <w:pPr>
        <w:numPr>
          <w:ilvl w:val="0"/>
          <w:numId w:val="21"/>
        </w:numPr>
        <w:jc w:val="both"/>
      </w:pPr>
      <w:r>
        <w:t>обучать элементарным навыкам этикета, задавать этически ценные образцы общения («здравствуйте», «добрый день», «до свидания», «до завтра», «благодарю вас», «спасибо», «будьте добры» и т.д.);</w:t>
      </w:r>
    </w:p>
    <w:p w:rsidR="0040293E" w:rsidRDefault="0040293E" w:rsidP="00307C85">
      <w:pPr>
        <w:numPr>
          <w:ilvl w:val="0"/>
          <w:numId w:val="21"/>
        </w:numPr>
        <w:jc w:val="both"/>
      </w:pPr>
      <w:r>
        <w:t>поддерживать в ребёнке уважение к себе, чувство собственного достоинства; способствовать проявлению доброты, отзывчивости и других благородных качеств, всем своим видом давать ребёнку понять, что взрослый готов порадоваться его успехам, посочувствовать и помочь в случае неудачи.</w:t>
      </w:r>
    </w:p>
    <w:p w:rsidR="0040293E" w:rsidRDefault="0040293E" w:rsidP="00F84948">
      <w:pPr>
        <w:ind w:left="720"/>
        <w:jc w:val="both"/>
      </w:pPr>
    </w:p>
    <w:p w:rsidR="0040293E" w:rsidRPr="004D3FB8" w:rsidRDefault="0040293E" w:rsidP="006F3E4C">
      <w:pPr>
        <w:jc w:val="both"/>
        <w:rPr>
          <w:b/>
        </w:rPr>
      </w:pPr>
      <w:r w:rsidRPr="004D3FB8">
        <w:rPr>
          <w:b/>
        </w:rPr>
        <w:t>Сюжетно-ролевая (досуговая) игра</w:t>
      </w:r>
    </w:p>
    <w:p w:rsidR="0040293E" w:rsidRDefault="0040293E" w:rsidP="006F3E4C">
      <w:pPr>
        <w:jc w:val="both"/>
      </w:pPr>
      <w:r>
        <w:t>Образовательные задачи: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создавать условия для свободной самодеятельной сюжетно-ролевой игры, обогащая её содержание, сюжет и роли путём расширения жизненного опыта детей, их кругозора, интереса к социальному миру, разнообразных знаний о нём;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поддерживать детскую инициативу в игре, обеспечивать свободу игрового творчества и корректировать нежелательные в воспитательном отношении повороты сюжета игры;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поддерживать стремление следовать логике разыгрываемой роли, подчиняясь внутренним правилам, вытекающим из её особенностей;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развивать и поддерживать гибкость ролевого поведения (умения придумать и тут же реализовать роль в новой игровой ситуации, менять её при необходимости по ходу развития  сюжета, сообщая об этом партнёрам по игре);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поддерживать индивидуальную и совместную режиссёрскую игру, в которой дети в условной форме, используя готовые фигурки, предметы-заместители, отображают события, знакомые им самим из разных источников (сказки, фильмы, бытовые события и т.д.);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в рамках организованных сюжетно-ролевых игр показывать возможности комбинирования разных сюжетов в один и разделения общей сюжетной линии на самостоятельные сюжеты, т.е. помочь приобрести опыт построения более сложных игр;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способствовать возникновению в игре дружеских партнёрских взаимоотношений и игровых объединений по интересам;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помогать самостоятельно договариваться друг с другом, справедливо распределять роли и самим в этически приемлемой форме разрешать конфликты;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формировать умение договариваться о сюжете игры, распределять роли, привлекая других детей, создавать необходимую игровую среду;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инициировать наделение  нужным игровым значением любых предметов и игрушек в смысловом поле игры, обобщать игровые действия в слове, переносить их во внутренний воображаемый план (игровое фантазирование);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поддерживать постепенный переход к самостоятельной организации детьми досуговой игры (интеллектуальные игры, забавы с игрушками, игры развлечения);</w:t>
      </w:r>
    </w:p>
    <w:p w:rsidR="0040293E" w:rsidRDefault="0040293E" w:rsidP="00307C85">
      <w:pPr>
        <w:numPr>
          <w:ilvl w:val="0"/>
          <w:numId w:val="22"/>
        </w:numPr>
        <w:jc w:val="both"/>
      </w:pPr>
      <w:r>
        <w:t>организовывать театральные и празднично-карнавальные игры;</w:t>
      </w:r>
    </w:p>
    <w:p w:rsidR="0040293E" w:rsidRPr="00E6624C" w:rsidRDefault="0040293E" w:rsidP="00E6624C">
      <w:pPr>
        <w:numPr>
          <w:ilvl w:val="0"/>
          <w:numId w:val="22"/>
        </w:numPr>
        <w:jc w:val="both"/>
      </w:pPr>
      <w:r>
        <w:t xml:space="preserve">поощрять инициативность игрового поведения, проявление индивидуальности в коллективных играх, широко использовать народные игры и игры с правилами, способствующие физическому, социальному и этнокультурному развитию, занимать позицию равноправного партнёра в игре. </w:t>
      </w:r>
    </w:p>
    <w:p w:rsidR="0040293E" w:rsidRDefault="0040293E" w:rsidP="006F3E4C">
      <w:pPr>
        <w:ind w:left="360"/>
        <w:jc w:val="center"/>
        <w:rPr>
          <w:b/>
        </w:rPr>
      </w:pPr>
    </w:p>
    <w:p w:rsidR="0040293E" w:rsidRDefault="0040293E" w:rsidP="006F3E4C">
      <w:pPr>
        <w:ind w:left="360"/>
        <w:jc w:val="center"/>
        <w:rPr>
          <w:b/>
        </w:rPr>
      </w:pPr>
      <w:r w:rsidRPr="001F3969">
        <w:rPr>
          <w:b/>
        </w:rPr>
        <w:t>Ор</w:t>
      </w:r>
      <w:r>
        <w:rPr>
          <w:b/>
        </w:rPr>
        <w:t>ганизация деятельности в</w:t>
      </w:r>
      <w:r w:rsidRPr="001F3969">
        <w:rPr>
          <w:b/>
        </w:rPr>
        <w:t xml:space="preserve"> образовательной области «</w:t>
      </w:r>
      <w:r>
        <w:rPr>
          <w:b/>
        </w:rPr>
        <w:t>Социализация»</w:t>
      </w:r>
    </w:p>
    <w:p w:rsidR="0040293E" w:rsidRPr="008F5AD0" w:rsidRDefault="0040293E" w:rsidP="006F3E4C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0"/>
        <w:gridCol w:w="3430"/>
        <w:gridCol w:w="3191"/>
      </w:tblGrid>
      <w:tr w:rsidR="0040293E" w:rsidRPr="00505B7F" w:rsidTr="00026EF6">
        <w:tc>
          <w:tcPr>
            <w:tcW w:w="3168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Непосредственно образовательная деятельность</w:t>
            </w:r>
          </w:p>
        </w:tc>
        <w:tc>
          <w:tcPr>
            <w:tcW w:w="3779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40293E" w:rsidRPr="00CD3BBF" w:rsidRDefault="0040293E" w:rsidP="00026EF6">
            <w:pPr>
              <w:pStyle w:val="NormalWeb"/>
              <w:ind w:right="75"/>
              <w:jc w:val="center"/>
            </w:pPr>
            <w:r w:rsidRPr="00CD3BBF">
              <w:t>Самостоятельная деятельность детей</w:t>
            </w:r>
          </w:p>
        </w:tc>
      </w:tr>
      <w:tr w:rsidR="0040293E" w:rsidRPr="00505B7F" w:rsidTr="00026EF6">
        <w:tc>
          <w:tcPr>
            <w:tcW w:w="3168" w:type="dxa"/>
          </w:tcPr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Совместные с воспитателем 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Совместные со сверстниками 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Чтение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Беседы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Наблюдения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Педагогические ситуации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Экскурсии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Ситуации морального выбора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Праздник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Коллективное обобщающие проекты</w:t>
            </w:r>
          </w:p>
          <w:p w:rsidR="0040293E" w:rsidRPr="009E7FFA" w:rsidRDefault="0040293E" w:rsidP="00026EF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9" w:type="dxa"/>
          </w:tcPr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 xml:space="preserve">Ситуации морального выбора 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Педагогические ситуации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Ситуативные разговоры с детьми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Совместные с воспитателем 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Совместные со сверстниками игры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Беседы после чтения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Беседы социально-нравственного содержания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Обсуждение событий жизни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Рассказывание о себе, о других людях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Экскурсии, прогулки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Посещение музеев, театров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Наблюдение за людьми, событиями живой и неживой природе, общественной жизни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Игры отдельно для мальчиков и девочек и совместные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Сюжетно-ролевые, режиссерские игры, игры с правилами, игры-драматизации, игры-фантазии (придумывание сказок), подвижные и спортивные, дидактические игры, игры разных народов</w:t>
            </w:r>
          </w:p>
          <w:p w:rsidR="0040293E" w:rsidRPr="009E7FFA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Игровые приемы</w:t>
            </w:r>
          </w:p>
        </w:tc>
        <w:tc>
          <w:tcPr>
            <w:tcW w:w="3474" w:type="dxa"/>
          </w:tcPr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Все виды самостоятельной детской деятельности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 xml:space="preserve">Совместные со сверстниками игры </w:t>
            </w:r>
          </w:p>
          <w:p w:rsidR="0040293E" w:rsidRDefault="0040293E" w:rsidP="00026EF6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40293E" w:rsidRPr="00A177BB" w:rsidRDefault="0040293E" w:rsidP="00026EF6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0293E" w:rsidRDefault="0040293E" w:rsidP="006F3E4C"/>
    <w:p w:rsidR="0040293E" w:rsidRPr="00D075B7" w:rsidRDefault="0040293E" w:rsidP="006F3E4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5B7">
        <w:rPr>
          <w:rFonts w:ascii="Times New Roman" w:hAnsi="Times New Roman" w:cs="Times New Roman"/>
          <w:b/>
          <w:sz w:val="24"/>
          <w:szCs w:val="24"/>
        </w:rPr>
        <w:t>1.3.5. Образовательная область «Труд»</w:t>
      </w:r>
    </w:p>
    <w:p w:rsidR="0040293E" w:rsidRPr="006D4682" w:rsidRDefault="0040293E" w:rsidP="006F3E4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93E" w:rsidRDefault="0040293E" w:rsidP="006F3E4C">
      <w:r>
        <w:t xml:space="preserve">Содержание образовательной области "Труд" направлено на достижение </w:t>
      </w:r>
      <w:r w:rsidRPr="00984381">
        <w:rPr>
          <w:b/>
        </w:rPr>
        <w:t>цели</w:t>
      </w:r>
      <w:r>
        <w:t xml:space="preserve"> формирования положительного отношения к труду через решение следующих </w:t>
      </w:r>
      <w:r w:rsidRPr="00984381">
        <w:rPr>
          <w:b/>
        </w:rPr>
        <w:t>задач:</w:t>
      </w:r>
    </w:p>
    <w:p w:rsidR="0040293E" w:rsidRDefault="0040293E" w:rsidP="00307C85">
      <w:pPr>
        <w:numPr>
          <w:ilvl w:val="0"/>
          <w:numId w:val="23"/>
        </w:numPr>
      </w:pPr>
      <w:r>
        <w:t>развитие трудовой деятельности;</w:t>
      </w:r>
    </w:p>
    <w:p w:rsidR="0040293E" w:rsidRDefault="0040293E" w:rsidP="00307C85">
      <w:pPr>
        <w:numPr>
          <w:ilvl w:val="0"/>
          <w:numId w:val="23"/>
        </w:numPr>
      </w:pPr>
      <w:r>
        <w:t>воспитание ценностного отношения к собственному труду, труду других людей и его результатам;</w:t>
      </w:r>
    </w:p>
    <w:p w:rsidR="0040293E" w:rsidRDefault="0040293E" w:rsidP="00307C85">
      <w:pPr>
        <w:numPr>
          <w:ilvl w:val="0"/>
          <w:numId w:val="23"/>
        </w:numPr>
      </w:pPr>
      <w:r>
        <w:t>формирование первичных представлений о труде взрослых, его роли в обществе и жизни каждого человека.</w:t>
      </w:r>
    </w:p>
    <w:p w:rsidR="0040293E" w:rsidRPr="00C06045" w:rsidRDefault="0040293E" w:rsidP="006F3E4C">
      <w:pPr>
        <w:ind w:firstLine="360"/>
        <w:jc w:val="both"/>
      </w:pPr>
      <w:r w:rsidRPr="00C06045">
        <w:t xml:space="preserve">Работа по данной образовательной области осуществляется в процессе организации труда детей в природе, ручного, хозяйственно – бытового труда, а также  самостоятельной деятельности детей – самообслуживании. Работа с детьми организуется в режимные моменты: самообслуживание, хозяйственно – бытовой труд – в течение всего дня пребывания ребёнка в детском саду; труд в природе – в утренние часы, на прогулке; ручной труд – в вечернее время. </w:t>
      </w:r>
    </w:p>
    <w:p w:rsidR="0040293E" w:rsidRPr="00C06045" w:rsidRDefault="0040293E" w:rsidP="006F3E4C">
      <w:pPr>
        <w:ind w:firstLine="540"/>
        <w:jc w:val="both"/>
      </w:pPr>
      <w:r w:rsidRPr="00C06045">
        <w:t>Задачи решаются через ознакомление детей с трудом взрослых и че</w:t>
      </w:r>
      <w:r w:rsidRPr="00C06045">
        <w:softHyphen/>
        <w:t>рез непосредственное участие детей в посильной трудовой деятельности. При этом особо подчеркивается роль ознакомления с общественной на</w:t>
      </w:r>
      <w:r w:rsidRPr="00C06045">
        <w:softHyphen/>
        <w:t>правленностью труда, его социальной значимостью, формируется уважи</w:t>
      </w:r>
      <w:r w:rsidRPr="00C06045">
        <w:softHyphen/>
        <w:t>тельное отношение к людям труда.</w:t>
      </w:r>
    </w:p>
    <w:p w:rsidR="0040293E" w:rsidRPr="00C06045" w:rsidRDefault="0040293E" w:rsidP="006F3E4C">
      <w:pPr>
        <w:ind w:firstLine="540"/>
        <w:jc w:val="both"/>
      </w:pPr>
      <w:r w:rsidRPr="00C06045">
        <w:t>В каждой возрастной группе определены виды и содержание трудовой деятельности детей, задачи, которые решаются в процессе детского труда.</w:t>
      </w:r>
    </w:p>
    <w:p w:rsidR="0040293E" w:rsidRDefault="0040293E" w:rsidP="006F3E4C">
      <w:pPr>
        <w:ind w:firstLine="360"/>
        <w:jc w:val="both"/>
      </w:pPr>
      <w:r w:rsidRPr="00C06045">
        <w:t>Организуя трудовую деятельность, воспитатель обеспечивает всесто</w:t>
      </w:r>
      <w:r w:rsidRPr="00C06045">
        <w:softHyphen/>
        <w:t>роннее развитие детей, помогает им обрести уверенность в своих силах, сформировать жизненно необходимые умения и навыки, воспитывает от</w:t>
      </w:r>
      <w:r w:rsidRPr="00C06045">
        <w:softHyphen/>
        <w:t>ветственность и самостоятельность. Необходимо так организовать труд де</w:t>
      </w:r>
      <w:r w:rsidRPr="00C06045">
        <w:softHyphen/>
        <w:t>тей, чтобы он активизировал физические силы и умственную деятельность, доставляя детям радость.</w:t>
      </w:r>
    </w:p>
    <w:p w:rsidR="0040293E" w:rsidRDefault="0040293E" w:rsidP="006F3E4C">
      <w:pPr>
        <w:jc w:val="both"/>
      </w:pPr>
    </w:p>
    <w:p w:rsidR="0040293E" w:rsidRDefault="0040293E" w:rsidP="006F3E4C">
      <w:pPr>
        <w:jc w:val="center"/>
        <w:rPr>
          <w:b/>
        </w:rPr>
      </w:pPr>
      <w:r>
        <w:rPr>
          <w:b/>
        </w:rPr>
        <w:t>Старший дошкольный возраст (5 – 7 лет)</w:t>
      </w:r>
    </w:p>
    <w:p w:rsidR="0040293E" w:rsidRDefault="0040293E" w:rsidP="006F3E4C">
      <w:pPr>
        <w:jc w:val="center"/>
        <w:rPr>
          <w:b/>
        </w:rPr>
      </w:pPr>
    </w:p>
    <w:p w:rsidR="0040293E" w:rsidRPr="00C10D98" w:rsidRDefault="0040293E" w:rsidP="006F3E4C">
      <w:pPr>
        <w:ind w:firstLine="360"/>
        <w:jc w:val="both"/>
      </w:pPr>
      <w:r w:rsidRPr="00C10D98">
        <w:t xml:space="preserve">Необходимо </w:t>
      </w:r>
      <w:r>
        <w:t>обеспечить систематическое участие каждого ребёнка в выполнении индивидуальных и коллективных поручений, обязанностей дежурного и др. побуждать ребёнка видеть необходимость в его помощи, оказывать по его собственной инициативе. Воспитатель продолжает формировать у детей представления о профессиях, профессиональных принадлежностях и занятиях сотрудников детского сада, родителей и членов семей воспитанников, о труде взрослых ближайшего социального окружения. Знакомит детей с наиболее социально значимыми профессиями в честь которых установлены профессиональные праздники: День защитника Отечества, День космонавтики, День театра и др.</w:t>
      </w:r>
    </w:p>
    <w:p w:rsidR="0040293E" w:rsidRDefault="0040293E" w:rsidP="006F3E4C">
      <w:pPr>
        <w:jc w:val="center"/>
        <w:rPr>
          <w:b/>
        </w:rPr>
      </w:pPr>
      <w:r>
        <w:rPr>
          <w:b/>
        </w:rPr>
        <w:t>Старшая группа (5-6 лет).</w:t>
      </w:r>
    </w:p>
    <w:p w:rsidR="0040293E" w:rsidRDefault="0040293E" w:rsidP="006F3E4C">
      <w:pPr>
        <w:jc w:val="both"/>
      </w:pPr>
      <w:r>
        <w:t>Образовательные задачи: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развивать желание и умение трудиться, быть полезным окружающим;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продолжать формировать элементарные способы сотрудничества (договариваться, действовать согласованно, помогать друг другу, заботиться о своевременном завершении совместного задания);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воспитывать чувство ответственности за порученное дело, результат которого важен для других людей (взрослых и сверстников), стремление доводить дело до конца;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формировать представления о профессиях, профессиональных принадлежностях и занятиях людей;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воспитывать интерес к труду взрослых и стремление ценить его общественную значимость, беречь результаты труда, включаться в совместные со взрослыми трудовые действия;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продолжать воспитывать бережное отношение к вещам, игрушкам, книгам, приобщать к аккуратности в спальне (заправлять постель, красиво расстилать покрывало и.т.д.);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знакомить с правильными способами ведения домашнего хозяйства, учить пользоваться средствами и инструментами поддержания чистоты, красоты, порядка;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прививать желание жить бережливо, эстетически целостно;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формировать элементарные навыки ресурсосбережения (вовремя выключать воду в кране, свет, экономить тепло – в холодное время года закрывать за собой дверь и т.д.);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развивать чувство ответственности в процессе ухода за животными и растениями, и первоначальные умения учитывать при организации труда экологические, биологические, географические особенности живых объектов (одни растения требуют обильного полива, другие довольствуются небольшим количеством воды, у каждого животного свой ритм жизни);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помогать применять полученные на занятиях знания в процессе труда (растениям нужен воздух, поэтому нужно рыхлить почву на грядке);</w:t>
      </w:r>
    </w:p>
    <w:p w:rsidR="0040293E" w:rsidRDefault="0040293E" w:rsidP="00440579">
      <w:pPr>
        <w:numPr>
          <w:ilvl w:val="0"/>
          <w:numId w:val="24"/>
        </w:numPr>
        <w:jc w:val="both"/>
      </w:pPr>
      <w:r>
        <w:t>формировать ответственность за состояние ближайшего окружения (стремление сделать территорию детского сада красивой и чистой, помогать зимой птицам и т.д.).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  воспитанию ценностного отношения к собственному труду, труду других людей и его результатам:</w:t>
      </w:r>
    </w:p>
    <w:p w:rsidR="0040293E" w:rsidRDefault="0040293E" w:rsidP="00440579">
      <w:pPr>
        <w:numPr>
          <w:ilvl w:val="0"/>
          <w:numId w:val="25"/>
        </w:numPr>
        <w:jc w:val="both"/>
      </w:pPr>
      <w:r>
        <w:t>Показывать результаты труда и его общественную значимость; учить бережно относиться к тому, что сделано руками человека;</w:t>
      </w:r>
    </w:p>
    <w:p w:rsidR="0040293E" w:rsidRDefault="0040293E" w:rsidP="00440579">
      <w:pPr>
        <w:numPr>
          <w:ilvl w:val="0"/>
          <w:numId w:val="25"/>
        </w:numPr>
        <w:jc w:val="both"/>
      </w:pPr>
      <w:r>
        <w:t>Учить с помощью взрослого оценивать результат своей работы, учить спокойно реагировать на неуспех, предлагая варианты исправления работы;</w:t>
      </w:r>
    </w:p>
    <w:p w:rsidR="0040293E" w:rsidRDefault="0040293E" w:rsidP="00440579">
      <w:pPr>
        <w:numPr>
          <w:ilvl w:val="0"/>
          <w:numId w:val="25"/>
        </w:numPr>
        <w:jc w:val="both"/>
      </w:pPr>
      <w:r>
        <w:t>Вводить адекватную оценку результата деятельности ребенка с одновременной похвалой и признанием его усилий;</w:t>
      </w:r>
    </w:p>
    <w:p w:rsidR="0040293E" w:rsidRDefault="0040293E" w:rsidP="006F3E4C">
      <w:pPr>
        <w:numPr>
          <w:ilvl w:val="0"/>
          <w:numId w:val="25"/>
        </w:numPr>
        <w:jc w:val="both"/>
      </w:pPr>
      <w:r>
        <w:t>Воспитывать культуру трудовой деятельности, бережное отношение к материалам и инструментам.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формированию первичных представлений о труде взрослых, его роли в обществе и жизни каждого человека:</w:t>
      </w:r>
    </w:p>
    <w:p w:rsidR="0040293E" w:rsidRDefault="0040293E" w:rsidP="00440579">
      <w:pPr>
        <w:numPr>
          <w:ilvl w:val="0"/>
          <w:numId w:val="26"/>
        </w:numPr>
        <w:jc w:val="both"/>
      </w:pPr>
      <w:r>
        <w:t>Продолжать расширять представления детей о труде взрослых; рассказывать о профессии педагога, врача, строителя, работника сельского хозяйства, транспорта, швейной промышленности, торговли и др. Систематизировать знания о труде людей в разное время года;</w:t>
      </w:r>
    </w:p>
    <w:p w:rsidR="0040293E" w:rsidRDefault="0040293E" w:rsidP="00440579">
      <w:pPr>
        <w:numPr>
          <w:ilvl w:val="0"/>
          <w:numId w:val="26"/>
        </w:numPr>
        <w:jc w:val="both"/>
      </w:pPr>
      <w:r>
        <w:t>Познакомить детей с трудом людей творческих профессий: художников, писателей, композиторов, мастеров народного декоративно-прикладного искусства и т.д. Показать результаты их труда: картины, книги, ноты, предметы декоративного искусства;</w:t>
      </w:r>
    </w:p>
    <w:p w:rsidR="0040293E" w:rsidRDefault="0040293E" w:rsidP="00440579">
      <w:pPr>
        <w:numPr>
          <w:ilvl w:val="0"/>
          <w:numId w:val="26"/>
        </w:numPr>
        <w:jc w:val="both"/>
      </w:pPr>
      <w:r>
        <w:t>Дать знания о том, что для облегчения труда используется разнообразная техника ( компьютер, кассовый аппарат, электрическая швейная машина и т.п.);</w:t>
      </w:r>
    </w:p>
    <w:p w:rsidR="0040293E" w:rsidRDefault="0040293E" w:rsidP="00440579">
      <w:pPr>
        <w:numPr>
          <w:ilvl w:val="0"/>
          <w:numId w:val="26"/>
        </w:numPr>
        <w:jc w:val="both"/>
      </w:pPr>
      <w:r>
        <w:t>Объяснять детям, что труд взрослых оплачивается, а заработанные деньги люди тратят на приобретение пищи, одежды, мебели, на отдых.</w:t>
      </w:r>
    </w:p>
    <w:p w:rsidR="0040293E" w:rsidRDefault="0040293E" w:rsidP="006F3E4C">
      <w:pPr>
        <w:ind w:left="720"/>
        <w:jc w:val="both"/>
      </w:pPr>
    </w:p>
    <w:p w:rsidR="0040293E" w:rsidRDefault="0040293E" w:rsidP="006F3E4C">
      <w:pPr>
        <w:jc w:val="center"/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Труд</w:t>
      </w:r>
      <w:r w:rsidRPr="00654938">
        <w:rPr>
          <w:b/>
        </w:rPr>
        <w:t>»</w:t>
      </w:r>
    </w:p>
    <w:p w:rsidR="0040293E" w:rsidRPr="00962CA2" w:rsidRDefault="0040293E" w:rsidP="006F3E4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861"/>
        <w:gridCol w:w="3190"/>
      </w:tblGrid>
      <w:tr w:rsidR="0040293E" w:rsidRPr="00505B7F" w:rsidTr="00F84948">
        <w:tc>
          <w:tcPr>
            <w:tcW w:w="2592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Непосредственно образовательная деятельность</w:t>
            </w:r>
          </w:p>
        </w:tc>
        <w:tc>
          <w:tcPr>
            <w:tcW w:w="4166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Образовательная деятельность, осуществляемая в ходе режимных моментов</w:t>
            </w:r>
          </w:p>
        </w:tc>
        <w:tc>
          <w:tcPr>
            <w:tcW w:w="3379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Самостоятельная деятельность детей</w:t>
            </w:r>
          </w:p>
        </w:tc>
      </w:tr>
      <w:tr w:rsidR="0040293E" w:rsidRPr="00505B7F" w:rsidTr="00F84948">
        <w:tc>
          <w:tcPr>
            <w:tcW w:w="2592" w:type="dxa"/>
          </w:tcPr>
          <w:p w:rsidR="0040293E" w:rsidRDefault="0040293E" w:rsidP="00026EF6">
            <w:r>
              <w:t>НОД</w:t>
            </w:r>
          </w:p>
          <w:p w:rsidR="0040293E" w:rsidRDefault="0040293E" w:rsidP="00026EF6">
            <w:r>
              <w:t>Экскурсии</w:t>
            </w:r>
          </w:p>
          <w:p w:rsidR="0040293E" w:rsidRDefault="0040293E" w:rsidP="00026EF6">
            <w:r>
              <w:t>Целевые прогулки</w:t>
            </w:r>
          </w:p>
          <w:p w:rsidR="0040293E" w:rsidRDefault="0040293E" w:rsidP="00026EF6">
            <w:r>
              <w:t>Наблюдения</w:t>
            </w:r>
          </w:p>
          <w:p w:rsidR="0040293E" w:rsidRDefault="0040293E" w:rsidP="00026EF6">
            <w:r>
              <w:t>Беседы</w:t>
            </w:r>
          </w:p>
          <w:p w:rsidR="0040293E" w:rsidRPr="00A52595" w:rsidRDefault="0040293E" w:rsidP="00026EF6">
            <w:r>
              <w:t>Проблемные ситуации</w:t>
            </w:r>
          </w:p>
        </w:tc>
        <w:tc>
          <w:tcPr>
            <w:tcW w:w="4166" w:type="dxa"/>
          </w:tcPr>
          <w:p w:rsidR="0040293E" w:rsidRDefault="0040293E" w:rsidP="00026EF6">
            <w:r>
              <w:t>Совместные действия</w:t>
            </w:r>
          </w:p>
          <w:p w:rsidR="0040293E" w:rsidRDefault="0040293E" w:rsidP="00026EF6">
            <w:r>
              <w:t>Наблюдения</w:t>
            </w:r>
          </w:p>
          <w:p w:rsidR="0040293E" w:rsidRDefault="0040293E" w:rsidP="00026EF6">
            <w:r>
              <w:t>Поручения и задания</w:t>
            </w:r>
          </w:p>
          <w:p w:rsidR="0040293E" w:rsidRDefault="0040293E" w:rsidP="00026EF6">
            <w:pPr>
              <w:jc w:val="both"/>
            </w:pPr>
            <w:r>
              <w:t>Совместные действия воспитателя с детьми тематического характера</w:t>
            </w:r>
          </w:p>
          <w:p w:rsidR="0040293E" w:rsidRDefault="0040293E" w:rsidP="00026EF6">
            <w:pPr>
              <w:jc w:val="both"/>
            </w:pPr>
            <w:r>
              <w:t>Совместные действия воспитателя с детьми проектного характера</w:t>
            </w:r>
          </w:p>
          <w:p w:rsidR="0040293E" w:rsidRDefault="0040293E" w:rsidP="00026EF6">
            <w:pPr>
              <w:jc w:val="both"/>
            </w:pPr>
            <w:r>
              <w:t>Чтение</w:t>
            </w:r>
          </w:p>
          <w:p w:rsidR="0040293E" w:rsidRDefault="0040293E" w:rsidP="00026EF6">
            <w:pPr>
              <w:jc w:val="both"/>
            </w:pPr>
            <w:r>
              <w:t>Беседа</w:t>
            </w:r>
          </w:p>
          <w:p w:rsidR="0040293E" w:rsidRDefault="0040293E" w:rsidP="00026EF6">
            <w:pPr>
              <w:jc w:val="both"/>
            </w:pPr>
            <w:r>
              <w:t>Игра</w:t>
            </w:r>
          </w:p>
          <w:p w:rsidR="0040293E" w:rsidRDefault="0040293E" w:rsidP="00026EF6">
            <w:pPr>
              <w:jc w:val="both"/>
            </w:pPr>
            <w:r>
              <w:t>Рассматривание</w:t>
            </w:r>
          </w:p>
          <w:p w:rsidR="0040293E" w:rsidRPr="00A52595" w:rsidRDefault="0040293E" w:rsidP="00026EF6">
            <w:pPr>
              <w:jc w:val="both"/>
            </w:pPr>
            <w:r>
              <w:t>Экскурсии</w:t>
            </w:r>
          </w:p>
        </w:tc>
        <w:tc>
          <w:tcPr>
            <w:tcW w:w="3379" w:type="dxa"/>
          </w:tcPr>
          <w:p w:rsidR="0040293E" w:rsidRDefault="0040293E" w:rsidP="00026EF6">
            <w:pPr>
              <w:jc w:val="both"/>
            </w:pPr>
            <w:r>
              <w:t>Во всех видах детской деятельности, режимных моментов</w:t>
            </w:r>
          </w:p>
          <w:p w:rsidR="0040293E" w:rsidRPr="00505B7F" w:rsidRDefault="0040293E" w:rsidP="00026EF6">
            <w:pPr>
              <w:rPr>
                <w:b/>
              </w:rPr>
            </w:pPr>
            <w:r>
              <w:t>Создание соответствующей предметно-развивающей среды</w:t>
            </w:r>
          </w:p>
        </w:tc>
      </w:tr>
    </w:tbl>
    <w:p w:rsidR="0040293E" w:rsidRDefault="0040293E" w:rsidP="00F84948">
      <w:pPr>
        <w:rPr>
          <w:b/>
          <w:lang w:val="tt-RU"/>
        </w:rPr>
      </w:pPr>
    </w:p>
    <w:p w:rsidR="0040293E" w:rsidRPr="00D075B7" w:rsidRDefault="0040293E" w:rsidP="006F3E4C">
      <w:pPr>
        <w:jc w:val="center"/>
        <w:rPr>
          <w:b/>
        </w:rPr>
      </w:pPr>
      <w:r w:rsidRPr="00D075B7">
        <w:rPr>
          <w:b/>
        </w:rPr>
        <w:t>1.3.6. Образовательная область "Познание"</w:t>
      </w:r>
    </w:p>
    <w:p w:rsidR="0040293E" w:rsidRPr="006D4682" w:rsidRDefault="0040293E" w:rsidP="006F3E4C">
      <w:pPr>
        <w:jc w:val="center"/>
        <w:rPr>
          <w:b/>
          <w:u w:val="single"/>
        </w:rPr>
      </w:pPr>
    </w:p>
    <w:p w:rsidR="0040293E" w:rsidRPr="00FE7CDC" w:rsidRDefault="0040293E" w:rsidP="006F3E4C">
      <w:pPr>
        <w:rPr>
          <w:b/>
        </w:rPr>
      </w:pPr>
      <w:r>
        <w:t xml:space="preserve">Её содержание направлено на достижение </w:t>
      </w:r>
      <w:r w:rsidRPr="00FE7CDC">
        <w:rPr>
          <w:b/>
        </w:rPr>
        <w:t>целей</w:t>
      </w:r>
      <w:r>
        <w:t xml:space="preserve"> развития у детей познавательных интересов, интеллектуального развития детей через решение следующих </w:t>
      </w:r>
      <w:r w:rsidRPr="00FE7CDC">
        <w:rPr>
          <w:b/>
        </w:rPr>
        <w:t>задач:</w:t>
      </w:r>
    </w:p>
    <w:p w:rsidR="0040293E" w:rsidRDefault="0040293E" w:rsidP="00440579">
      <w:pPr>
        <w:numPr>
          <w:ilvl w:val="0"/>
          <w:numId w:val="27"/>
        </w:numPr>
      </w:pPr>
      <w:r>
        <w:t xml:space="preserve">сенсорное развитие;  </w:t>
      </w:r>
    </w:p>
    <w:p w:rsidR="0040293E" w:rsidRDefault="0040293E" w:rsidP="00440579">
      <w:pPr>
        <w:numPr>
          <w:ilvl w:val="0"/>
          <w:numId w:val="27"/>
        </w:numPr>
      </w:pPr>
      <w:r>
        <w:t xml:space="preserve">развитие познавательно-исследовательской и продуктивной (конструктивной) деятельности; </w:t>
      </w:r>
    </w:p>
    <w:p w:rsidR="0040293E" w:rsidRDefault="0040293E" w:rsidP="00440579">
      <w:pPr>
        <w:numPr>
          <w:ilvl w:val="0"/>
          <w:numId w:val="27"/>
        </w:numPr>
      </w:pPr>
      <w:r>
        <w:t xml:space="preserve">формирование элементарных математических представлений;  </w:t>
      </w:r>
    </w:p>
    <w:p w:rsidR="0040293E" w:rsidRDefault="0040293E" w:rsidP="00440579">
      <w:pPr>
        <w:numPr>
          <w:ilvl w:val="0"/>
          <w:numId w:val="27"/>
        </w:numPr>
      </w:pPr>
      <w:r>
        <w:t>формирование целостной картины мира, расширение кругозора детей.</w:t>
      </w:r>
    </w:p>
    <w:p w:rsidR="0040293E" w:rsidRPr="00367E44" w:rsidRDefault="0040293E" w:rsidP="006F3E4C">
      <w:pPr>
        <w:autoSpaceDE w:val="0"/>
        <w:autoSpaceDN w:val="0"/>
        <w:adjustRightInd w:val="0"/>
        <w:ind w:firstLine="720"/>
        <w:jc w:val="both"/>
      </w:pPr>
      <w:r w:rsidRPr="00367E44">
        <w:t>Образовате</w:t>
      </w:r>
      <w:r>
        <w:t>льная область представлена</w:t>
      </w:r>
      <w:r w:rsidRPr="00367E44">
        <w:t xml:space="preserve"> во 2 младшей</w:t>
      </w:r>
      <w:r>
        <w:t xml:space="preserve"> группе проектами</w:t>
      </w:r>
      <w:r w:rsidRPr="00367E44">
        <w:t xml:space="preserve"> по сенсорному воспитанию; в средней, старшей и под</w:t>
      </w:r>
      <w:r>
        <w:t>готовительных группах  проектами</w:t>
      </w:r>
      <w:r w:rsidRPr="00367E44">
        <w:t xml:space="preserve"> по математике.</w:t>
      </w:r>
    </w:p>
    <w:p w:rsidR="0040293E" w:rsidRPr="00183D6A" w:rsidRDefault="0040293E" w:rsidP="006F3E4C">
      <w:pPr>
        <w:ind w:left="360"/>
        <w:jc w:val="both"/>
      </w:pPr>
    </w:p>
    <w:p w:rsidR="0040293E" w:rsidRDefault="0040293E" w:rsidP="006F3E4C">
      <w:pPr>
        <w:jc w:val="center"/>
        <w:rPr>
          <w:b/>
        </w:rPr>
      </w:pPr>
      <w:r>
        <w:rPr>
          <w:b/>
        </w:rPr>
        <w:t>Старшая группа (5-6 лет).</w:t>
      </w:r>
    </w:p>
    <w:p w:rsidR="0040293E" w:rsidRDefault="0040293E" w:rsidP="006F3E4C">
      <w:pPr>
        <w:jc w:val="center"/>
        <w:rPr>
          <w:b/>
        </w:rPr>
      </w:pPr>
    </w:p>
    <w:p w:rsidR="0040293E" w:rsidRDefault="0040293E" w:rsidP="006F3E4C">
      <w:pPr>
        <w:jc w:val="both"/>
        <w:rPr>
          <w:i/>
        </w:rPr>
      </w:pPr>
      <w:r w:rsidRPr="00CB357F">
        <w:rPr>
          <w:i/>
        </w:rPr>
        <w:t>По развитию сенсорной культуры:</w:t>
      </w:r>
    </w:p>
    <w:p w:rsidR="0040293E" w:rsidRDefault="0040293E" w:rsidP="00440579">
      <w:pPr>
        <w:numPr>
          <w:ilvl w:val="0"/>
          <w:numId w:val="28"/>
        </w:numPr>
        <w:jc w:val="both"/>
      </w:pPr>
      <w:r>
        <w:t>Учить детей воспринимать  предметы, их разнообразные свойства и отношения (цвет, форму, величину, расположение в пространстве, высоту звуков и т.п.) и сравнивать предметы между собой. Формировать умение подбирать пары или группы предметов, совпадающих по заданному признаку, выбирая их за других предметов;</w:t>
      </w:r>
    </w:p>
    <w:p w:rsidR="0040293E" w:rsidRDefault="0040293E" w:rsidP="00440579">
      <w:pPr>
        <w:numPr>
          <w:ilvl w:val="0"/>
          <w:numId w:val="28"/>
        </w:numPr>
        <w:jc w:val="both"/>
      </w:pPr>
      <w:r>
        <w:t>Продолжать знакомить детей с цветами спектра: красный, оранжевый, желтый, зеленый, голубой, синий, фиолетовый; белый, серый и черный;</w:t>
      </w:r>
    </w:p>
    <w:p w:rsidR="0040293E" w:rsidRDefault="0040293E" w:rsidP="00440579">
      <w:pPr>
        <w:numPr>
          <w:ilvl w:val="0"/>
          <w:numId w:val="28"/>
        </w:numPr>
        <w:jc w:val="both"/>
      </w:pPr>
      <w:r>
        <w:t>Продолжать формировать геометрические представления (называть круг, треугольник, квадрат, прямоугольник, четырехугольник, пяти-, шести-, восьми – угольник); различать луч, прямую, кривую; различать сферу, шар, окружность, круг; различать и называть геометрические тела: шар, куб, цилиндр, пирамиду, призму).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развитию познавательно-исследовательской и продуктивной (конструктивной) деятельности: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Систематизировать накопленную и полученную информацию посредством логических операций (анализ, сравнение, обобщение, классификация);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Развивать представления об основных физических явлениях: магнитное и земное притяжение, электричество, отражение и преломление света и др. (организовывать детское экспериментирование с магнитами; лупой, биноклем, взвешиванием легких и тяжелых предметов);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Знакомить детей с разными характеристиками свойств предметов (например, плотный, рыхлый, гибкий, негнущийся, хрупкий, прозрачный, близкий, далекий, вертящийся, вращающийся);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Воспитывать умение самостоятельно выстроить гипотезу перед началом экспериментирования и сравнить ее с окончательными результатами ( например, если бросить лед в стакан с водой, то он: утонет? Будет плавать? Растворится? Растает?);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Знакомить детей с различиями живого и неживого;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Предоставлять детям возможность вместе с педагогом выращивать овес, лук и другие растения, наблюдать за их развитием (ухаживать за ними, делать предположения);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Формировать психические предпосылки трудовой деятельности: интерес к результату и чувство гордости за него, стремление совершенствовать его качество, способствовать постепенному развертывании системы вытекающих друг из друга целей, разнообразных способов работы с различными материалами и инструментами;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Готовить руку ребенка к письму и развивать мелкую моторику;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Учить различать геометрические формы (куб, призма, цилиндр, конус): рассказывать, в каких сооружениях и почему используются те или иные детали; рассматривать иллюстрированные альбомы; использовать эти детали при работе со строительными конструкторами больших и малых форм;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Знакомить детей со способами соединения различных деталей (обучать способам крепления при использовании конструкторов, работе с бумагой и картоном);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Обучать детей планировать, подбирать  детали и создавать конструкции по образцу, заданным условиям, картинкам;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Поощрять детей к экспериментированию при конструировании по собственному замыслу;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Стимулировать детей к сотрудничеству в конструировании при создании сложных построек, объединенных единым сюжетом ( города, стадиона);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Развивать у детей творческие способности в процессе конструирования из природного и бросового материала.</w:t>
      </w:r>
    </w:p>
    <w:p w:rsidR="0040293E" w:rsidRDefault="0040293E" w:rsidP="00440579">
      <w:pPr>
        <w:numPr>
          <w:ilvl w:val="0"/>
          <w:numId w:val="29"/>
        </w:numPr>
        <w:jc w:val="both"/>
      </w:pPr>
      <w:r>
        <w:t>Поощрять самостоятельную творческую активность детей при конструировании, предоставляя возможность выбора различных материалов для конструирования; побуждать детей к созданию построек для использования их в сюжетных играх;</w:t>
      </w:r>
    </w:p>
    <w:p w:rsidR="0040293E" w:rsidRDefault="0040293E" w:rsidP="006F3E4C">
      <w:pPr>
        <w:jc w:val="both"/>
      </w:pPr>
      <w:r>
        <w:rPr>
          <w:i/>
        </w:rPr>
        <w:t>По формированию элементарных математических представлений: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Формировать представление о числе: познакомить со способами выражения количества через число – счетом и измерением; дать представления о частях целого (половина, четверть); начать знакомить с составом чисел первого десятка; познакомить с правилами чтения и записи двузначных чисел; дать представления о дробных и отрицательных числах;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Формировать навыки выражения количества через число: счет наизусть в пределах 20; учить сравнивать по количеству путем пересчета, правильно употреблять понятия «больше», «меньше», «равно» и «знаки», обозначающие данные понятия; сравнивать величины на основе измерения; правильно употреблять понятия «больше», «меньше», «равно» и знаки, обозначающие данные понятия;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Дать представления о приборах и инструментах для измерения разных величин, единицах измерения величин, учить определять с помощью приборов и мерок время, вес, объем, длину, температуру;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Формировать представления о различных преобразованиях изменяющих и сохраняющих длину, количество; познакомить детей с арифметическими действиями; сложением, вычитанием, умножением, делением и арифметическими знаками, обозначающими их, учить детей записывать и понимать примеры; формировать временные представления: прошлое, будущее, настоящее, будущее, неделя, месяц, год; учить порядковому счету;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Развивать начала логического мышления: учить классифицировать по одному и двум признакам, пользоваться обобщающими словами, находить закономерности, продолжать ряды; иметь представления о пересечении, объединении множеств и включении одного множества в другое; учить понимать определения;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Развивать абстрактное воображение, образную память, ассоциативное мышление, мышление по аналогии – предпосылки творческого продуктивного мышления через стимулирование абстрактного изобразительного и конструктивного творчества детей; учить видеть геометрическую аналогию; учить представлять фигуры и их расположение в пространстве.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Продолжать формировать пространственные представления ( над-, под-, перед-, за-, около-; спереди – сзади, вверху – внизу, близко-далеко);</w:t>
      </w:r>
    </w:p>
    <w:p w:rsidR="0040293E" w:rsidRDefault="0040293E" w:rsidP="00440579">
      <w:pPr>
        <w:numPr>
          <w:ilvl w:val="0"/>
          <w:numId w:val="30"/>
        </w:numPr>
        <w:jc w:val="both"/>
      </w:pPr>
      <w:r>
        <w:t>Знакомить детей с компьютером и его устройством.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формированию целостной картины мира, расширению кругозора детей: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Обогащать сознание детей новым содержанием, которое способствует накоплению представлений ребенка о большом мире, готовит его к элементарному осмыслению некоторых понятий ( время, знак, символ, знаковые системы);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Рассказывать о взаимосвязи и взаимодействии живых организмов в природе, способствуя формированию понимания ребенком того, что Земля – наш общий дом, а человек – часть природы;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Продолжать более углубленно знакомить детей с объектами неживой и живой природы: камнями, песком, глиной, почвой, солнцем (свет и тепло), растениями, животными и связью их «судьбы» с деятельностью человека;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Учить классифицировать предметы по характерным признакам (деревья, плоды, фрукты, овощи, животные);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Продолжать формировать представления ребенка о взаимосвязях в природе; давать детям представления о связи жизни животных, растений с различными средами (воздушной, наземно-воздушной, водной, почвенной), о том, что животные и растения приспосабливались к разным условиям мест обитания;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Развивать обобщенные представления о цикличности изменений в природе ( весной, летом, осенью, зимой) по существенным признакам;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Наблюдать за дождем, снегопадом, инеем, росой, грозой, радугой и пр.; использовать художественную литературу, картины, для ознакомления детей со стихийными бедствиями: засухой, землетрясением, наводнением;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Знакомить с разными видами ландшафта (ходить на прогулку; использовать макеты; читать книги с описанием пустыни, степи, гор);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Знакомить детей с составлением простейших планов и схем окружающего пространства (группы, участка);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Создавать условия для развития у детей элементарных представлений о Солнечной системе и основных космических явлениях;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Формировать представления о том, что есть другие планеты, что Земля вращается вокруг Солнца, а Луна – вокруг Земли, поддерживать интерес к путешествиям и приключениям;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Развивать представления детей о природных богатствах недр Земли;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Продолжать формирование у детей бережного, созидательного отношения к миру: знакомить детей с проблемой загрязнения окружающей среды, с правилами личной безопасности, способствовать развитии ответственного бережного отношения к природе (не ломать ветки деревьев, кормить птиц зимой, не разорять муравейники, убирать мусор в лесу и др.);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Формировать начала экологически грамотного поведения, навыки бережного отношения к окружающему: учить детей экономно пользоваться вещами (брать столько бумаги, пластилина, чтобы хватило на работу; уходя, гасить свет; не лить зря воду и т.п.);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Формировать у ребенка представление о правильном поведении по отношению к объектам живой и неживой природы на основе его интереса и любознательности;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Создавать условия для самостоятельной деятельности детей по сохранению и улучшению окружающей среды (уходу за растениями, высаживанию деревьев и цветов, уборке помещения и территории дошкольных образовательных учреждений);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Способствовать уяснению связи между поведением людей и состоянием окружающей среды (если я и другие люди будем загрязнять речку, погибнут многие ее обитатели; если я оставлю мусор в лесу, то..,);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Продолжать знакомить детей с отечественной государственной символикой (флагом, гербом, гимном);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Рассказывать о жизни нескольких народов, живущих в России, их традициях и обычаях, о странах и населяющих их народах разных рас и национальностей, о многообразии языков, на которых они говорят;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Способствовать развитию у детей уважения и терпимости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Способствовать развитию у ребенка чувства собственного достоинства, осознания своих прав и свобод (иметь собственное мнение, выбирать друзей, игрушки, виды деятельности и пр.; иметь личные вещи ; самостоятельно использовать личное время);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Способствовать развитию у ребенка чувства ответственности (за другого человека, живое существо, за начатое дело, за данное слово);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Развивать у детей основы правового сознания, знакомить в привлекательной и соответствующей возрасту форме с популярным изложением международных документов по защите прав человека («Всеобщая декларация прав человека»;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Формировать элементарные представления об историческом прошлом Родины, представлять в разных формах несколько важных событий, о которых говорят все вокруг (например, празднование определенной исторической даты, спортивные соревнования, праздник города);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Сообщать элементарные сведения об образе жизни человека в древности, о развитии труда, об изменении условий быта человека, знакомить с усовершенствованием средств передвижения и коммуникации;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Учить детей ориентироваться в непосредственном прошедшем и ближайшем будущем времени, постоянно сообщать о том, что уже было, что еще будет, так чтобы дети могли рассказать, например, о том, что делали в субботу и воскресенье, вчера, будут делать завтра;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Развивать у детей элементарные представления о техническом прогрессе. Знакомить с усовершенствованием средств передвижения (от лодок и пирог до современных кораблей; рассказывают о воздушном, железнодорожном, современном городском транспорте, космических кораблей);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Развивать у детей представления об истории цивилизации. Сообщать элементарные сведения об образе жизни человека в древности ( «дома, машины, электричество были не всегда», «древние люди жили в пещерах, затем научились добывать огонь, строить хижины» и т.п.);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Знакомить детей со сказками, мифами и легендами народов мира ( читать и рассказывать детям сказки  былины, известные сюжеты Библии, Евангелия, Корана и т.д.; учить детей узнавать их героев в произведениях изобразительного искусства);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В доступной для детей форме рассказывать об основных биологических системах человека (об анатомии и физиологии опорно-двигательной, мышечной, пищеварительной, выделительной, кровообращении, дыхании, нервной системе, его органах чувств), о работе своего организма и приобщать к ценностям здорового образа жизни (обращать внимание на его совершенство, сложность, хрупкость, необходимость бережного отношения);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Учить быть осторожным, осмотрительным с новыми вещами, узнавать  о них, прежде чем начать пользоваться; понимать связь между ситуацией и своим поведением (например, если праздник нужно одеться нарядно, если идем в поход – взять с собой аптечку и т.п.);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Формировать у детей навыки безопасного поведения (обучать детей называть свое имя, адрес, номер телефона в случае, если ребенок потерялся; знакомить с правилами дорожного движения; учить соответствующему поведению в различных опасных ситуациях);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Побуждать детей рассказывать о своей семье, о занятиях и профессиях членов семьи, о своем доме (своей квартире);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Формировать представления о нескольких профессиях, о профессиональных принадлежностях и занятиях (о различных инструментах столяра, парикмахера и др., о сельскохозяйственном труде, о работе на заводах и фабриках, о работе учителей и т.п.)</w:t>
      </w:r>
    </w:p>
    <w:p w:rsidR="0040293E" w:rsidRDefault="0040293E" w:rsidP="00440579">
      <w:pPr>
        <w:numPr>
          <w:ilvl w:val="0"/>
          <w:numId w:val="31"/>
        </w:numPr>
        <w:jc w:val="both"/>
      </w:pPr>
      <w:r>
        <w:t>Читать и рассказывать о видах поселения людей (город, село, деревня), в том числе о родном крае;</w:t>
      </w:r>
    </w:p>
    <w:p w:rsidR="0040293E" w:rsidRPr="00AD0C55" w:rsidRDefault="0040293E" w:rsidP="00440579">
      <w:pPr>
        <w:numPr>
          <w:ilvl w:val="0"/>
          <w:numId w:val="31"/>
        </w:numPr>
        <w:jc w:val="both"/>
      </w:pPr>
      <w:r>
        <w:t>Знакомить детей, непосредственно и в игровой форме (пантомима, флажки, сигналы, рисуночное и символьное письмо), с разными способами передачи сообщений, с работой почты и других средств связи, средств массовой информации и коммуникации.</w:t>
      </w:r>
    </w:p>
    <w:p w:rsidR="0040293E" w:rsidRDefault="0040293E" w:rsidP="00026EF6">
      <w:pPr>
        <w:rPr>
          <w:b/>
        </w:rPr>
      </w:pPr>
    </w:p>
    <w:p w:rsidR="0040293E" w:rsidRDefault="0040293E" w:rsidP="006F3E4C">
      <w:pPr>
        <w:jc w:val="center"/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Познание</w:t>
      </w:r>
      <w:r w:rsidRPr="00654938">
        <w:rPr>
          <w:b/>
        </w:rPr>
        <w:t>».</w:t>
      </w:r>
    </w:p>
    <w:p w:rsidR="0040293E" w:rsidRPr="009C70A0" w:rsidRDefault="0040293E" w:rsidP="006F3E4C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5"/>
        <w:gridCol w:w="3725"/>
        <w:gridCol w:w="3111"/>
      </w:tblGrid>
      <w:tr w:rsidR="0040293E" w:rsidTr="0015683B">
        <w:tc>
          <w:tcPr>
            <w:tcW w:w="2783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Непосредственно образовательная деятельность</w:t>
            </w:r>
          </w:p>
        </w:tc>
        <w:tc>
          <w:tcPr>
            <w:tcW w:w="4001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Образовательная деятельность, осуществляемая в ходе режимных моментов</w:t>
            </w:r>
          </w:p>
        </w:tc>
        <w:tc>
          <w:tcPr>
            <w:tcW w:w="3353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Самостоятельная деятельность детей</w:t>
            </w:r>
          </w:p>
        </w:tc>
      </w:tr>
      <w:tr w:rsidR="0040293E" w:rsidTr="0015683B">
        <w:tc>
          <w:tcPr>
            <w:tcW w:w="2783" w:type="dxa"/>
          </w:tcPr>
          <w:p w:rsidR="0040293E" w:rsidRDefault="0040293E" w:rsidP="00026EF6">
            <w:pPr>
              <w:jc w:val="both"/>
            </w:pPr>
            <w:r>
              <w:t>НОД</w:t>
            </w:r>
          </w:p>
          <w:p w:rsidR="0040293E" w:rsidRDefault="0040293E" w:rsidP="00026EF6">
            <w:pPr>
              <w:jc w:val="both"/>
            </w:pPr>
            <w:r>
              <w:t xml:space="preserve">Создание коллекций </w:t>
            </w:r>
          </w:p>
          <w:p w:rsidR="0040293E" w:rsidRDefault="0040293E" w:rsidP="00026EF6">
            <w:pPr>
              <w:jc w:val="both"/>
            </w:pPr>
            <w:r>
              <w:t>Проектная деятельность</w:t>
            </w:r>
          </w:p>
          <w:p w:rsidR="0040293E" w:rsidRDefault="0040293E" w:rsidP="00026EF6">
            <w:pPr>
              <w:jc w:val="both"/>
            </w:pPr>
            <w:r>
              <w:t>Исследовательская деятельность</w:t>
            </w:r>
          </w:p>
          <w:p w:rsidR="0040293E" w:rsidRDefault="0040293E" w:rsidP="00026EF6">
            <w:pPr>
              <w:jc w:val="both"/>
            </w:pPr>
            <w:r>
              <w:t>Конструирование</w:t>
            </w:r>
          </w:p>
          <w:p w:rsidR="0040293E" w:rsidRDefault="0040293E" w:rsidP="00026EF6">
            <w:pPr>
              <w:jc w:val="both"/>
            </w:pPr>
            <w:r>
              <w:t>Экспериментирование</w:t>
            </w:r>
          </w:p>
          <w:p w:rsidR="0040293E" w:rsidRDefault="0040293E" w:rsidP="00026EF6">
            <w:pPr>
              <w:jc w:val="both"/>
            </w:pPr>
            <w:r>
              <w:t>Развивающая игра</w:t>
            </w:r>
          </w:p>
          <w:p w:rsidR="0040293E" w:rsidRDefault="0040293E" w:rsidP="00026EF6">
            <w:pPr>
              <w:jc w:val="both"/>
            </w:pPr>
            <w:r>
              <w:t>Наблюдение</w:t>
            </w:r>
          </w:p>
          <w:p w:rsidR="0040293E" w:rsidRDefault="0040293E" w:rsidP="00026EF6">
            <w:pPr>
              <w:jc w:val="both"/>
            </w:pPr>
            <w:r>
              <w:t>Проблемная ситуация</w:t>
            </w:r>
          </w:p>
          <w:p w:rsidR="0040293E" w:rsidRDefault="0040293E" w:rsidP="00026EF6">
            <w:pPr>
              <w:jc w:val="both"/>
            </w:pPr>
            <w:r>
              <w:t>Рассказ</w:t>
            </w:r>
          </w:p>
          <w:p w:rsidR="0040293E" w:rsidRDefault="0040293E" w:rsidP="00026EF6">
            <w:pPr>
              <w:jc w:val="both"/>
            </w:pPr>
            <w:r>
              <w:t>Беседа</w:t>
            </w:r>
          </w:p>
          <w:p w:rsidR="0040293E" w:rsidRDefault="0040293E" w:rsidP="00026EF6">
            <w:pPr>
              <w:jc w:val="both"/>
            </w:pPr>
            <w:r>
              <w:t>Интегративная деятельность</w:t>
            </w:r>
          </w:p>
          <w:p w:rsidR="0040293E" w:rsidRDefault="0040293E" w:rsidP="00026EF6">
            <w:pPr>
              <w:jc w:val="both"/>
            </w:pPr>
            <w:r>
              <w:t>Проекты</w:t>
            </w:r>
          </w:p>
          <w:p w:rsidR="0040293E" w:rsidRDefault="0040293E" w:rsidP="00026EF6">
            <w:pPr>
              <w:jc w:val="both"/>
            </w:pPr>
            <w:r>
              <w:t>Экскурсии</w:t>
            </w:r>
          </w:p>
        </w:tc>
        <w:tc>
          <w:tcPr>
            <w:tcW w:w="4001" w:type="dxa"/>
          </w:tcPr>
          <w:p w:rsidR="0040293E" w:rsidRDefault="0040293E" w:rsidP="00026EF6">
            <w:pPr>
              <w:jc w:val="both"/>
            </w:pPr>
            <w:r>
              <w:t>Сюжетно-ролевая игра</w:t>
            </w:r>
          </w:p>
          <w:p w:rsidR="0040293E" w:rsidRDefault="0040293E" w:rsidP="00026EF6">
            <w:pPr>
              <w:jc w:val="both"/>
            </w:pPr>
            <w:r>
              <w:t>Развивающая игра</w:t>
            </w:r>
          </w:p>
          <w:p w:rsidR="0040293E" w:rsidRDefault="0040293E" w:rsidP="00026EF6">
            <w:pPr>
              <w:jc w:val="both"/>
            </w:pPr>
            <w:r>
              <w:t>Создание коллекций</w:t>
            </w:r>
          </w:p>
          <w:p w:rsidR="0040293E" w:rsidRDefault="0040293E" w:rsidP="00026EF6">
            <w:pPr>
              <w:jc w:val="both"/>
            </w:pPr>
            <w:r>
              <w:t>Проектная деятельность</w:t>
            </w:r>
          </w:p>
          <w:p w:rsidR="0040293E" w:rsidRDefault="0040293E" w:rsidP="00026EF6">
            <w:pPr>
              <w:jc w:val="both"/>
            </w:pPr>
            <w:r>
              <w:t xml:space="preserve">Конструирование </w:t>
            </w:r>
          </w:p>
          <w:p w:rsidR="0040293E" w:rsidRDefault="0040293E" w:rsidP="00026EF6">
            <w:pPr>
              <w:jc w:val="both"/>
            </w:pPr>
            <w:r>
              <w:t>Экспериментирование</w:t>
            </w:r>
          </w:p>
          <w:p w:rsidR="0040293E" w:rsidRDefault="0040293E" w:rsidP="00026EF6">
            <w:pPr>
              <w:jc w:val="both"/>
            </w:pPr>
            <w:r>
              <w:t>Наблюдение</w:t>
            </w:r>
          </w:p>
          <w:p w:rsidR="0040293E" w:rsidRDefault="0040293E" w:rsidP="00026EF6">
            <w:pPr>
              <w:jc w:val="both"/>
            </w:pPr>
            <w:r>
              <w:t>Проблемная ситуация</w:t>
            </w:r>
          </w:p>
          <w:p w:rsidR="0040293E" w:rsidRDefault="0040293E" w:rsidP="00026EF6">
            <w:pPr>
              <w:jc w:val="both"/>
            </w:pPr>
            <w:r>
              <w:t>Рассказ</w:t>
            </w:r>
          </w:p>
          <w:p w:rsidR="0040293E" w:rsidRDefault="0040293E" w:rsidP="00026EF6">
            <w:pPr>
              <w:jc w:val="both"/>
            </w:pPr>
            <w:r>
              <w:t>Беседа</w:t>
            </w:r>
          </w:p>
          <w:p w:rsidR="0040293E" w:rsidRDefault="0040293E" w:rsidP="00026EF6">
            <w:pPr>
              <w:jc w:val="both"/>
            </w:pPr>
            <w:r>
              <w:t>Интегративная деятельность</w:t>
            </w:r>
          </w:p>
          <w:p w:rsidR="0040293E" w:rsidRDefault="0040293E" w:rsidP="00026EF6">
            <w:pPr>
              <w:jc w:val="both"/>
            </w:pPr>
            <w:r>
              <w:t>Познавательные игры</w:t>
            </w:r>
          </w:p>
          <w:p w:rsidR="0040293E" w:rsidRDefault="0040293E" w:rsidP="00026EF6">
            <w:pPr>
              <w:jc w:val="both"/>
            </w:pPr>
            <w:r>
              <w:t>Исследовательская деятельность</w:t>
            </w:r>
          </w:p>
          <w:p w:rsidR="0040293E" w:rsidRDefault="0040293E" w:rsidP="00026EF6">
            <w:pPr>
              <w:jc w:val="both"/>
            </w:pPr>
          </w:p>
        </w:tc>
        <w:tc>
          <w:tcPr>
            <w:tcW w:w="3353" w:type="dxa"/>
          </w:tcPr>
          <w:p w:rsidR="0040293E" w:rsidRDefault="0040293E" w:rsidP="00026EF6">
            <w:pPr>
              <w:jc w:val="both"/>
            </w:pPr>
            <w:r>
              <w:t>Во всех видах детской деятельности, режимных моментов.</w:t>
            </w:r>
          </w:p>
          <w:p w:rsidR="0040293E" w:rsidRDefault="0040293E" w:rsidP="00026EF6">
            <w:pPr>
              <w:jc w:val="both"/>
            </w:pPr>
            <w:r>
              <w:t>Создание соответствующей предметно-развивающей среды.</w:t>
            </w:r>
          </w:p>
          <w:p w:rsidR="0040293E" w:rsidRDefault="0040293E" w:rsidP="00026EF6">
            <w:pPr>
              <w:jc w:val="both"/>
            </w:pPr>
          </w:p>
        </w:tc>
      </w:tr>
    </w:tbl>
    <w:p w:rsidR="0040293E" w:rsidRPr="0015128B" w:rsidRDefault="0040293E" w:rsidP="006F3E4C">
      <w:pPr>
        <w:rPr>
          <w:u w:val="single"/>
        </w:rPr>
      </w:pPr>
    </w:p>
    <w:p w:rsidR="0040293E" w:rsidRPr="00D075B7" w:rsidRDefault="0040293E" w:rsidP="006F3E4C">
      <w:pPr>
        <w:jc w:val="center"/>
        <w:rPr>
          <w:b/>
        </w:rPr>
      </w:pPr>
      <w:r w:rsidRPr="00D075B7">
        <w:rPr>
          <w:b/>
        </w:rPr>
        <w:t>1.3.7. Образовательная область «Коммуникация».</w:t>
      </w:r>
    </w:p>
    <w:p w:rsidR="0040293E" w:rsidRPr="0015128B" w:rsidRDefault="0040293E" w:rsidP="006F3E4C">
      <w:pPr>
        <w:jc w:val="center"/>
        <w:rPr>
          <w:b/>
          <w:u w:val="single"/>
        </w:rPr>
      </w:pPr>
    </w:p>
    <w:p w:rsidR="0040293E" w:rsidRPr="00FE7CDC" w:rsidRDefault="0040293E" w:rsidP="004F792A">
      <w:pPr>
        <w:jc w:val="both"/>
        <w:rPr>
          <w:b/>
        </w:rPr>
      </w:pPr>
      <w:r>
        <w:t xml:space="preserve">Содержание образовательной области "Коммуникация" направлено на достижение </w:t>
      </w:r>
      <w:r w:rsidRPr="00FE7CDC">
        <w:rPr>
          <w:b/>
        </w:rPr>
        <w:t xml:space="preserve">целей </w:t>
      </w:r>
      <w:r>
        <w:t xml:space="preserve">овладения конструктивными способами и средствами взаимодействия с окружающими людьми через решение следующих </w:t>
      </w:r>
      <w:r w:rsidRPr="00FE7CDC">
        <w:rPr>
          <w:b/>
        </w:rPr>
        <w:t>задач:</w:t>
      </w:r>
    </w:p>
    <w:p w:rsidR="0040293E" w:rsidRDefault="0040293E" w:rsidP="00440579">
      <w:pPr>
        <w:numPr>
          <w:ilvl w:val="0"/>
          <w:numId w:val="32"/>
        </w:numPr>
        <w:ind w:left="0"/>
        <w:jc w:val="both"/>
      </w:pPr>
      <w:r>
        <w:t>развитие свободного общения со взрослыми и детьми;</w:t>
      </w:r>
    </w:p>
    <w:p w:rsidR="0040293E" w:rsidRDefault="0040293E" w:rsidP="00440579">
      <w:pPr>
        <w:numPr>
          <w:ilvl w:val="0"/>
          <w:numId w:val="32"/>
        </w:numPr>
        <w:ind w:left="0"/>
        <w:jc w:val="both"/>
      </w:pPr>
      <w: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40293E" w:rsidRDefault="0040293E" w:rsidP="00440579">
      <w:pPr>
        <w:numPr>
          <w:ilvl w:val="0"/>
          <w:numId w:val="32"/>
        </w:numPr>
        <w:ind w:left="0"/>
        <w:jc w:val="both"/>
      </w:pPr>
      <w:r>
        <w:t>практическое овладение воспитанниками нормами речи.</w:t>
      </w:r>
    </w:p>
    <w:p w:rsidR="0040293E" w:rsidRPr="00392349" w:rsidRDefault="0040293E" w:rsidP="004F792A">
      <w:pPr>
        <w:jc w:val="both"/>
      </w:pPr>
      <w:r w:rsidRPr="00392349">
        <w:t>Знакомят детей со словам</w:t>
      </w:r>
      <w:r>
        <w:t>и, имеющими одинаковое значение</w:t>
      </w:r>
      <w:r w:rsidRPr="00392349">
        <w:t xml:space="preserve"> (синонимами), противо</w:t>
      </w:r>
      <w:r>
        <w:t>положное значение (антонимами),</w:t>
      </w:r>
      <w:r w:rsidRPr="00392349">
        <w:t xml:space="preserve"> имеющими одинаковое з</w:t>
      </w:r>
      <w:r>
        <w:t>вучание, но различное значение</w:t>
      </w:r>
      <w:r w:rsidRPr="00392349">
        <w:t xml:space="preserve"> (омонимами).</w:t>
      </w:r>
    </w:p>
    <w:p w:rsidR="0040293E" w:rsidRPr="00392349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Сотрудники создают условия для овладения детьмиграмматическим строем речи: учат правильно связывать  слова в падеже, числе, во времени, роде, поль</w:t>
      </w:r>
      <w:r>
        <w:t>зоваться</w:t>
      </w:r>
      <w:r w:rsidRPr="00392349">
        <w:t xml:space="preserve"> суффиксами, формулировать вопросы и отвечать на них, строить предложения.</w:t>
      </w:r>
    </w:p>
    <w:p w:rsidR="0040293E" w:rsidRPr="00392349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Сотрудники развивают</w:t>
      </w:r>
      <w:r>
        <w:t xml:space="preserve"> у детей связную речь с учетом</w:t>
      </w:r>
      <w:r w:rsidRPr="00392349">
        <w:t xml:space="preserve"> возрастных особенностей.</w:t>
      </w:r>
    </w:p>
    <w:p w:rsidR="0040293E" w:rsidRPr="00392349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Поощряют детей к рассказыва</w:t>
      </w:r>
      <w:r>
        <w:t>нию, развернутому изложению</w:t>
      </w:r>
      <w:r w:rsidRPr="00392349">
        <w:t xml:space="preserve"> определенного содержан</w:t>
      </w:r>
      <w:r>
        <w:t>ия (описание игрушки, картинки,</w:t>
      </w:r>
      <w:r w:rsidRPr="00392349">
        <w:t xml:space="preserve"> пересказ и самостоятельное сочинение сказок и пр.).</w:t>
      </w:r>
    </w:p>
    <w:p w:rsidR="0040293E" w:rsidRPr="00392349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Организуют диалоги между д</w:t>
      </w:r>
      <w:r>
        <w:t>етьми и со взрослыми (инициируя</w:t>
      </w:r>
      <w:r w:rsidRPr="00392349">
        <w:t xml:space="preserve"> игры детей типа "разговор по телефону").</w:t>
      </w:r>
    </w:p>
    <w:p w:rsidR="0040293E" w:rsidRPr="00392349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Сотрудники уделяют специальн</w:t>
      </w:r>
      <w:r>
        <w:t>ое внимание развитию у детей</w:t>
      </w:r>
      <w:r w:rsidRPr="00392349">
        <w:t xml:space="preserve"> понимания речи, упражняя де</w:t>
      </w:r>
      <w:r>
        <w:t>тей в выполнении словесной</w:t>
      </w:r>
      <w:r w:rsidRPr="00392349">
        <w:t xml:space="preserve"> инструкции ("повернись"</w:t>
      </w:r>
      <w:r>
        <w:t>, "наклонись", "подними руки</w:t>
      </w:r>
      <w:r w:rsidRPr="00392349">
        <w:t xml:space="preserve"> и похлопай ими", игра "принеси то, не зная что" и т.д.).</w:t>
      </w:r>
    </w:p>
    <w:p w:rsidR="0040293E" w:rsidRPr="00392349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Сотрудники создают услов</w:t>
      </w:r>
      <w:r>
        <w:t>ия для развития планирующей</w:t>
      </w:r>
      <w:r w:rsidRPr="00392349">
        <w:t xml:space="preserve"> и регулирующей фу</w:t>
      </w:r>
      <w:r>
        <w:t>нкций речи детей в соответствии</w:t>
      </w:r>
      <w:r w:rsidRPr="00392349">
        <w:t xml:space="preserve"> с их возрастными особенностями.</w:t>
      </w:r>
    </w:p>
    <w:p w:rsidR="0040293E" w:rsidRPr="00392349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Стимулируют детей коммен</w:t>
      </w:r>
      <w:r>
        <w:t>тировать (сопровождать речью)</w:t>
      </w:r>
      <w:r w:rsidRPr="00392349">
        <w:t xml:space="preserve"> свои действия в предметной деятельности.</w:t>
      </w:r>
    </w:p>
    <w:p w:rsidR="0040293E" w:rsidRDefault="0040293E" w:rsidP="004F792A">
      <w:pPr>
        <w:pStyle w:val="NormalWeb"/>
        <w:spacing w:before="0" w:beforeAutospacing="0" w:after="0" w:afterAutospacing="0"/>
        <w:jc w:val="both"/>
      </w:pPr>
      <w:r w:rsidRPr="00392349">
        <w:t>Упражняют детей в умении планировать свою дея</w:t>
      </w:r>
      <w:r>
        <w:t>тельность</w:t>
      </w:r>
      <w:r w:rsidRPr="00392349">
        <w:t xml:space="preserve"> (проговаривая вслух последующее действие).</w:t>
      </w:r>
    </w:p>
    <w:p w:rsidR="0040293E" w:rsidRDefault="0040293E" w:rsidP="004F792A">
      <w:pPr>
        <w:pStyle w:val="NormalWeb"/>
        <w:spacing w:before="0" w:beforeAutospacing="0" w:after="0" w:afterAutospacing="0"/>
        <w:jc w:val="both"/>
      </w:pPr>
      <w:r>
        <w:rPr>
          <w:i/>
        </w:rPr>
        <w:t xml:space="preserve">Интеграция: </w:t>
      </w:r>
      <w:r>
        <w:t>задачи образовательной области «Коммуникация» решается на проектах по развитию речи, обучению грамоте, знакомства с буквами, чтение художественной литературы, во время режимных моментов, самостоятельной деятельности детей и совместной деятельности воспитателя с детьми, на проектах музыки знакомство с играми, танцами народов мира, прослушивание песен на иностранном языке.</w:t>
      </w:r>
    </w:p>
    <w:p w:rsidR="0040293E" w:rsidRDefault="0040293E" w:rsidP="004F792A">
      <w:pPr>
        <w:jc w:val="both"/>
      </w:pPr>
      <w:r w:rsidRPr="00C809B4">
        <w:rPr>
          <w:i/>
        </w:rPr>
        <w:t>Взаимодействие с родителями</w:t>
      </w:r>
      <w:r>
        <w:t>в рамках в проектов, в индивидуальных беседах, на родительских собраниях, через информацию на стендах.</w:t>
      </w:r>
    </w:p>
    <w:p w:rsidR="0040293E" w:rsidRDefault="0040293E" w:rsidP="004F792A">
      <w:pPr>
        <w:jc w:val="both"/>
      </w:pPr>
    </w:p>
    <w:p w:rsidR="0040293E" w:rsidRPr="00C809B4" w:rsidRDefault="0040293E" w:rsidP="004F792A">
      <w:pPr>
        <w:jc w:val="both"/>
      </w:pPr>
    </w:p>
    <w:p w:rsidR="0040293E" w:rsidRDefault="0040293E" w:rsidP="00026EF6">
      <w:pPr>
        <w:rPr>
          <w:b/>
        </w:rPr>
      </w:pPr>
    </w:p>
    <w:p w:rsidR="0040293E" w:rsidRDefault="0040293E" w:rsidP="006F3E4C">
      <w:pPr>
        <w:jc w:val="center"/>
        <w:rPr>
          <w:b/>
        </w:rPr>
      </w:pPr>
      <w:r>
        <w:rPr>
          <w:b/>
        </w:rPr>
        <w:t>Старшая группа (5-6 лет).</w:t>
      </w:r>
    </w:p>
    <w:p w:rsidR="0040293E" w:rsidRDefault="0040293E" w:rsidP="006F3E4C">
      <w:pPr>
        <w:pStyle w:val="NormalWeb"/>
        <w:ind w:right="75"/>
        <w:jc w:val="both"/>
        <w:rPr>
          <w:i/>
        </w:rPr>
      </w:pPr>
      <w:r>
        <w:rPr>
          <w:i/>
        </w:rPr>
        <w:t>По развитию свободного общения:</w:t>
      </w:r>
    </w:p>
    <w:p w:rsidR="0040293E" w:rsidRDefault="0040293E" w:rsidP="00440579">
      <w:pPr>
        <w:pStyle w:val="NormalWeb"/>
        <w:numPr>
          <w:ilvl w:val="0"/>
          <w:numId w:val="33"/>
        </w:numPr>
        <w:ind w:right="75"/>
        <w:jc w:val="both"/>
      </w:pPr>
      <w:r>
        <w:t>Обращать особое внимание на общение сверстниками, учить пользоваться разнообразными средствами общения словесными, мимическими, пантомимическими – с учетом конкретной ситуации; поддерживать зарождение новой формы речи – монолога ( короткого рассказа), возникающего вследствие желания ребенка поделиться своими мыслями, чувствами, возросшими знаниями об окружающем;</w:t>
      </w:r>
    </w:p>
    <w:p w:rsidR="0040293E" w:rsidRDefault="0040293E" w:rsidP="00440579">
      <w:pPr>
        <w:pStyle w:val="NormalWeb"/>
        <w:numPr>
          <w:ilvl w:val="0"/>
          <w:numId w:val="33"/>
        </w:numPr>
        <w:ind w:right="75"/>
        <w:jc w:val="both"/>
      </w:pPr>
      <w:r>
        <w:t>Поддерживать  интерес детей к рассказыванию по собственной инициативе или по предложению взрослого учить передавать словесно содержание сказки, рассказа, картинки, впечатлений из личного опыта;</w:t>
      </w:r>
    </w:p>
    <w:p w:rsidR="0040293E" w:rsidRDefault="0040293E" w:rsidP="00440579">
      <w:pPr>
        <w:pStyle w:val="NormalWeb"/>
        <w:numPr>
          <w:ilvl w:val="0"/>
          <w:numId w:val="33"/>
        </w:numPr>
        <w:ind w:right="75"/>
        <w:jc w:val="both"/>
      </w:pPr>
      <w:r>
        <w:t>Привлекать внимание к эмоциональным состояниям друг друга, поощрять проявление сочувствия, сопереживания к сверстнику;</w:t>
      </w:r>
    </w:p>
    <w:p w:rsidR="0040293E" w:rsidRDefault="0040293E" w:rsidP="00440579">
      <w:pPr>
        <w:pStyle w:val="NormalWeb"/>
        <w:numPr>
          <w:ilvl w:val="0"/>
          <w:numId w:val="33"/>
        </w:numPr>
        <w:ind w:right="75"/>
        <w:jc w:val="both"/>
      </w:pPr>
      <w:r>
        <w:t>Поддерживать эмоциональный комфорт непопулярных в группе детей, создавать условия для их принятия сверстниками;</w:t>
      </w:r>
    </w:p>
    <w:p w:rsidR="0040293E" w:rsidRDefault="0040293E" w:rsidP="00440579">
      <w:pPr>
        <w:pStyle w:val="NormalWeb"/>
        <w:numPr>
          <w:ilvl w:val="0"/>
          <w:numId w:val="33"/>
        </w:numPr>
        <w:ind w:right="75"/>
        <w:jc w:val="both"/>
      </w:pPr>
      <w:r>
        <w:t>Учить делить игрушки посредством жребия, установления очередности, разрешать конфликты с помощью обсуждения.</w:t>
      </w:r>
    </w:p>
    <w:p w:rsidR="0040293E" w:rsidRPr="00962CA2" w:rsidRDefault="0040293E" w:rsidP="006F3E4C">
      <w:pPr>
        <w:pStyle w:val="NormalWeb"/>
        <w:ind w:right="75"/>
        <w:jc w:val="both"/>
      </w:pPr>
      <w:r>
        <w:rPr>
          <w:i/>
        </w:rPr>
        <w:t>По развитию всех компонентов устной речи детей в различных формах и видах детской деятельности: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Способствовать совершенствованию слухового восприятия и правильного произношения;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Учить правильно произносить слова,  шутки-чистоговорки, скороговорки, содержащие смешиваемые звуки; тренировать в произношении слов и предложении в разном темпе, с разной силой голоса, интонацией; упражнять в правильном произнесении звуков в словах и коротких стихотворениях;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Учить выделять в произношении заданный звук, сравнивать звуки, близкие в артикуляционном или акустическом отношении определять на слух звук, который встречается в ряду из 4-5 слов, замечать слова с заданным звуком в речи, подбирать слова с заданным звуком;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Формировать представление о слове, звуке, слоге, предложении;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Содействовать  освоению трудных случаев словоизменения (именительного и родительного падежа множественного сила существительных, неизменяемых существительных; форм повелительного наклонения глаголов);</w:t>
      </w:r>
    </w:p>
    <w:p w:rsidR="0040293E" w:rsidRDefault="0040293E" w:rsidP="00EB2663">
      <w:pPr>
        <w:pStyle w:val="NormalWeb"/>
        <w:numPr>
          <w:ilvl w:val="0"/>
          <w:numId w:val="34"/>
        </w:numPr>
        <w:ind w:right="75"/>
        <w:jc w:val="both"/>
      </w:pPr>
      <w:r>
        <w:t>Формировать способы словообразования глаголов, существительных, прилагательных; совершенствовать структуру предложений, содействовать активному использованию разных типов предложений – простых (нераспространенных и распространенных) и сложных (сложносочиненных и сложноподчиненных, с прямой речью);</w:t>
      </w:r>
    </w:p>
    <w:p w:rsidR="0040293E" w:rsidRDefault="0040293E" w:rsidP="00EB2663">
      <w:pPr>
        <w:pStyle w:val="NormalWeb"/>
        <w:numPr>
          <w:ilvl w:val="0"/>
          <w:numId w:val="34"/>
        </w:numPr>
        <w:ind w:right="75"/>
        <w:jc w:val="both"/>
      </w:pPr>
      <w:r>
        <w:t>Поощрять стремление к грамматической правильности речи; формировать ее в тесной связи с усвоением способов построения связной речи (средств связи предложений, структуры рассказа, типов речи – описания, повествования, рассуждения);</w:t>
      </w:r>
    </w:p>
    <w:p w:rsidR="0040293E" w:rsidRDefault="0040293E" w:rsidP="00EB2663">
      <w:pPr>
        <w:pStyle w:val="NormalWeb"/>
        <w:numPr>
          <w:ilvl w:val="0"/>
          <w:numId w:val="34"/>
        </w:numPr>
        <w:ind w:right="75"/>
        <w:jc w:val="both"/>
      </w:pPr>
      <w:r>
        <w:t>Стремиться к качественному совершенствованию словаря; активное использование в речи антонимов, синонимов, омонимов, обобщающих и многозначных слов;</w:t>
      </w:r>
    </w:p>
    <w:p w:rsidR="0040293E" w:rsidRDefault="0040293E" w:rsidP="00EB2663">
      <w:pPr>
        <w:pStyle w:val="NormalWeb"/>
        <w:numPr>
          <w:ilvl w:val="0"/>
          <w:numId w:val="34"/>
        </w:numPr>
        <w:ind w:right="75"/>
        <w:jc w:val="both"/>
      </w:pPr>
      <w:r>
        <w:t>Активизировать образные слова, сравнения, эпитеты, точные глаголы; учить употреблять наиболее подходящее по смыслу слова при обозначении предметов, действий, качеств; понимать образные выражения в загадках, пословицах и поговорках;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Поддерживать интерес к звучащему слову, проявляющийся в спонтанном словотворчестве, играх со звуками и рифмами, своеобразном экспериментировании со словами;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Знакомить детей с буквами русского и латинского алфавитов;</w:t>
      </w:r>
    </w:p>
    <w:p w:rsidR="0040293E" w:rsidRDefault="0040293E" w:rsidP="00440579">
      <w:pPr>
        <w:pStyle w:val="NormalWeb"/>
        <w:numPr>
          <w:ilvl w:val="0"/>
          <w:numId w:val="34"/>
        </w:numPr>
        <w:ind w:right="75"/>
        <w:jc w:val="both"/>
      </w:pPr>
      <w:r>
        <w:t>Совершенствовать координацию движений рук, кистей, пальцев.</w:t>
      </w:r>
    </w:p>
    <w:p w:rsidR="0040293E" w:rsidRPr="00412ADF" w:rsidRDefault="0040293E" w:rsidP="006F3E4C">
      <w:pPr>
        <w:pStyle w:val="NormalWeb"/>
        <w:ind w:right="75"/>
        <w:jc w:val="both"/>
      </w:pPr>
      <w:r>
        <w:rPr>
          <w:i/>
        </w:rPr>
        <w:t>По практическому овладению воспитанников норм речи:</w:t>
      </w:r>
    </w:p>
    <w:p w:rsidR="0040293E" w:rsidRDefault="0040293E" w:rsidP="00440579">
      <w:pPr>
        <w:pStyle w:val="NormalWeb"/>
        <w:numPr>
          <w:ilvl w:val="0"/>
          <w:numId w:val="35"/>
        </w:numPr>
        <w:ind w:right="75"/>
        <w:jc w:val="both"/>
      </w:pPr>
      <w:r>
        <w:t>Продолжать учить приветливо здороваться и прощаться со взрослыми, детьми, называть воспитателей, других сотрудников детского сада по имени и отчеству, вежливо обращаться с просьбой к окружающим, благодарить за услугу;</w:t>
      </w:r>
    </w:p>
    <w:p w:rsidR="0040293E" w:rsidRPr="00C647AF" w:rsidRDefault="0040293E" w:rsidP="00440579">
      <w:pPr>
        <w:pStyle w:val="NormalWeb"/>
        <w:numPr>
          <w:ilvl w:val="0"/>
          <w:numId w:val="35"/>
        </w:numPr>
        <w:ind w:right="75"/>
        <w:jc w:val="both"/>
      </w:pPr>
      <w:r>
        <w:t>Закреплять умение не перебивать говорящего, терпеливо выслушивать взрослого, сверстника.</w:t>
      </w:r>
    </w:p>
    <w:p w:rsidR="0040293E" w:rsidRDefault="0040293E" w:rsidP="006F3E4C">
      <w:pPr>
        <w:jc w:val="center"/>
        <w:rPr>
          <w:b/>
        </w:rPr>
      </w:pPr>
      <w:r w:rsidRPr="0015128B">
        <w:rPr>
          <w:b/>
        </w:rPr>
        <w:t>Организация деятельности в  образовательной области «Коммуникация».</w:t>
      </w:r>
    </w:p>
    <w:p w:rsidR="0040293E" w:rsidRPr="0015128B" w:rsidRDefault="0040293E" w:rsidP="006F3E4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3"/>
        <w:gridCol w:w="3741"/>
        <w:gridCol w:w="3097"/>
      </w:tblGrid>
      <w:tr w:rsidR="0040293E" w:rsidTr="00026EF6">
        <w:tc>
          <w:tcPr>
            <w:tcW w:w="2808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40293E" w:rsidRPr="00E9029B" w:rsidRDefault="0040293E" w:rsidP="00026EF6">
            <w:pPr>
              <w:pStyle w:val="NormalWeb"/>
              <w:ind w:right="75"/>
              <w:jc w:val="center"/>
            </w:pPr>
            <w:r w:rsidRPr="00E9029B">
              <w:t>Самостоятельная деятельность детей</w:t>
            </w:r>
          </w:p>
        </w:tc>
      </w:tr>
      <w:tr w:rsidR="0040293E" w:rsidTr="00026EF6">
        <w:tc>
          <w:tcPr>
            <w:tcW w:w="2808" w:type="dxa"/>
          </w:tcPr>
          <w:p w:rsidR="0040293E" w:rsidRDefault="0040293E" w:rsidP="00026EF6">
            <w:pPr>
              <w:jc w:val="both"/>
            </w:pPr>
          </w:p>
          <w:p w:rsidR="0040293E" w:rsidRDefault="0040293E" w:rsidP="00026EF6">
            <w:pPr>
              <w:jc w:val="both"/>
            </w:pPr>
            <w:r>
              <w:t>НОД</w:t>
            </w:r>
          </w:p>
          <w:p w:rsidR="0040293E" w:rsidRDefault="0040293E" w:rsidP="00026EF6">
            <w:pPr>
              <w:jc w:val="both"/>
            </w:pPr>
            <w:r>
              <w:t>Создание коллекций</w:t>
            </w:r>
          </w:p>
          <w:p w:rsidR="0040293E" w:rsidRDefault="0040293E" w:rsidP="00026EF6">
            <w:pPr>
              <w:jc w:val="both"/>
            </w:pPr>
            <w:r>
              <w:t>Проектная деятельность</w:t>
            </w:r>
          </w:p>
          <w:p w:rsidR="0040293E" w:rsidRDefault="0040293E" w:rsidP="00026EF6">
            <w:pPr>
              <w:jc w:val="both"/>
            </w:pPr>
            <w:r>
              <w:t>Исследовательская деятельность</w:t>
            </w:r>
          </w:p>
          <w:p w:rsidR="0040293E" w:rsidRDefault="0040293E" w:rsidP="00026EF6">
            <w:pPr>
              <w:jc w:val="both"/>
            </w:pPr>
            <w:r>
              <w:t>Конструирование</w:t>
            </w:r>
          </w:p>
          <w:p w:rsidR="0040293E" w:rsidRDefault="0040293E" w:rsidP="00026EF6">
            <w:pPr>
              <w:jc w:val="both"/>
            </w:pPr>
            <w:r>
              <w:t>Экспериментирование</w:t>
            </w:r>
          </w:p>
          <w:p w:rsidR="0040293E" w:rsidRDefault="0040293E" w:rsidP="00026EF6">
            <w:pPr>
              <w:jc w:val="both"/>
            </w:pPr>
            <w:r>
              <w:t>Развивающая игра</w:t>
            </w:r>
          </w:p>
          <w:p w:rsidR="0040293E" w:rsidRDefault="0040293E" w:rsidP="00026EF6">
            <w:pPr>
              <w:jc w:val="both"/>
            </w:pPr>
            <w:r>
              <w:t>Наблюдение</w:t>
            </w:r>
          </w:p>
          <w:p w:rsidR="0040293E" w:rsidRDefault="0040293E" w:rsidP="00026EF6">
            <w:pPr>
              <w:jc w:val="both"/>
            </w:pPr>
            <w:r>
              <w:t>Проблемная ситуация</w:t>
            </w:r>
          </w:p>
          <w:p w:rsidR="0040293E" w:rsidRDefault="0040293E" w:rsidP="00026EF6">
            <w:pPr>
              <w:jc w:val="both"/>
            </w:pPr>
            <w:r>
              <w:t>Рассказ</w:t>
            </w:r>
          </w:p>
          <w:p w:rsidR="0040293E" w:rsidRDefault="0040293E" w:rsidP="00026EF6">
            <w:pPr>
              <w:jc w:val="both"/>
            </w:pPr>
            <w:r>
              <w:t>Беседа</w:t>
            </w:r>
          </w:p>
          <w:p w:rsidR="0040293E" w:rsidRDefault="0040293E" w:rsidP="00026EF6">
            <w:pPr>
              <w:jc w:val="both"/>
            </w:pPr>
            <w:r>
              <w:t>Интегративная</w:t>
            </w:r>
          </w:p>
          <w:p w:rsidR="0040293E" w:rsidRDefault="0040293E" w:rsidP="00026EF6">
            <w:pPr>
              <w:jc w:val="both"/>
            </w:pPr>
            <w:r>
              <w:t>деятельность</w:t>
            </w:r>
          </w:p>
          <w:p w:rsidR="0040293E" w:rsidRDefault="0040293E" w:rsidP="00026EF6">
            <w:pPr>
              <w:jc w:val="both"/>
            </w:pPr>
            <w:r>
              <w:t>Проекты</w:t>
            </w:r>
          </w:p>
        </w:tc>
        <w:tc>
          <w:tcPr>
            <w:tcW w:w="4139" w:type="dxa"/>
          </w:tcPr>
          <w:p w:rsidR="0040293E" w:rsidRDefault="0040293E" w:rsidP="00026EF6">
            <w:pPr>
              <w:jc w:val="both"/>
            </w:pPr>
            <w:r>
              <w:t>Сюжетно-ролевая игра</w:t>
            </w:r>
          </w:p>
          <w:p w:rsidR="0040293E" w:rsidRDefault="0040293E" w:rsidP="00026EF6">
            <w:pPr>
              <w:jc w:val="both"/>
            </w:pPr>
            <w:r>
              <w:t>Развивающая игра</w:t>
            </w:r>
          </w:p>
          <w:p w:rsidR="0040293E" w:rsidRDefault="0040293E" w:rsidP="00026EF6">
            <w:pPr>
              <w:jc w:val="both"/>
            </w:pPr>
            <w:r>
              <w:t>Создание коллекций</w:t>
            </w:r>
          </w:p>
          <w:p w:rsidR="0040293E" w:rsidRDefault="0040293E" w:rsidP="00026EF6">
            <w:pPr>
              <w:jc w:val="both"/>
            </w:pPr>
            <w:r>
              <w:t>Проектная деятельность</w:t>
            </w:r>
          </w:p>
          <w:p w:rsidR="0040293E" w:rsidRDefault="0040293E" w:rsidP="00026EF6">
            <w:pPr>
              <w:jc w:val="both"/>
            </w:pPr>
            <w:r>
              <w:t>Исследовательская деятельность</w:t>
            </w:r>
          </w:p>
          <w:p w:rsidR="0040293E" w:rsidRDefault="0040293E" w:rsidP="00026EF6">
            <w:pPr>
              <w:jc w:val="both"/>
            </w:pPr>
            <w:r>
              <w:t>Конструирование</w:t>
            </w:r>
          </w:p>
          <w:p w:rsidR="0040293E" w:rsidRDefault="0040293E" w:rsidP="00026EF6">
            <w:pPr>
              <w:jc w:val="both"/>
            </w:pPr>
            <w:r>
              <w:t>Экспериментирование</w:t>
            </w:r>
          </w:p>
          <w:p w:rsidR="0040293E" w:rsidRDefault="0040293E" w:rsidP="00026EF6">
            <w:pPr>
              <w:jc w:val="both"/>
            </w:pPr>
            <w:r>
              <w:t xml:space="preserve">Наблюдение </w:t>
            </w:r>
          </w:p>
          <w:p w:rsidR="0040293E" w:rsidRDefault="0040293E" w:rsidP="00026EF6">
            <w:pPr>
              <w:jc w:val="both"/>
            </w:pPr>
            <w:r>
              <w:t>Проблемная ситуация</w:t>
            </w:r>
          </w:p>
          <w:p w:rsidR="0040293E" w:rsidRDefault="0040293E" w:rsidP="00026EF6">
            <w:pPr>
              <w:jc w:val="both"/>
            </w:pPr>
            <w:r>
              <w:t>Выбор проекта по интересам во время прогулки, нерегламинтированных видах деятельности, в свободное время</w:t>
            </w:r>
          </w:p>
          <w:p w:rsidR="0040293E" w:rsidRDefault="0040293E" w:rsidP="00026EF6">
            <w:pPr>
              <w:jc w:val="both"/>
            </w:pPr>
            <w:r>
              <w:t>Создание ситуаций успеха</w:t>
            </w:r>
          </w:p>
          <w:p w:rsidR="0040293E" w:rsidRDefault="0040293E" w:rsidP="00026EF6">
            <w:pPr>
              <w:jc w:val="both"/>
            </w:pPr>
            <w:r>
              <w:t>Рассказ</w:t>
            </w:r>
          </w:p>
          <w:p w:rsidR="0040293E" w:rsidRDefault="0040293E" w:rsidP="00026EF6">
            <w:pPr>
              <w:jc w:val="both"/>
            </w:pPr>
            <w:r>
              <w:t>Беседа</w:t>
            </w:r>
          </w:p>
          <w:p w:rsidR="0040293E" w:rsidRDefault="0040293E" w:rsidP="00026EF6">
            <w:pPr>
              <w:jc w:val="both"/>
            </w:pPr>
            <w:r>
              <w:t>Интегративная</w:t>
            </w:r>
          </w:p>
          <w:p w:rsidR="0040293E" w:rsidRDefault="0040293E" w:rsidP="00026EF6">
            <w:pPr>
              <w:jc w:val="both"/>
            </w:pPr>
            <w:r>
              <w:t>деятельность</w:t>
            </w:r>
          </w:p>
          <w:p w:rsidR="0040293E" w:rsidRDefault="0040293E" w:rsidP="00026EF6">
            <w:pPr>
              <w:jc w:val="both"/>
            </w:pPr>
          </w:p>
        </w:tc>
        <w:tc>
          <w:tcPr>
            <w:tcW w:w="3474" w:type="dxa"/>
          </w:tcPr>
          <w:p w:rsidR="0040293E" w:rsidRDefault="0040293E" w:rsidP="00026EF6">
            <w:pPr>
              <w:jc w:val="both"/>
            </w:pPr>
            <w:r>
              <w:t>Во всех видах самостоятельной детской деятельности.</w:t>
            </w:r>
          </w:p>
          <w:p w:rsidR="0040293E" w:rsidRDefault="0040293E" w:rsidP="00026EF6">
            <w:pPr>
              <w:jc w:val="both"/>
            </w:pPr>
          </w:p>
        </w:tc>
      </w:tr>
    </w:tbl>
    <w:p w:rsidR="0040293E" w:rsidRPr="000678D0" w:rsidRDefault="0040293E" w:rsidP="006F3E4C">
      <w:pPr>
        <w:spacing w:line="276" w:lineRule="auto"/>
      </w:pPr>
    </w:p>
    <w:tbl>
      <w:tblPr>
        <w:tblpPr w:leftFromText="180" w:rightFromText="180" w:vertAnchor="text" w:horzAnchor="margin" w:tblpXSpec="center" w:tblpY="26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985"/>
        <w:gridCol w:w="1984"/>
        <w:gridCol w:w="2126"/>
        <w:gridCol w:w="2127"/>
      </w:tblGrid>
      <w:tr w:rsidR="0040293E" w:rsidRPr="00026EF6" w:rsidTr="00E852A6">
        <w:trPr>
          <w:cantSplit/>
          <w:trHeight w:val="704"/>
        </w:trPr>
        <w:tc>
          <w:tcPr>
            <w:tcW w:w="1701" w:type="dxa"/>
          </w:tcPr>
          <w:p w:rsidR="0040293E" w:rsidRPr="00026EF6" w:rsidRDefault="0040293E" w:rsidP="00026EF6">
            <w:pPr>
              <w:jc w:val="both"/>
            </w:pPr>
            <w:r w:rsidRPr="00026EF6">
              <w:t>Разделы</w:t>
            </w:r>
          </w:p>
          <w:p w:rsidR="0040293E" w:rsidRPr="00026EF6" w:rsidRDefault="0040293E" w:rsidP="00026EF6">
            <w:pPr>
              <w:jc w:val="both"/>
            </w:pPr>
            <w:r w:rsidRPr="00026EF6">
              <w:t>(задачи, блоки)</w:t>
            </w:r>
          </w:p>
        </w:tc>
        <w:tc>
          <w:tcPr>
            <w:tcW w:w="1985" w:type="dxa"/>
          </w:tcPr>
          <w:p w:rsidR="0040293E" w:rsidRPr="00026EF6" w:rsidRDefault="0040293E" w:rsidP="00026EF6">
            <w:pPr>
              <w:jc w:val="both"/>
            </w:pPr>
            <w:r w:rsidRPr="00026EF6">
              <w:t>Режимные моменты</w:t>
            </w:r>
          </w:p>
        </w:tc>
        <w:tc>
          <w:tcPr>
            <w:tcW w:w="1984" w:type="dxa"/>
          </w:tcPr>
          <w:p w:rsidR="0040293E" w:rsidRPr="00026EF6" w:rsidRDefault="0040293E" w:rsidP="00026EF6">
            <w:pPr>
              <w:jc w:val="both"/>
            </w:pPr>
            <w:r w:rsidRPr="00026EF6">
              <w:t>Совместная деятельность с педагогом</w:t>
            </w:r>
          </w:p>
        </w:tc>
        <w:tc>
          <w:tcPr>
            <w:tcW w:w="2126" w:type="dxa"/>
          </w:tcPr>
          <w:p w:rsidR="0040293E" w:rsidRPr="00026EF6" w:rsidRDefault="0040293E" w:rsidP="00026EF6">
            <w:pPr>
              <w:jc w:val="both"/>
            </w:pPr>
            <w:r w:rsidRPr="00026EF6">
              <w:t>Самостоятельная деятельность детей</w:t>
            </w:r>
          </w:p>
        </w:tc>
        <w:tc>
          <w:tcPr>
            <w:tcW w:w="2127" w:type="dxa"/>
          </w:tcPr>
          <w:p w:rsidR="0040293E" w:rsidRPr="00026EF6" w:rsidRDefault="0040293E" w:rsidP="00026EF6">
            <w:pPr>
              <w:jc w:val="both"/>
            </w:pPr>
            <w:r w:rsidRPr="00026EF6">
              <w:t>Совместная деятельность</w:t>
            </w:r>
          </w:p>
          <w:p w:rsidR="0040293E" w:rsidRPr="00026EF6" w:rsidRDefault="0040293E" w:rsidP="00026EF6">
            <w:pPr>
              <w:jc w:val="both"/>
            </w:pPr>
            <w:r w:rsidRPr="00026EF6">
              <w:t>с семьей</w:t>
            </w:r>
          </w:p>
        </w:tc>
      </w:tr>
      <w:tr w:rsidR="0040293E" w:rsidRPr="00026EF6" w:rsidTr="00E852A6">
        <w:trPr>
          <w:trHeight w:val="1231"/>
        </w:trPr>
        <w:tc>
          <w:tcPr>
            <w:tcW w:w="1701" w:type="dxa"/>
          </w:tcPr>
          <w:p w:rsidR="0040293E" w:rsidRPr="00026EF6" w:rsidRDefault="0040293E" w:rsidP="00440579">
            <w:pPr>
              <w:numPr>
                <w:ilvl w:val="0"/>
                <w:numId w:val="74"/>
              </w:numPr>
            </w:pPr>
            <w:r w:rsidRPr="00026EF6">
              <w:t>Освоение диалогической формы речи со взрослыми и детьми</w:t>
            </w:r>
          </w:p>
          <w:p w:rsidR="0040293E" w:rsidRPr="00026EF6" w:rsidRDefault="0040293E" w:rsidP="004550D2">
            <w:pPr>
              <w:ind w:left="1152" w:hanging="1152"/>
            </w:pPr>
          </w:p>
        </w:tc>
        <w:tc>
          <w:tcPr>
            <w:tcW w:w="1985" w:type="dxa"/>
          </w:tcPr>
          <w:p w:rsidR="0040293E" w:rsidRPr="00026EF6" w:rsidRDefault="0040293E" w:rsidP="00026EF6">
            <w:r w:rsidRPr="00026EF6">
              <w:t>1.Поддержание социального контакта</w:t>
            </w:r>
          </w:p>
          <w:p w:rsidR="0040293E" w:rsidRPr="00026EF6" w:rsidRDefault="0040293E" w:rsidP="00026EF6">
            <w:r w:rsidRPr="00026EF6">
              <w:t>(фа</w:t>
            </w:r>
            <w:r>
              <w:t>к</w:t>
            </w:r>
            <w:r w:rsidRPr="00026EF6">
              <w:t>тическая беседа, эвристическая беседа).</w:t>
            </w:r>
          </w:p>
          <w:p w:rsidR="0040293E" w:rsidRPr="00026EF6" w:rsidRDefault="0040293E" w:rsidP="00026EF6">
            <w:r w:rsidRPr="00026EF6">
              <w:t>2.Образцы коммуникативных кодов взрослого.</w:t>
            </w:r>
          </w:p>
          <w:p w:rsidR="0040293E" w:rsidRPr="00026EF6" w:rsidRDefault="0040293E" w:rsidP="00026EF6">
            <w:r w:rsidRPr="00026EF6">
              <w:t>3.Коммуникативные тренинги.</w:t>
            </w:r>
          </w:p>
          <w:p w:rsidR="0040293E" w:rsidRPr="00026EF6" w:rsidRDefault="0040293E" w:rsidP="00026EF6">
            <w:r w:rsidRPr="00026EF6">
              <w:t>3.Тематические досуги.</w:t>
            </w:r>
          </w:p>
          <w:p w:rsidR="0040293E" w:rsidRPr="00026EF6" w:rsidRDefault="0040293E" w:rsidP="00026EF6">
            <w:r w:rsidRPr="00026EF6">
              <w:t>4. Гимнастики</w:t>
            </w:r>
          </w:p>
          <w:p w:rsidR="0040293E" w:rsidRPr="00026EF6" w:rsidRDefault="0040293E" w:rsidP="00026EF6">
            <w:r w:rsidRPr="00026EF6">
              <w:t>(мимическая, логоритмическая)</w:t>
            </w:r>
          </w:p>
        </w:tc>
        <w:tc>
          <w:tcPr>
            <w:tcW w:w="1984" w:type="dxa"/>
          </w:tcPr>
          <w:p w:rsidR="0040293E" w:rsidRPr="00026EF6" w:rsidRDefault="0040293E" w:rsidP="00026EF6">
            <w:pPr>
              <w:ind w:left="52" w:hanging="52"/>
            </w:pPr>
            <w:r w:rsidRPr="00026EF6">
              <w:t>1.Имитативные упражнения, пластические этюды.</w:t>
            </w:r>
          </w:p>
          <w:p w:rsidR="0040293E" w:rsidRPr="00026EF6" w:rsidRDefault="0040293E" w:rsidP="00026EF6">
            <w:r w:rsidRPr="00026EF6">
              <w:t>2. Сценарии активизирующего общения.</w:t>
            </w:r>
          </w:p>
          <w:p w:rsidR="0040293E" w:rsidRPr="00026EF6" w:rsidRDefault="0040293E" w:rsidP="00026EF6">
            <w:r w:rsidRPr="00026EF6">
              <w:t>3. Чтение,  рассматривание иллюстраций</w:t>
            </w:r>
          </w:p>
          <w:p w:rsidR="0040293E" w:rsidRPr="00026EF6" w:rsidRDefault="0040293E" w:rsidP="00026EF6">
            <w:r w:rsidRPr="00026EF6">
              <w:t>(беседа.)</w:t>
            </w:r>
          </w:p>
          <w:p w:rsidR="0040293E" w:rsidRPr="00026EF6" w:rsidRDefault="0040293E" w:rsidP="00026EF6">
            <w:r w:rsidRPr="00026EF6">
              <w:t>4. Коммуникативные тренинги.</w:t>
            </w:r>
          </w:p>
          <w:p w:rsidR="0040293E" w:rsidRPr="00026EF6" w:rsidRDefault="0040293E" w:rsidP="00026EF6">
            <w:r w:rsidRPr="00026EF6">
              <w:t>5. Совместная продуктивная деятельность.</w:t>
            </w:r>
          </w:p>
          <w:p w:rsidR="0040293E" w:rsidRPr="00026EF6" w:rsidRDefault="0040293E" w:rsidP="00026EF6">
            <w:r w:rsidRPr="00026EF6">
              <w:t>6. Работа в книжном уголке</w:t>
            </w:r>
          </w:p>
          <w:p w:rsidR="0040293E" w:rsidRPr="00026EF6" w:rsidRDefault="0040293E" w:rsidP="00026EF6">
            <w:r w:rsidRPr="00026EF6">
              <w:t>7. Экскурсии.</w:t>
            </w:r>
          </w:p>
          <w:p w:rsidR="0040293E" w:rsidRPr="00026EF6" w:rsidRDefault="0040293E" w:rsidP="00026EF6">
            <w:pPr>
              <w:ind w:left="52" w:hanging="52"/>
            </w:pPr>
            <w:r w:rsidRPr="00026EF6">
              <w:t>8. Проектная  деятельность</w:t>
            </w:r>
          </w:p>
        </w:tc>
        <w:tc>
          <w:tcPr>
            <w:tcW w:w="2126" w:type="dxa"/>
          </w:tcPr>
          <w:p w:rsidR="0040293E" w:rsidRPr="00026EF6" w:rsidRDefault="0040293E" w:rsidP="00026EF6">
            <w:r w:rsidRPr="00026EF6">
              <w:t>1.Самостоятельная художественно-речевая деятельность детей</w:t>
            </w:r>
          </w:p>
          <w:p w:rsidR="0040293E" w:rsidRPr="00026EF6" w:rsidRDefault="0040293E" w:rsidP="00026EF6">
            <w:r w:rsidRPr="00026EF6">
              <w:t xml:space="preserve">3..Сюжетно-ролевая игра. </w:t>
            </w:r>
          </w:p>
          <w:p w:rsidR="0040293E" w:rsidRPr="00026EF6" w:rsidRDefault="0040293E" w:rsidP="00026EF6">
            <w:r w:rsidRPr="00026EF6">
              <w:t>4. Игра- импровизация по мотивам сказок.</w:t>
            </w:r>
          </w:p>
          <w:p w:rsidR="0040293E" w:rsidRPr="00026EF6" w:rsidRDefault="0040293E" w:rsidP="00026EF6">
            <w:r w:rsidRPr="00026EF6">
              <w:t>5.Театрализованные игры.</w:t>
            </w:r>
          </w:p>
          <w:p w:rsidR="0040293E" w:rsidRPr="00026EF6" w:rsidRDefault="0040293E" w:rsidP="00026EF6">
            <w:r w:rsidRPr="00026EF6">
              <w:t>6. Игры с правилами.</w:t>
            </w:r>
          </w:p>
          <w:p w:rsidR="0040293E" w:rsidRPr="00026EF6" w:rsidRDefault="0040293E" w:rsidP="00026EF6">
            <w:r w:rsidRPr="00026EF6">
              <w:t xml:space="preserve">7. Игры парами (настольно-печатные) </w:t>
            </w:r>
          </w:p>
          <w:p w:rsidR="0040293E" w:rsidRPr="00026EF6" w:rsidRDefault="0040293E" w:rsidP="00026EF6">
            <w:r w:rsidRPr="00026EF6">
              <w:t xml:space="preserve">8. Совместная </w:t>
            </w:r>
          </w:p>
          <w:p w:rsidR="0040293E" w:rsidRPr="00026EF6" w:rsidRDefault="0040293E" w:rsidP="00026EF6">
            <w:pPr>
              <w:ind w:left="29" w:hanging="29"/>
            </w:pPr>
            <w:r w:rsidRPr="00026EF6">
              <w:t>продуктивная деятельность детей</w:t>
            </w:r>
          </w:p>
        </w:tc>
        <w:tc>
          <w:tcPr>
            <w:tcW w:w="2127" w:type="dxa"/>
          </w:tcPr>
          <w:p w:rsidR="0040293E" w:rsidRPr="00026EF6" w:rsidRDefault="0040293E" w:rsidP="00026EF6">
            <w:pPr>
              <w:ind w:left="58" w:hanging="58"/>
            </w:pPr>
            <w:r w:rsidRPr="00026EF6">
              <w:t>1.Игры парами.</w:t>
            </w:r>
          </w:p>
          <w:p w:rsidR="0040293E" w:rsidRPr="00026EF6" w:rsidRDefault="0040293E" w:rsidP="00026EF6">
            <w:r w:rsidRPr="00026EF6">
              <w:t xml:space="preserve">2.Пример  коммуникативных кодов взрослого. </w:t>
            </w:r>
          </w:p>
          <w:p w:rsidR="0040293E" w:rsidRPr="00026EF6" w:rsidRDefault="0040293E" w:rsidP="00026EF6">
            <w:r w:rsidRPr="00026EF6">
              <w:t>3.Чтение, рассматривание иллюстраций</w:t>
            </w:r>
          </w:p>
          <w:p w:rsidR="0040293E" w:rsidRPr="00026EF6" w:rsidRDefault="0040293E" w:rsidP="00026EF6">
            <w:r w:rsidRPr="00026EF6">
              <w:t>4.  Беседы</w:t>
            </w:r>
          </w:p>
          <w:p w:rsidR="0040293E" w:rsidRPr="00026EF6" w:rsidRDefault="0040293E" w:rsidP="00026EF6">
            <w:r w:rsidRPr="00026EF6">
              <w:t>5. Игры-драматизации</w:t>
            </w:r>
          </w:p>
          <w:p w:rsidR="0040293E" w:rsidRPr="00026EF6" w:rsidRDefault="0040293E" w:rsidP="00026EF6">
            <w:r w:rsidRPr="00026EF6">
              <w:t>6. Досуги, праздники</w:t>
            </w:r>
          </w:p>
          <w:p w:rsidR="0040293E" w:rsidRPr="00026EF6" w:rsidRDefault="0040293E" w:rsidP="00026EF6">
            <w:r w:rsidRPr="00026EF6">
              <w:t>7. Экскурсии</w:t>
            </w:r>
          </w:p>
          <w:p w:rsidR="0040293E" w:rsidRPr="00026EF6" w:rsidRDefault="0040293E" w:rsidP="00026EF6">
            <w:pPr>
              <w:ind w:left="58" w:right="-288" w:hanging="58"/>
            </w:pPr>
            <w:r w:rsidRPr="00026EF6">
              <w:t>8.Совместные семейные проекты</w:t>
            </w:r>
          </w:p>
        </w:tc>
      </w:tr>
      <w:tr w:rsidR="0040293E" w:rsidRPr="00026EF6" w:rsidTr="00E852A6">
        <w:tc>
          <w:tcPr>
            <w:tcW w:w="1701" w:type="dxa"/>
          </w:tcPr>
          <w:p w:rsidR="0040293E" w:rsidRPr="00026EF6" w:rsidRDefault="0040293E" w:rsidP="00440579">
            <w:pPr>
              <w:numPr>
                <w:ilvl w:val="0"/>
                <w:numId w:val="74"/>
              </w:numPr>
            </w:pPr>
            <w:r w:rsidRPr="00026EF6">
              <w:t xml:space="preserve">Формирование лексической стороны речи </w:t>
            </w:r>
          </w:p>
          <w:p w:rsidR="0040293E" w:rsidRPr="00026EF6" w:rsidRDefault="0040293E" w:rsidP="00026EF6">
            <w:pPr>
              <w:ind w:left="24" w:hanging="24"/>
            </w:pPr>
          </w:p>
        </w:tc>
        <w:tc>
          <w:tcPr>
            <w:tcW w:w="1985" w:type="dxa"/>
          </w:tcPr>
          <w:p w:rsidR="0040293E" w:rsidRPr="00026EF6" w:rsidRDefault="0040293E" w:rsidP="00026EF6">
            <w:r w:rsidRPr="00026EF6">
              <w:t>1.Речевые дидактические игры.</w:t>
            </w:r>
          </w:p>
          <w:p w:rsidR="0040293E" w:rsidRPr="00026EF6" w:rsidRDefault="0040293E" w:rsidP="00026EF6">
            <w:r w:rsidRPr="00026EF6">
              <w:t>2.Чтение, разучивание</w:t>
            </w:r>
          </w:p>
          <w:p w:rsidR="0040293E" w:rsidRPr="00026EF6" w:rsidRDefault="0040293E" w:rsidP="00026EF6">
            <w:pPr>
              <w:ind w:left="1152" w:hanging="1152"/>
            </w:pPr>
            <w:r w:rsidRPr="00026EF6">
              <w:t>3. Беседа</w:t>
            </w:r>
          </w:p>
          <w:p w:rsidR="0040293E" w:rsidRPr="00026EF6" w:rsidRDefault="0040293E" w:rsidP="00026EF6">
            <w:r w:rsidRPr="00026EF6">
              <w:t>4. Досуги</w:t>
            </w:r>
          </w:p>
        </w:tc>
        <w:tc>
          <w:tcPr>
            <w:tcW w:w="1984" w:type="dxa"/>
          </w:tcPr>
          <w:p w:rsidR="0040293E" w:rsidRPr="00026EF6" w:rsidRDefault="0040293E" w:rsidP="00026EF6">
            <w:r w:rsidRPr="00026EF6">
              <w:t>1.Сценарии активизирующего общения.</w:t>
            </w:r>
          </w:p>
          <w:p w:rsidR="0040293E" w:rsidRPr="00026EF6" w:rsidRDefault="0040293E" w:rsidP="00026EF6">
            <w:pPr>
              <w:tabs>
                <w:tab w:val="num" w:pos="0"/>
              </w:tabs>
              <w:ind w:left="109" w:hanging="57"/>
              <w:jc w:val="both"/>
            </w:pPr>
            <w:r w:rsidRPr="00026EF6">
              <w:t>2.Дидактические игры</w:t>
            </w:r>
          </w:p>
          <w:p w:rsidR="0040293E" w:rsidRPr="00026EF6" w:rsidRDefault="0040293E" w:rsidP="00026EF6">
            <w:r w:rsidRPr="00026EF6">
              <w:t>3. Игры-драматизации</w:t>
            </w:r>
          </w:p>
          <w:p w:rsidR="0040293E" w:rsidRPr="00026EF6" w:rsidRDefault="0040293E" w:rsidP="00026EF6">
            <w:r w:rsidRPr="00026EF6">
              <w:t>4.Экспериментирование с природным материалом</w:t>
            </w:r>
          </w:p>
        </w:tc>
        <w:tc>
          <w:tcPr>
            <w:tcW w:w="2126" w:type="dxa"/>
          </w:tcPr>
          <w:p w:rsidR="0040293E" w:rsidRPr="00026EF6" w:rsidRDefault="0040293E" w:rsidP="00026EF6">
            <w:r w:rsidRPr="00026EF6">
              <w:t>1.Игра-драматизация</w:t>
            </w:r>
          </w:p>
          <w:p w:rsidR="0040293E" w:rsidRPr="00026EF6" w:rsidRDefault="0040293E" w:rsidP="00026EF6">
            <w:pPr>
              <w:ind w:left="29" w:hanging="29"/>
            </w:pPr>
            <w:r w:rsidRPr="00026EF6">
              <w:t xml:space="preserve">2. Совместная </w:t>
            </w:r>
          </w:p>
          <w:p w:rsidR="0040293E" w:rsidRPr="00026EF6" w:rsidRDefault="0040293E" w:rsidP="00026EF6">
            <w:pPr>
              <w:ind w:left="29" w:hanging="29"/>
            </w:pPr>
            <w:r w:rsidRPr="00026EF6">
              <w:t>продуктивная и игровая деятельность детей.</w:t>
            </w:r>
          </w:p>
          <w:p w:rsidR="0040293E" w:rsidRPr="00026EF6" w:rsidRDefault="0040293E" w:rsidP="00026EF6">
            <w:pPr>
              <w:ind w:left="63" w:hanging="63"/>
            </w:pPr>
            <w:r w:rsidRPr="00026EF6">
              <w:t>3. Самостоятельная художественно-речевая деятельность</w:t>
            </w:r>
          </w:p>
        </w:tc>
        <w:tc>
          <w:tcPr>
            <w:tcW w:w="2127" w:type="dxa"/>
          </w:tcPr>
          <w:p w:rsidR="0040293E" w:rsidRPr="00026EF6" w:rsidRDefault="0040293E" w:rsidP="00026EF6">
            <w:pPr>
              <w:ind w:left="63" w:hanging="63"/>
            </w:pPr>
            <w:r w:rsidRPr="00026EF6">
              <w:t>1. Объяснение, повторение, исправление</w:t>
            </w:r>
          </w:p>
          <w:p w:rsidR="0040293E" w:rsidRPr="00026EF6" w:rsidRDefault="0040293E" w:rsidP="00026EF6">
            <w:pPr>
              <w:ind w:left="63" w:hanging="63"/>
            </w:pPr>
            <w:r w:rsidRPr="00026EF6">
              <w:t>2.Дидактические игры</w:t>
            </w:r>
          </w:p>
          <w:p w:rsidR="0040293E" w:rsidRPr="00026EF6" w:rsidRDefault="0040293E" w:rsidP="00026EF6">
            <w:pPr>
              <w:ind w:left="63" w:hanging="63"/>
            </w:pPr>
            <w:r w:rsidRPr="00026EF6">
              <w:t>3. Чтение, разучивание стихов</w:t>
            </w:r>
          </w:p>
          <w:p w:rsidR="0040293E" w:rsidRPr="00026EF6" w:rsidRDefault="0040293E" w:rsidP="00026EF6">
            <w:pPr>
              <w:ind w:left="63" w:hanging="63"/>
            </w:pPr>
            <w:r w:rsidRPr="00026EF6">
              <w:t>4. Беседа</w:t>
            </w:r>
          </w:p>
        </w:tc>
      </w:tr>
      <w:tr w:rsidR="0040293E" w:rsidRPr="00026EF6" w:rsidTr="00E852A6">
        <w:tc>
          <w:tcPr>
            <w:tcW w:w="1701" w:type="dxa"/>
          </w:tcPr>
          <w:p w:rsidR="0040293E" w:rsidRPr="00026EF6" w:rsidRDefault="0040293E" w:rsidP="00440579">
            <w:pPr>
              <w:numPr>
                <w:ilvl w:val="0"/>
                <w:numId w:val="74"/>
              </w:numPr>
            </w:pPr>
            <w:r w:rsidRPr="00026EF6">
              <w:t>Формирование грамматической стороны речи</w:t>
            </w:r>
          </w:p>
          <w:p w:rsidR="0040293E" w:rsidRPr="00026EF6" w:rsidRDefault="0040293E" w:rsidP="004550D2">
            <w:pPr>
              <w:ind w:left="24" w:hanging="24"/>
            </w:pPr>
          </w:p>
        </w:tc>
        <w:tc>
          <w:tcPr>
            <w:tcW w:w="1985" w:type="dxa"/>
          </w:tcPr>
          <w:p w:rsidR="0040293E" w:rsidRPr="00026EF6" w:rsidRDefault="0040293E" w:rsidP="00026EF6">
            <w:r w:rsidRPr="00026EF6">
              <w:t>1 Пояснение, исправление, повторение</w:t>
            </w:r>
          </w:p>
          <w:p w:rsidR="0040293E" w:rsidRPr="00026EF6" w:rsidRDefault="0040293E" w:rsidP="00026EF6">
            <w:r w:rsidRPr="00026EF6">
              <w:t>2.Дидактические игры</w:t>
            </w:r>
          </w:p>
          <w:p w:rsidR="0040293E" w:rsidRPr="00026EF6" w:rsidRDefault="0040293E" w:rsidP="00026EF6">
            <w:pPr>
              <w:ind w:left="-51" w:firstLine="51"/>
            </w:pPr>
            <w:r w:rsidRPr="00026EF6">
              <w:t>3.Речевые тренинги (упражнения)</w:t>
            </w:r>
          </w:p>
          <w:p w:rsidR="0040293E" w:rsidRPr="00026EF6" w:rsidRDefault="0040293E" w:rsidP="00026EF6">
            <w:pPr>
              <w:ind w:left="-51" w:firstLine="51"/>
            </w:pPr>
            <w:r w:rsidRPr="00026EF6">
              <w:t>4.Беседа</w:t>
            </w:r>
          </w:p>
          <w:p w:rsidR="0040293E" w:rsidRPr="00026EF6" w:rsidRDefault="0040293E" w:rsidP="00026EF6">
            <w:r w:rsidRPr="00026EF6">
              <w:t>5.Разучивание стихов</w:t>
            </w:r>
          </w:p>
        </w:tc>
        <w:tc>
          <w:tcPr>
            <w:tcW w:w="1984" w:type="dxa"/>
          </w:tcPr>
          <w:p w:rsidR="0040293E" w:rsidRPr="00026EF6" w:rsidRDefault="0040293E" w:rsidP="00026EF6">
            <w:r w:rsidRPr="00026EF6">
              <w:t>1.Сценарии активизирующего общения.</w:t>
            </w:r>
          </w:p>
          <w:p w:rsidR="0040293E" w:rsidRPr="00026EF6" w:rsidRDefault="0040293E" w:rsidP="00026EF6">
            <w:r w:rsidRPr="00026EF6">
              <w:t>2.Разучивание, пересказ</w:t>
            </w:r>
          </w:p>
          <w:p w:rsidR="0040293E" w:rsidRPr="00026EF6" w:rsidRDefault="0040293E" w:rsidP="00026EF6">
            <w:r w:rsidRPr="00026EF6">
              <w:t>3.Досуг</w:t>
            </w:r>
          </w:p>
          <w:p w:rsidR="0040293E" w:rsidRPr="00026EF6" w:rsidRDefault="0040293E" w:rsidP="00026EF6">
            <w:r w:rsidRPr="00026EF6">
              <w:t>4.Дидактические игры</w:t>
            </w:r>
          </w:p>
          <w:p w:rsidR="0040293E" w:rsidRPr="00026EF6" w:rsidRDefault="0040293E" w:rsidP="00026EF6">
            <w:r w:rsidRPr="00026EF6">
              <w:t>5. Речевые задания и упражнения</w:t>
            </w:r>
          </w:p>
        </w:tc>
        <w:tc>
          <w:tcPr>
            <w:tcW w:w="2126" w:type="dxa"/>
          </w:tcPr>
          <w:p w:rsidR="0040293E" w:rsidRPr="00026EF6" w:rsidRDefault="0040293E" w:rsidP="00026EF6">
            <w:r w:rsidRPr="00026EF6">
              <w:t>1.Игра- импровизация по мотивам сказок.</w:t>
            </w:r>
          </w:p>
          <w:p w:rsidR="0040293E" w:rsidRPr="00026EF6" w:rsidRDefault="0040293E" w:rsidP="00026EF6">
            <w:r w:rsidRPr="00026EF6">
              <w:t>2. Театрализованная деятельность</w:t>
            </w:r>
          </w:p>
        </w:tc>
        <w:tc>
          <w:tcPr>
            <w:tcW w:w="2127" w:type="dxa"/>
          </w:tcPr>
          <w:p w:rsidR="0040293E" w:rsidRPr="00026EF6" w:rsidRDefault="0040293E" w:rsidP="00026EF6">
            <w:pPr>
              <w:ind w:left="63" w:hanging="63"/>
            </w:pPr>
            <w:r w:rsidRPr="00026EF6">
              <w:t>1.Дидактические игры</w:t>
            </w:r>
          </w:p>
          <w:p w:rsidR="0040293E" w:rsidRPr="00026EF6" w:rsidRDefault="0040293E" w:rsidP="00026EF6">
            <w:r w:rsidRPr="00026EF6">
              <w:t>2. Чтение, разучивание стихов</w:t>
            </w:r>
          </w:p>
          <w:p w:rsidR="0040293E" w:rsidRPr="00026EF6" w:rsidRDefault="0040293E" w:rsidP="00026EF6">
            <w:r w:rsidRPr="00026EF6">
              <w:t>3. Беседа</w:t>
            </w:r>
          </w:p>
          <w:p w:rsidR="0040293E" w:rsidRPr="00026EF6" w:rsidRDefault="0040293E" w:rsidP="00026EF6">
            <w:pPr>
              <w:ind w:left="32" w:hanging="32"/>
            </w:pPr>
            <w:r w:rsidRPr="00026EF6">
              <w:t>4.Экскурсии</w:t>
            </w:r>
          </w:p>
        </w:tc>
      </w:tr>
      <w:tr w:rsidR="0040293E" w:rsidRPr="00026EF6" w:rsidTr="00E852A6">
        <w:tc>
          <w:tcPr>
            <w:tcW w:w="1701" w:type="dxa"/>
          </w:tcPr>
          <w:p w:rsidR="0040293E" w:rsidRPr="00026EF6" w:rsidRDefault="0040293E" w:rsidP="00440579">
            <w:pPr>
              <w:numPr>
                <w:ilvl w:val="0"/>
                <w:numId w:val="74"/>
              </w:numPr>
            </w:pPr>
            <w:r w:rsidRPr="00026EF6">
              <w:t>Формирование произносительной стороны речи</w:t>
            </w:r>
          </w:p>
          <w:p w:rsidR="0040293E" w:rsidRPr="00026EF6" w:rsidRDefault="0040293E" w:rsidP="00026EF6">
            <w:pPr>
              <w:ind w:left="-33" w:firstLine="33"/>
            </w:pPr>
          </w:p>
        </w:tc>
        <w:tc>
          <w:tcPr>
            <w:tcW w:w="1985" w:type="dxa"/>
          </w:tcPr>
          <w:p w:rsidR="0040293E" w:rsidRPr="00026EF6" w:rsidRDefault="0040293E" w:rsidP="00026EF6">
            <w:r w:rsidRPr="00026EF6">
              <w:t>1.Артикуляционная гимнастика</w:t>
            </w:r>
          </w:p>
          <w:p w:rsidR="0040293E" w:rsidRPr="00026EF6" w:rsidRDefault="0040293E" w:rsidP="00026EF6">
            <w:r w:rsidRPr="00026EF6">
              <w:t>2.Речевые дидактические игры.</w:t>
            </w:r>
          </w:p>
          <w:p w:rsidR="0040293E" w:rsidRPr="00026EF6" w:rsidRDefault="0040293E" w:rsidP="00026EF6">
            <w:r w:rsidRPr="00026EF6">
              <w:t>3.Тренинги (действия по речевому образцу взрослого).</w:t>
            </w:r>
          </w:p>
          <w:p w:rsidR="0040293E" w:rsidRPr="00026EF6" w:rsidRDefault="0040293E" w:rsidP="00026EF6">
            <w:r w:rsidRPr="00026EF6">
              <w:t>4. Разучивание скороговорок, чистоговорок, четверостиший.</w:t>
            </w:r>
          </w:p>
        </w:tc>
        <w:tc>
          <w:tcPr>
            <w:tcW w:w="1984" w:type="dxa"/>
          </w:tcPr>
          <w:p w:rsidR="0040293E" w:rsidRPr="00026EF6" w:rsidRDefault="0040293E" w:rsidP="00026EF6">
            <w:pPr>
              <w:ind w:left="52"/>
              <w:jc w:val="both"/>
            </w:pPr>
            <w:r w:rsidRPr="00026EF6">
              <w:t>1.Речевые упражнения, задания.</w:t>
            </w:r>
          </w:p>
          <w:p w:rsidR="0040293E" w:rsidRPr="00026EF6" w:rsidRDefault="0040293E" w:rsidP="00026EF6">
            <w:pPr>
              <w:jc w:val="both"/>
            </w:pPr>
            <w:r w:rsidRPr="00026EF6">
              <w:t>2.Дидактические игры.</w:t>
            </w:r>
          </w:p>
          <w:p w:rsidR="0040293E" w:rsidRPr="00026EF6" w:rsidRDefault="0040293E" w:rsidP="00026EF6">
            <w:r w:rsidRPr="00026EF6">
              <w:t xml:space="preserve">3. Имитационные </w:t>
            </w:r>
          </w:p>
          <w:p w:rsidR="0040293E" w:rsidRPr="00026EF6" w:rsidRDefault="0040293E" w:rsidP="00026EF6">
            <w:pPr>
              <w:ind w:left="52"/>
            </w:pPr>
            <w:r w:rsidRPr="00026EF6">
              <w:t>упражнения.</w:t>
            </w:r>
          </w:p>
          <w:p w:rsidR="0040293E" w:rsidRPr="00026EF6" w:rsidRDefault="0040293E" w:rsidP="00026EF6">
            <w:r w:rsidRPr="00026EF6">
              <w:t>4. Сценарии активизирующего общения.</w:t>
            </w:r>
          </w:p>
          <w:p w:rsidR="0040293E" w:rsidRPr="00026EF6" w:rsidRDefault="0040293E" w:rsidP="00026EF6">
            <w:r w:rsidRPr="00026EF6">
              <w:t xml:space="preserve">5. Досуг </w:t>
            </w:r>
          </w:p>
        </w:tc>
        <w:tc>
          <w:tcPr>
            <w:tcW w:w="2126" w:type="dxa"/>
          </w:tcPr>
          <w:p w:rsidR="0040293E" w:rsidRPr="00026EF6" w:rsidRDefault="0040293E" w:rsidP="00026EF6">
            <w:r w:rsidRPr="00026EF6">
              <w:t>1.Игра- импровизация по мотивам сказок.</w:t>
            </w:r>
          </w:p>
          <w:p w:rsidR="0040293E" w:rsidRPr="00026EF6" w:rsidRDefault="0040293E" w:rsidP="00026EF6">
            <w:r w:rsidRPr="00026EF6">
              <w:t>2. Игра-драматизация</w:t>
            </w:r>
          </w:p>
          <w:p w:rsidR="0040293E" w:rsidRPr="00026EF6" w:rsidRDefault="0040293E" w:rsidP="00026EF6">
            <w:r w:rsidRPr="00026EF6">
              <w:t>3. Театрализованная деятельность</w:t>
            </w:r>
          </w:p>
        </w:tc>
        <w:tc>
          <w:tcPr>
            <w:tcW w:w="2127" w:type="dxa"/>
          </w:tcPr>
          <w:p w:rsidR="0040293E" w:rsidRPr="00026EF6" w:rsidRDefault="0040293E" w:rsidP="00026EF6">
            <w:r w:rsidRPr="00026EF6">
              <w:t>1.Дидактические игры</w:t>
            </w:r>
          </w:p>
          <w:p w:rsidR="0040293E" w:rsidRPr="00026EF6" w:rsidRDefault="0040293E" w:rsidP="00026EF6">
            <w:r w:rsidRPr="00026EF6">
              <w:t>2.Разучивание скороговорок, чистоговорок, стихов</w:t>
            </w:r>
          </w:p>
          <w:p w:rsidR="0040293E" w:rsidRPr="00026EF6" w:rsidRDefault="0040293E" w:rsidP="00026EF6">
            <w:r w:rsidRPr="00026EF6">
              <w:t>3. Игра-драматизация</w:t>
            </w:r>
          </w:p>
          <w:p w:rsidR="0040293E" w:rsidRPr="00026EF6" w:rsidRDefault="0040293E" w:rsidP="00026EF6">
            <w:r w:rsidRPr="00026EF6">
              <w:t>4.Консульта-ции у учителя-логопеда</w:t>
            </w:r>
          </w:p>
        </w:tc>
      </w:tr>
      <w:tr w:rsidR="0040293E" w:rsidRPr="00026EF6" w:rsidTr="00E852A6">
        <w:tc>
          <w:tcPr>
            <w:tcW w:w="1701" w:type="dxa"/>
          </w:tcPr>
          <w:p w:rsidR="0040293E" w:rsidRPr="0015001C" w:rsidRDefault="0040293E" w:rsidP="00440579">
            <w:pPr>
              <w:numPr>
                <w:ilvl w:val="0"/>
                <w:numId w:val="74"/>
              </w:numPr>
            </w:pPr>
            <w:r w:rsidRPr="0015001C">
              <w:t>Формирование связной речи (монологической формы)</w:t>
            </w:r>
          </w:p>
          <w:p w:rsidR="0040293E" w:rsidRPr="00026EF6" w:rsidRDefault="0040293E" w:rsidP="00026EF6">
            <w:pPr>
              <w:ind w:left="24" w:hanging="24"/>
            </w:pPr>
          </w:p>
        </w:tc>
        <w:tc>
          <w:tcPr>
            <w:tcW w:w="1985" w:type="dxa"/>
          </w:tcPr>
          <w:p w:rsidR="0040293E" w:rsidRPr="00026EF6" w:rsidRDefault="0040293E" w:rsidP="00026EF6">
            <w:r w:rsidRPr="00026EF6">
              <w:t>1. Наблюдение за объектами живой природы, предметным миром</w:t>
            </w:r>
          </w:p>
          <w:p w:rsidR="0040293E" w:rsidRPr="00026EF6" w:rsidRDefault="0040293E" w:rsidP="00026EF6">
            <w:r w:rsidRPr="00026EF6">
              <w:t>2.Чтение сказок, рассматривание иллюстраций</w:t>
            </w:r>
          </w:p>
          <w:p w:rsidR="0040293E" w:rsidRPr="00026EF6" w:rsidRDefault="0040293E" w:rsidP="00026EF6">
            <w:pPr>
              <w:ind w:left="132" w:hanging="132"/>
            </w:pPr>
            <w:r w:rsidRPr="00026EF6">
              <w:t>3. Дидактические игры</w:t>
            </w:r>
          </w:p>
        </w:tc>
        <w:tc>
          <w:tcPr>
            <w:tcW w:w="1984" w:type="dxa"/>
          </w:tcPr>
          <w:p w:rsidR="0040293E" w:rsidRPr="00026EF6" w:rsidRDefault="0040293E" w:rsidP="00026EF6">
            <w:pPr>
              <w:ind w:left="1152" w:hanging="1152"/>
            </w:pPr>
            <w:r w:rsidRPr="00026EF6">
              <w:t>1.Творческие задания</w:t>
            </w:r>
          </w:p>
          <w:p w:rsidR="0040293E" w:rsidRPr="00026EF6" w:rsidRDefault="0040293E" w:rsidP="00026EF6">
            <w:pPr>
              <w:ind w:left="52"/>
            </w:pPr>
            <w:r w:rsidRPr="00026EF6">
              <w:t>2.Дидактические игры</w:t>
            </w:r>
          </w:p>
          <w:p w:rsidR="0040293E" w:rsidRPr="00026EF6" w:rsidRDefault="0040293E" w:rsidP="00026EF6">
            <w:pPr>
              <w:ind w:left="52"/>
            </w:pPr>
            <w:r w:rsidRPr="00026EF6">
              <w:t>3. Экскурсии</w:t>
            </w:r>
          </w:p>
          <w:p w:rsidR="0040293E" w:rsidRPr="00026EF6" w:rsidRDefault="0040293E" w:rsidP="00026EF6">
            <w:pPr>
              <w:ind w:left="52"/>
            </w:pPr>
            <w:r w:rsidRPr="00026EF6">
              <w:t>4. Проектная деятельность</w:t>
            </w:r>
          </w:p>
          <w:p w:rsidR="0040293E" w:rsidRPr="00026EF6" w:rsidRDefault="0040293E" w:rsidP="00026EF6">
            <w:pPr>
              <w:ind w:left="52"/>
            </w:pPr>
            <w:r w:rsidRPr="00026EF6">
              <w:t>5.Досуги и праздники</w:t>
            </w:r>
          </w:p>
          <w:p w:rsidR="0040293E" w:rsidRPr="00026EF6" w:rsidRDefault="0040293E" w:rsidP="00026EF6">
            <w:pPr>
              <w:ind w:left="52"/>
            </w:pPr>
            <w:r w:rsidRPr="00026EF6">
              <w:t>6.Экспериментирование</w:t>
            </w:r>
          </w:p>
        </w:tc>
        <w:tc>
          <w:tcPr>
            <w:tcW w:w="2126" w:type="dxa"/>
          </w:tcPr>
          <w:p w:rsidR="0040293E" w:rsidRPr="00026EF6" w:rsidRDefault="0040293E" w:rsidP="00026EF6">
            <w:pPr>
              <w:ind w:left="6" w:hanging="6"/>
            </w:pPr>
            <w:r w:rsidRPr="00026EF6">
              <w:t xml:space="preserve">1.Игры-импровизации по мотивам сказок </w:t>
            </w:r>
          </w:p>
          <w:p w:rsidR="0040293E" w:rsidRPr="00026EF6" w:rsidRDefault="0040293E" w:rsidP="00026EF6">
            <w:pPr>
              <w:ind w:left="6" w:hanging="6"/>
            </w:pPr>
            <w:r w:rsidRPr="00026EF6">
              <w:t>2. Проектная деятельность</w:t>
            </w:r>
          </w:p>
        </w:tc>
        <w:tc>
          <w:tcPr>
            <w:tcW w:w="2127" w:type="dxa"/>
          </w:tcPr>
          <w:p w:rsidR="0040293E" w:rsidRPr="00026EF6" w:rsidRDefault="0040293E" w:rsidP="00026EF6">
            <w:pPr>
              <w:ind w:left="63" w:hanging="63"/>
            </w:pPr>
            <w:r w:rsidRPr="00026EF6">
              <w:t>1.Открытый показ занятий по обучению рассказыванию.</w:t>
            </w:r>
          </w:p>
          <w:p w:rsidR="0040293E" w:rsidRPr="00026EF6" w:rsidRDefault="0040293E" w:rsidP="00026EF6">
            <w:pPr>
              <w:ind w:left="63" w:hanging="63"/>
            </w:pPr>
            <w:r w:rsidRPr="00026EF6">
              <w:t>2.Информационная поддержка родителей</w:t>
            </w:r>
          </w:p>
          <w:p w:rsidR="0040293E" w:rsidRPr="00026EF6" w:rsidRDefault="0040293E" w:rsidP="00026EF6">
            <w:pPr>
              <w:ind w:left="63" w:hanging="63"/>
            </w:pPr>
            <w:r w:rsidRPr="00026EF6">
              <w:t xml:space="preserve">3.Экскурссии с детьми </w:t>
            </w:r>
          </w:p>
          <w:p w:rsidR="0040293E" w:rsidRPr="00026EF6" w:rsidRDefault="0040293E" w:rsidP="00026EF6">
            <w:pPr>
              <w:ind w:left="-51"/>
              <w:rPr>
                <w:b/>
              </w:rPr>
            </w:pPr>
            <w:r w:rsidRPr="00026EF6">
              <w:t>4. Участие в проектной деятельности</w:t>
            </w:r>
          </w:p>
        </w:tc>
      </w:tr>
      <w:tr w:rsidR="0040293E" w:rsidRPr="00026EF6" w:rsidTr="00E852A6">
        <w:tc>
          <w:tcPr>
            <w:tcW w:w="1701" w:type="dxa"/>
          </w:tcPr>
          <w:p w:rsidR="0040293E" w:rsidRPr="00C1127E" w:rsidRDefault="0040293E" w:rsidP="00440579">
            <w:pPr>
              <w:numPr>
                <w:ilvl w:val="0"/>
                <w:numId w:val="74"/>
              </w:numPr>
              <w:jc w:val="both"/>
            </w:pPr>
            <w:r w:rsidRPr="00C1127E">
              <w:t xml:space="preserve">Практическое </w:t>
            </w:r>
          </w:p>
          <w:p w:rsidR="0040293E" w:rsidRPr="00C1127E" w:rsidRDefault="0040293E" w:rsidP="0015001C">
            <w:pPr>
              <w:ind w:left="1152" w:hanging="1152"/>
              <w:jc w:val="both"/>
            </w:pPr>
            <w:r w:rsidRPr="00C1127E">
              <w:t xml:space="preserve">овладение </w:t>
            </w:r>
          </w:p>
          <w:p w:rsidR="0040293E" w:rsidRPr="00C1127E" w:rsidRDefault="0040293E" w:rsidP="0015001C">
            <w:pPr>
              <w:ind w:left="1152" w:hanging="1152"/>
              <w:jc w:val="both"/>
            </w:pPr>
            <w:r w:rsidRPr="00C1127E">
              <w:t xml:space="preserve">нормами </w:t>
            </w:r>
          </w:p>
          <w:p w:rsidR="0040293E" w:rsidRPr="00C1127E" w:rsidRDefault="0040293E" w:rsidP="0015001C">
            <w:pPr>
              <w:ind w:left="1152" w:hanging="1152"/>
              <w:jc w:val="both"/>
            </w:pPr>
            <w:r w:rsidRPr="00C1127E">
              <w:t xml:space="preserve">речи </w:t>
            </w:r>
          </w:p>
          <w:p w:rsidR="0040293E" w:rsidRPr="00026EF6" w:rsidRDefault="0040293E" w:rsidP="0015001C">
            <w:pPr>
              <w:ind w:left="1152" w:hanging="1152"/>
              <w:jc w:val="both"/>
            </w:pPr>
            <w:r w:rsidRPr="00C1127E">
              <w:t>(речевой этикет)</w:t>
            </w:r>
          </w:p>
        </w:tc>
        <w:tc>
          <w:tcPr>
            <w:tcW w:w="1985" w:type="dxa"/>
          </w:tcPr>
          <w:p w:rsidR="0040293E" w:rsidRPr="00026EF6" w:rsidRDefault="0040293E" w:rsidP="00026EF6">
            <w:pPr>
              <w:jc w:val="both"/>
            </w:pPr>
            <w:r w:rsidRPr="00026EF6">
              <w:t>1.Образцы  коммуникативных</w:t>
            </w:r>
          </w:p>
          <w:p w:rsidR="0040293E" w:rsidRPr="00026EF6" w:rsidRDefault="0040293E" w:rsidP="00026EF6">
            <w:pPr>
              <w:jc w:val="both"/>
            </w:pPr>
            <w:r w:rsidRPr="00026EF6">
              <w:t xml:space="preserve"> кодов взрослого.</w:t>
            </w:r>
          </w:p>
          <w:p w:rsidR="0040293E" w:rsidRPr="00026EF6" w:rsidRDefault="0040293E" w:rsidP="00026EF6">
            <w:pPr>
              <w:jc w:val="both"/>
            </w:pPr>
            <w:r w:rsidRPr="00026EF6">
              <w:t>2.Использование в повседневной жизни формул речевого этикета</w:t>
            </w:r>
          </w:p>
          <w:p w:rsidR="0040293E" w:rsidRPr="00026EF6" w:rsidRDefault="0040293E" w:rsidP="00026EF6">
            <w:pPr>
              <w:jc w:val="both"/>
            </w:pPr>
            <w:r w:rsidRPr="00026EF6">
              <w:t>3.Беседы</w:t>
            </w:r>
          </w:p>
        </w:tc>
        <w:tc>
          <w:tcPr>
            <w:tcW w:w="1984" w:type="dxa"/>
          </w:tcPr>
          <w:p w:rsidR="0040293E" w:rsidRPr="00026EF6" w:rsidRDefault="0040293E" w:rsidP="00026EF6">
            <w:pPr>
              <w:jc w:val="both"/>
            </w:pPr>
            <w:r w:rsidRPr="00026EF6">
              <w:t xml:space="preserve">1.Интегрированные занятия </w:t>
            </w:r>
          </w:p>
          <w:p w:rsidR="0040293E" w:rsidRPr="00026EF6" w:rsidRDefault="0040293E" w:rsidP="00026EF6">
            <w:pPr>
              <w:jc w:val="both"/>
            </w:pPr>
            <w:r w:rsidRPr="00026EF6">
              <w:t>2.Тематические досуги</w:t>
            </w:r>
          </w:p>
          <w:p w:rsidR="0040293E" w:rsidRPr="00026EF6" w:rsidRDefault="0040293E" w:rsidP="00026EF6">
            <w:pPr>
              <w:jc w:val="both"/>
            </w:pPr>
            <w:r w:rsidRPr="00026EF6">
              <w:t>3.Чтение художественной литературы</w:t>
            </w:r>
          </w:p>
          <w:p w:rsidR="0040293E" w:rsidRPr="00026EF6" w:rsidRDefault="0040293E" w:rsidP="00026EF6">
            <w:r w:rsidRPr="00026EF6">
              <w:t>4. Моделирование и обыгрывание  проблемных ситуаций</w:t>
            </w:r>
          </w:p>
        </w:tc>
        <w:tc>
          <w:tcPr>
            <w:tcW w:w="2126" w:type="dxa"/>
          </w:tcPr>
          <w:p w:rsidR="0040293E" w:rsidRPr="00026EF6" w:rsidRDefault="0040293E" w:rsidP="00026EF6">
            <w:pPr>
              <w:ind w:left="6" w:hanging="6"/>
            </w:pPr>
            <w:r w:rsidRPr="00026EF6">
              <w:t>1.Самостоятельная художественно-речевая деятельность</w:t>
            </w:r>
          </w:p>
          <w:p w:rsidR="0040293E" w:rsidRPr="00026EF6" w:rsidRDefault="0040293E" w:rsidP="00026EF6">
            <w:pPr>
              <w:tabs>
                <w:tab w:val="num" w:pos="6"/>
              </w:tabs>
              <w:ind w:left="63" w:hanging="57"/>
            </w:pPr>
            <w:r w:rsidRPr="00026EF6">
              <w:t xml:space="preserve">2. Совместная </w:t>
            </w:r>
          </w:p>
          <w:p w:rsidR="0040293E" w:rsidRPr="00026EF6" w:rsidRDefault="0040293E" w:rsidP="00026EF6">
            <w:pPr>
              <w:tabs>
                <w:tab w:val="num" w:pos="6"/>
              </w:tabs>
              <w:ind w:left="63" w:hanging="57"/>
            </w:pPr>
            <w:r w:rsidRPr="00026EF6">
              <w:t>продуктивная и игровая деятельность детей.</w:t>
            </w:r>
          </w:p>
          <w:p w:rsidR="0040293E" w:rsidRPr="00026EF6" w:rsidRDefault="0040293E" w:rsidP="00026EF6">
            <w:pPr>
              <w:ind w:left="-51"/>
            </w:pPr>
            <w:r w:rsidRPr="00026EF6">
              <w:t>3.Сжетно-ролевые игры</w:t>
            </w:r>
          </w:p>
        </w:tc>
        <w:tc>
          <w:tcPr>
            <w:tcW w:w="2127" w:type="dxa"/>
          </w:tcPr>
          <w:p w:rsidR="0040293E" w:rsidRPr="00026EF6" w:rsidRDefault="0040293E" w:rsidP="00026EF6">
            <w:pPr>
              <w:ind w:left="72"/>
            </w:pPr>
            <w:r w:rsidRPr="00026EF6">
              <w:t>1.Информационная поддержка родителей</w:t>
            </w:r>
          </w:p>
          <w:p w:rsidR="0040293E" w:rsidRPr="00026EF6" w:rsidRDefault="0040293E" w:rsidP="00026EF6">
            <w:pPr>
              <w:ind w:left="72"/>
              <w:rPr>
                <w:b/>
              </w:rPr>
            </w:pPr>
            <w:r w:rsidRPr="00026EF6">
              <w:t>2.Экскурсии с детьми</w:t>
            </w:r>
          </w:p>
        </w:tc>
      </w:tr>
    </w:tbl>
    <w:p w:rsidR="0040293E" w:rsidRDefault="0040293E" w:rsidP="004F792A">
      <w:pPr>
        <w:spacing w:line="276" w:lineRule="auto"/>
      </w:pPr>
    </w:p>
    <w:p w:rsidR="0040293E" w:rsidRPr="00D075B7" w:rsidRDefault="0040293E" w:rsidP="006F3E4C">
      <w:pPr>
        <w:jc w:val="center"/>
        <w:rPr>
          <w:b/>
        </w:rPr>
      </w:pPr>
      <w:r w:rsidRPr="00D075B7">
        <w:rPr>
          <w:b/>
        </w:rPr>
        <w:t>1.3.8. Образовательная область «Чтение художественной литературы».</w:t>
      </w:r>
    </w:p>
    <w:p w:rsidR="0040293E" w:rsidRPr="0015128B" w:rsidRDefault="0040293E" w:rsidP="006F3E4C">
      <w:pPr>
        <w:jc w:val="center"/>
        <w:rPr>
          <w:b/>
          <w:u w:val="single"/>
        </w:rPr>
      </w:pPr>
    </w:p>
    <w:p w:rsidR="0040293E" w:rsidRDefault="0040293E" w:rsidP="006F3E4C">
      <w:r>
        <w:t xml:space="preserve">Содержание образовательной области "Чтение художественной литературы" направлено на достижение </w:t>
      </w:r>
      <w:r w:rsidRPr="00C647AF">
        <w:rPr>
          <w:b/>
        </w:rPr>
        <w:t xml:space="preserve">цели </w:t>
      </w:r>
      <w:r>
        <w:t xml:space="preserve">формирования интереса и потребности в чтении (восприятии) книг через решение следующих </w:t>
      </w:r>
      <w:r w:rsidRPr="00C647AF">
        <w:rPr>
          <w:b/>
        </w:rPr>
        <w:t>задач:</w:t>
      </w:r>
    </w:p>
    <w:p w:rsidR="0040293E" w:rsidRDefault="0040293E" w:rsidP="00440579">
      <w:pPr>
        <w:numPr>
          <w:ilvl w:val="0"/>
          <w:numId w:val="36"/>
        </w:numPr>
      </w:pPr>
      <w:r>
        <w:t>формирование целостной картины мира, в том числе первичных ценностных представлений;</w:t>
      </w:r>
    </w:p>
    <w:p w:rsidR="0040293E" w:rsidRDefault="0040293E" w:rsidP="00440579">
      <w:pPr>
        <w:numPr>
          <w:ilvl w:val="0"/>
          <w:numId w:val="36"/>
        </w:numPr>
      </w:pPr>
      <w:r>
        <w:t>развитие литературной речи;</w:t>
      </w:r>
    </w:p>
    <w:p w:rsidR="0040293E" w:rsidRPr="0044099A" w:rsidRDefault="0040293E" w:rsidP="00440579">
      <w:pPr>
        <w:numPr>
          <w:ilvl w:val="0"/>
          <w:numId w:val="36"/>
        </w:numPr>
      </w:pPr>
      <w:r>
        <w:t>приобщение к словесному искусству, в том числе развитие художественного восприятия и эстетического вкуса.</w:t>
      </w:r>
    </w:p>
    <w:p w:rsidR="0040293E" w:rsidRDefault="0040293E" w:rsidP="006F3E4C">
      <w:pPr>
        <w:jc w:val="both"/>
      </w:pPr>
      <w:r w:rsidRPr="00655E50">
        <w:rPr>
          <w:i/>
        </w:rPr>
        <w:t>Интеграция:</w:t>
      </w:r>
      <w:r>
        <w:t xml:space="preserve"> задачи образовательной области « Художественная литература» - на проектах  по развитию речи, художественной литературы, как прием художественное слово на всех остальных проектах, во время режимных моментов, самостоятельной деятельности детей и совместной деятельности воспитателя с детьми.</w:t>
      </w:r>
    </w:p>
    <w:p w:rsidR="0040293E" w:rsidRPr="00F84948" w:rsidRDefault="0040293E" w:rsidP="00F84948">
      <w:pPr>
        <w:jc w:val="both"/>
      </w:pPr>
      <w:r w:rsidRPr="00C809B4">
        <w:rPr>
          <w:i/>
        </w:rPr>
        <w:t xml:space="preserve">Взаимодействия с родителями </w:t>
      </w:r>
      <w:r>
        <w:t>заключается в информировании о необходимости регулярного чтения детям художественной литературы, помощь в выборе произведений с учетом возрастных и индивидуальных  потребностей дошкольников.</w:t>
      </w:r>
    </w:p>
    <w:p w:rsidR="0040293E" w:rsidRDefault="0040293E" w:rsidP="00D075B7">
      <w:pPr>
        <w:jc w:val="center"/>
        <w:rPr>
          <w:b/>
        </w:rPr>
      </w:pPr>
      <w:r>
        <w:rPr>
          <w:b/>
        </w:rPr>
        <w:t>Старшая группа ( 5-6 лет).</w:t>
      </w:r>
    </w:p>
    <w:p w:rsidR="0040293E" w:rsidRDefault="0040293E" w:rsidP="006F3E4C">
      <w:pPr>
        <w:jc w:val="both"/>
        <w:rPr>
          <w:i/>
        </w:rPr>
      </w:pPr>
    </w:p>
    <w:p w:rsidR="0040293E" w:rsidRDefault="0040293E" w:rsidP="006F3E4C">
      <w:pPr>
        <w:jc w:val="both"/>
        <w:rPr>
          <w:i/>
        </w:rPr>
      </w:pPr>
      <w:r>
        <w:rPr>
          <w:i/>
        </w:rPr>
        <w:t>По формированию целостной картины мира, в том числе первичных ценностных представлений:</w:t>
      </w:r>
    </w:p>
    <w:p w:rsidR="0040293E" w:rsidRDefault="0040293E" w:rsidP="00440579">
      <w:pPr>
        <w:numPr>
          <w:ilvl w:val="0"/>
          <w:numId w:val="37"/>
        </w:numPr>
        <w:jc w:val="both"/>
      </w:pPr>
      <w:r>
        <w:t>Помогать рассказывать о своем отношении к конкретному поступку литературного персонажа;</w:t>
      </w:r>
    </w:p>
    <w:p w:rsidR="0040293E" w:rsidRDefault="0040293E" w:rsidP="00440579">
      <w:pPr>
        <w:numPr>
          <w:ilvl w:val="0"/>
          <w:numId w:val="37"/>
        </w:numPr>
        <w:jc w:val="both"/>
      </w:pPr>
      <w:r>
        <w:t>Помогать понимать скрытые мотивы поведения героев произведения;</w:t>
      </w:r>
    </w:p>
    <w:p w:rsidR="0040293E" w:rsidRDefault="0040293E" w:rsidP="00440579">
      <w:pPr>
        <w:numPr>
          <w:ilvl w:val="0"/>
          <w:numId w:val="37"/>
        </w:numPr>
        <w:jc w:val="both"/>
      </w:pPr>
      <w:r>
        <w:t>Выяснять их симпатии и предпочтения.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развитию литературной речи:</w:t>
      </w:r>
    </w:p>
    <w:p w:rsidR="0040293E" w:rsidRDefault="0040293E" w:rsidP="00440579">
      <w:pPr>
        <w:numPr>
          <w:ilvl w:val="0"/>
          <w:numId w:val="38"/>
        </w:numPr>
        <w:jc w:val="both"/>
      </w:pPr>
      <w:r>
        <w:t>Продолжать воспитывать чуткость по художественному слову, зачитывать отрывки с наиболее яркими, запоминающимися описаниями, сравнениями, эпитетами;</w:t>
      </w:r>
    </w:p>
    <w:p w:rsidR="0040293E" w:rsidRPr="00FD5C9D" w:rsidRDefault="0040293E" w:rsidP="00440579">
      <w:pPr>
        <w:numPr>
          <w:ilvl w:val="0"/>
          <w:numId w:val="38"/>
        </w:numPr>
        <w:jc w:val="both"/>
      </w:pPr>
      <w: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40293E" w:rsidRDefault="0040293E" w:rsidP="006F3E4C">
      <w:pPr>
        <w:jc w:val="both"/>
        <w:rPr>
          <w:i/>
        </w:rPr>
      </w:pPr>
      <w:r>
        <w:rPr>
          <w:i/>
        </w:rPr>
        <w:t>По приобщению к словесному искусству, в том числе развитие художественного восприятия и эстетического вкуса: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Продолжать развивать интерес к художественной литературе;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Помогать внимательно и заинтересованно слушать сказки, рассказы, стихотворения;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С помощью разных приемов и специально организованных педагогических ситуаций способствовать формированию эмоционального отношения к воспринимаемому;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Продолжать объяснять ( с опорой на почитанные произведение) основные жанровые особенности сказок, рассказов, стихотворений;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Учить вслушиваться в ритм и мелодику поэтического текста;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Продолжить знакомить с книгами;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Обращать внимание детей на оформление книги, на иллюстрации;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Сравнивать иллюстрации разных художников к одному и тому же произведению;</w:t>
      </w:r>
    </w:p>
    <w:p w:rsidR="0040293E" w:rsidRDefault="0040293E" w:rsidP="00440579">
      <w:pPr>
        <w:numPr>
          <w:ilvl w:val="0"/>
          <w:numId w:val="39"/>
        </w:numPr>
        <w:jc w:val="both"/>
      </w:pPr>
      <w:r>
        <w:t>Рассказывать детям о своих любимых детских книгах.</w:t>
      </w:r>
    </w:p>
    <w:p w:rsidR="0040293E" w:rsidRDefault="0040293E" w:rsidP="006F3E4C">
      <w:pPr>
        <w:jc w:val="both"/>
      </w:pPr>
    </w:p>
    <w:p w:rsidR="0040293E" w:rsidRDefault="0040293E" w:rsidP="006F3E4C">
      <w:pPr>
        <w:jc w:val="center"/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Чтение художественной литературы</w:t>
      </w:r>
      <w:r w:rsidRPr="00654938">
        <w:rPr>
          <w:b/>
        </w:rPr>
        <w:t>».</w:t>
      </w:r>
    </w:p>
    <w:p w:rsidR="0040293E" w:rsidRPr="00EA0906" w:rsidRDefault="0040293E" w:rsidP="006F3E4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7"/>
        <w:gridCol w:w="3720"/>
        <w:gridCol w:w="3194"/>
      </w:tblGrid>
      <w:tr w:rsidR="0040293E" w:rsidTr="00026EF6">
        <w:tc>
          <w:tcPr>
            <w:tcW w:w="2808" w:type="dxa"/>
          </w:tcPr>
          <w:p w:rsidR="0040293E" w:rsidRPr="0044099A" w:rsidRDefault="0040293E" w:rsidP="00026EF6">
            <w:pPr>
              <w:pStyle w:val="NormalWeb"/>
              <w:ind w:right="75"/>
              <w:jc w:val="center"/>
            </w:pPr>
            <w:r w:rsidRPr="0044099A"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40293E" w:rsidRPr="0044099A" w:rsidRDefault="0040293E" w:rsidP="00026EF6">
            <w:pPr>
              <w:pStyle w:val="NormalWeb"/>
              <w:ind w:right="75"/>
              <w:jc w:val="center"/>
            </w:pPr>
            <w:r w:rsidRPr="0044099A"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40293E" w:rsidRPr="0044099A" w:rsidRDefault="0040293E" w:rsidP="00026EF6">
            <w:pPr>
              <w:pStyle w:val="NormalWeb"/>
              <w:ind w:right="75"/>
              <w:jc w:val="center"/>
            </w:pPr>
            <w:r w:rsidRPr="0044099A">
              <w:t>Самостоятельная деятельность детей</w:t>
            </w:r>
          </w:p>
        </w:tc>
      </w:tr>
      <w:tr w:rsidR="0040293E" w:rsidTr="00026EF6">
        <w:tc>
          <w:tcPr>
            <w:tcW w:w="2808" w:type="dxa"/>
          </w:tcPr>
          <w:p w:rsidR="0040293E" w:rsidRDefault="0040293E" w:rsidP="00026EF6">
            <w:pPr>
              <w:jc w:val="both"/>
            </w:pPr>
            <w:r>
              <w:t>НОД</w:t>
            </w:r>
          </w:p>
          <w:p w:rsidR="0040293E" w:rsidRDefault="0040293E" w:rsidP="00026EF6">
            <w:pPr>
              <w:jc w:val="both"/>
            </w:pPr>
            <w:r>
              <w:t>Чтение</w:t>
            </w:r>
          </w:p>
          <w:p w:rsidR="0040293E" w:rsidRDefault="0040293E" w:rsidP="00026EF6">
            <w:pPr>
              <w:jc w:val="both"/>
            </w:pPr>
            <w:r>
              <w:t>Обсуждение</w:t>
            </w:r>
          </w:p>
          <w:p w:rsidR="0040293E" w:rsidRDefault="0040293E" w:rsidP="00026EF6">
            <w:pPr>
              <w:jc w:val="both"/>
            </w:pPr>
            <w:r>
              <w:t>Рассказ</w:t>
            </w:r>
          </w:p>
          <w:p w:rsidR="0040293E" w:rsidRDefault="0040293E" w:rsidP="00026EF6">
            <w:pPr>
              <w:jc w:val="both"/>
            </w:pPr>
            <w:r>
              <w:t>Беседа</w:t>
            </w:r>
          </w:p>
          <w:p w:rsidR="0040293E" w:rsidRDefault="0040293E" w:rsidP="00026EF6">
            <w:pPr>
              <w:jc w:val="both"/>
            </w:pPr>
            <w:r>
              <w:t>Игры</w:t>
            </w:r>
          </w:p>
          <w:p w:rsidR="0040293E" w:rsidRDefault="0040293E" w:rsidP="00026EF6">
            <w:pPr>
              <w:jc w:val="both"/>
            </w:pPr>
            <w:r>
              <w:t>Проекты</w:t>
            </w:r>
          </w:p>
          <w:p w:rsidR="0040293E" w:rsidRDefault="0040293E" w:rsidP="00026EF6">
            <w:pPr>
              <w:jc w:val="both"/>
            </w:pPr>
            <w:r>
              <w:t>Инсценирование</w:t>
            </w:r>
          </w:p>
          <w:p w:rsidR="0040293E" w:rsidRDefault="0040293E" w:rsidP="00026EF6">
            <w:pPr>
              <w:jc w:val="both"/>
            </w:pPr>
            <w:r>
              <w:t>Праздники</w:t>
            </w:r>
          </w:p>
          <w:p w:rsidR="0040293E" w:rsidRDefault="0040293E" w:rsidP="00026EF6">
            <w:pPr>
              <w:jc w:val="both"/>
            </w:pPr>
            <w:r>
              <w:t>Развлечения, досуги</w:t>
            </w:r>
          </w:p>
          <w:p w:rsidR="0040293E" w:rsidRDefault="0040293E" w:rsidP="00026EF6">
            <w:pPr>
              <w:jc w:val="both"/>
            </w:pPr>
          </w:p>
        </w:tc>
        <w:tc>
          <w:tcPr>
            <w:tcW w:w="4139" w:type="dxa"/>
          </w:tcPr>
          <w:p w:rsidR="0040293E" w:rsidRDefault="0040293E" w:rsidP="00026EF6">
            <w:pPr>
              <w:jc w:val="both"/>
            </w:pPr>
            <w:r>
              <w:t>Ситуативный разговор с детьми</w:t>
            </w:r>
          </w:p>
          <w:p w:rsidR="0040293E" w:rsidRDefault="0040293E" w:rsidP="00026EF6">
            <w:pPr>
              <w:jc w:val="both"/>
            </w:pPr>
            <w:r>
              <w:t>Игры</w:t>
            </w:r>
          </w:p>
          <w:p w:rsidR="0040293E" w:rsidRDefault="0040293E" w:rsidP="00026EF6">
            <w:pPr>
              <w:jc w:val="both"/>
            </w:pPr>
            <w:r>
              <w:t>Продуктивная деятельность</w:t>
            </w:r>
          </w:p>
          <w:p w:rsidR="0040293E" w:rsidRDefault="0040293E" w:rsidP="00026EF6">
            <w:pPr>
              <w:jc w:val="both"/>
            </w:pPr>
            <w:r>
              <w:t>Беседа</w:t>
            </w:r>
          </w:p>
          <w:p w:rsidR="0040293E" w:rsidRDefault="0040293E" w:rsidP="00026EF6">
            <w:pPr>
              <w:jc w:val="both"/>
            </w:pPr>
            <w:r>
              <w:t xml:space="preserve">Разговор с детьми </w:t>
            </w:r>
          </w:p>
          <w:p w:rsidR="0040293E" w:rsidRDefault="0040293E" w:rsidP="00026EF6">
            <w:pPr>
              <w:jc w:val="both"/>
            </w:pPr>
            <w:r>
              <w:t>Сочинение загадок</w:t>
            </w:r>
          </w:p>
          <w:p w:rsidR="0040293E" w:rsidRDefault="0040293E" w:rsidP="00026EF6">
            <w:pPr>
              <w:jc w:val="both"/>
            </w:pPr>
            <w:r>
              <w:t>Проблемные ситуации</w:t>
            </w:r>
          </w:p>
          <w:p w:rsidR="0040293E" w:rsidRDefault="0040293E" w:rsidP="00026EF6">
            <w:pPr>
              <w:jc w:val="both"/>
            </w:pPr>
            <w:r>
              <w:t>Игры (сюжетно-ролевые, театрализованные, режиссерские)</w:t>
            </w:r>
          </w:p>
          <w:p w:rsidR="0040293E" w:rsidRDefault="0040293E" w:rsidP="00026EF6">
            <w:pPr>
              <w:jc w:val="both"/>
            </w:pPr>
            <w:r>
              <w:t>Использование различных видов театра</w:t>
            </w:r>
          </w:p>
          <w:p w:rsidR="0040293E" w:rsidRDefault="0040293E" w:rsidP="00026EF6">
            <w:pPr>
              <w:jc w:val="both"/>
            </w:pPr>
          </w:p>
        </w:tc>
        <w:tc>
          <w:tcPr>
            <w:tcW w:w="3474" w:type="dxa"/>
          </w:tcPr>
          <w:p w:rsidR="0040293E" w:rsidRDefault="0040293E" w:rsidP="00026EF6">
            <w:pPr>
              <w:jc w:val="both"/>
            </w:pPr>
            <w:r>
              <w:t>Рассматривание</w:t>
            </w:r>
          </w:p>
          <w:p w:rsidR="0040293E" w:rsidRDefault="0040293E" w:rsidP="00026EF6">
            <w:pPr>
              <w:jc w:val="both"/>
            </w:pPr>
            <w:r>
              <w:t>Игры</w:t>
            </w:r>
          </w:p>
          <w:p w:rsidR="0040293E" w:rsidRDefault="0040293E" w:rsidP="00026EF6">
            <w:pPr>
              <w:jc w:val="both"/>
            </w:pPr>
            <w:r>
              <w:t>Продуктивная деятельность</w:t>
            </w:r>
          </w:p>
          <w:p w:rsidR="0040293E" w:rsidRDefault="0040293E" w:rsidP="00026EF6">
            <w:pPr>
              <w:jc w:val="both"/>
            </w:pPr>
            <w:r>
              <w:t>Самостоятельная деятельность в книжном уголке и уголке театрализованной деятельности  (рассматривание, выразительное чтение, инсценировка и др.)</w:t>
            </w:r>
          </w:p>
          <w:p w:rsidR="0040293E" w:rsidRDefault="0040293E" w:rsidP="00026EF6">
            <w:pPr>
              <w:jc w:val="both"/>
            </w:pPr>
            <w:r>
              <w:t>Игры (сюжетно-ролевые, театрализованные, режиссерские)</w:t>
            </w:r>
          </w:p>
          <w:p w:rsidR="0040293E" w:rsidRDefault="0040293E" w:rsidP="00026EF6">
            <w:pPr>
              <w:jc w:val="both"/>
            </w:pPr>
            <w:r>
              <w:t>Самостоятельная музыкальная деятельность</w:t>
            </w:r>
          </w:p>
        </w:tc>
      </w:tr>
    </w:tbl>
    <w:p w:rsidR="0040293E" w:rsidRDefault="0040293E" w:rsidP="006F3E4C">
      <w:pPr>
        <w:jc w:val="both"/>
      </w:pPr>
    </w:p>
    <w:p w:rsidR="0040293E" w:rsidRDefault="0040293E" w:rsidP="00D075B7">
      <w:pPr>
        <w:jc w:val="center"/>
        <w:rPr>
          <w:b/>
        </w:rPr>
      </w:pPr>
      <w:r w:rsidRPr="00D075B7">
        <w:rPr>
          <w:b/>
        </w:rPr>
        <w:t>1.3.9. Образовательная область «Художественное творчество»</w:t>
      </w:r>
    </w:p>
    <w:p w:rsidR="0040293E" w:rsidRPr="00D075B7" w:rsidRDefault="0040293E" w:rsidP="00D075B7">
      <w:pPr>
        <w:jc w:val="center"/>
      </w:pPr>
    </w:p>
    <w:p w:rsidR="0040293E" w:rsidRPr="00D075B7" w:rsidRDefault="0040293E" w:rsidP="00D075B7">
      <w:r w:rsidRPr="00D075B7">
        <w:t xml:space="preserve">Содержание образовательной области "Художественное творчество" направлено на достижение </w:t>
      </w:r>
      <w:r w:rsidRPr="00D075B7">
        <w:rPr>
          <w:b/>
        </w:rPr>
        <w:t>целей</w:t>
      </w:r>
      <w:r w:rsidRPr="00D075B7">
        <w:t xml:space="preserve"> формирования интереса к эстетической стороне окружающей действительности, удовлетворение потребности детей в самовыражении через решение следующих </w:t>
      </w:r>
      <w:r w:rsidRPr="00D075B7">
        <w:rPr>
          <w:b/>
        </w:rPr>
        <w:t>задач</w:t>
      </w:r>
      <w:r w:rsidRPr="00D075B7">
        <w:t>:</w:t>
      </w:r>
    </w:p>
    <w:p w:rsidR="0040293E" w:rsidRPr="00D075B7" w:rsidRDefault="0040293E" w:rsidP="00D075B7"/>
    <w:p w:rsidR="0040293E" w:rsidRPr="00D075B7" w:rsidRDefault="0040293E" w:rsidP="00440579">
      <w:pPr>
        <w:numPr>
          <w:ilvl w:val="0"/>
          <w:numId w:val="53"/>
        </w:numPr>
      </w:pPr>
      <w:r w:rsidRPr="00D075B7">
        <w:t>развитие продуктивной деятельности детей (рисование, лепка, аппликация, художественный труд);</w:t>
      </w:r>
    </w:p>
    <w:p w:rsidR="0040293E" w:rsidRPr="00D075B7" w:rsidRDefault="0040293E" w:rsidP="00440579">
      <w:pPr>
        <w:numPr>
          <w:ilvl w:val="0"/>
          <w:numId w:val="53"/>
        </w:numPr>
      </w:pPr>
      <w:r w:rsidRPr="00D075B7">
        <w:t>развитие детского творчества;</w:t>
      </w:r>
    </w:p>
    <w:p w:rsidR="0040293E" w:rsidRPr="00D075B7" w:rsidRDefault="0040293E" w:rsidP="00440579">
      <w:pPr>
        <w:numPr>
          <w:ilvl w:val="0"/>
          <w:numId w:val="53"/>
        </w:numPr>
      </w:pPr>
      <w:r w:rsidRPr="00D075B7">
        <w:t>приобщение к изобразительному искусству.</w:t>
      </w:r>
    </w:p>
    <w:p w:rsidR="0040293E" w:rsidRPr="00D075B7" w:rsidRDefault="0040293E" w:rsidP="00D075B7">
      <w:pPr>
        <w:ind w:left="360"/>
      </w:pPr>
    </w:p>
    <w:p w:rsidR="0040293E" w:rsidRPr="00D075B7" w:rsidRDefault="0040293E" w:rsidP="00D075B7">
      <w:pPr>
        <w:jc w:val="both"/>
        <w:rPr>
          <w:b/>
        </w:rPr>
      </w:pPr>
      <w:r w:rsidRPr="00D075B7">
        <w:rPr>
          <w:i/>
        </w:rPr>
        <w:t>Интеграция</w:t>
      </w:r>
      <w:r w:rsidRPr="00D075B7">
        <w:rPr>
          <w:b/>
        </w:rPr>
        <w:t xml:space="preserve">: </w:t>
      </w:r>
      <w:r w:rsidRPr="00D075B7">
        <w:t>задачи образовательной области «Художественное творчество» - на НОД по изобразительной деятельности, математике, конструированию, знакомству с буквами, музыкой, в самостоятельной деятельности детей  и совместной деятельности воспитателя с детьми.</w:t>
      </w:r>
    </w:p>
    <w:p w:rsidR="0040293E" w:rsidRPr="00D075B7" w:rsidRDefault="0040293E" w:rsidP="00D075B7">
      <w:pPr>
        <w:jc w:val="both"/>
        <w:rPr>
          <w:b/>
        </w:rPr>
      </w:pPr>
      <w:r w:rsidRPr="00D075B7">
        <w:rPr>
          <w:i/>
        </w:rPr>
        <w:t>Взаимодействие с родителями</w:t>
      </w:r>
      <w:r w:rsidRPr="00D075B7">
        <w:t>врамках проектов.</w:t>
      </w:r>
    </w:p>
    <w:p w:rsidR="0040293E" w:rsidRPr="00D075B7" w:rsidRDefault="0040293E" w:rsidP="00D075B7">
      <w:pPr>
        <w:jc w:val="both"/>
        <w:rPr>
          <w:b/>
        </w:rPr>
      </w:pPr>
      <w:r w:rsidRPr="00D075B7">
        <w:t>Базовая часть образовательного процесса обеспечивается комплексной Примерной общеобразовательной программой дошкольного образования«От рождения до школы» под редакцией Н.Е.Вераксы, Т.С.Комаровой, М.А.Васильевой и парциальной программой</w:t>
      </w:r>
      <w:r>
        <w:t xml:space="preserve"> «Цветные ладошки» И.А. Лыковой</w:t>
      </w:r>
      <w:r w:rsidRPr="00D075B7">
        <w:t xml:space="preserve"> .</w:t>
      </w:r>
    </w:p>
    <w:p w:rsidR="0040293E" w:rsidRPr="00D075B7" w:rsidRDefault="0040293E" w:rsidP="00D075B7">
      <w:pPr>
        <w:jc w:val="both"/>
        <w:rPr>
          <w:sz w:val="28"/>
          <w:szCs w:val="28"/>
        </w:rPr>
      </w:pPr>
      <w:r w:rsidRPr="00D075B7">
        <w:t>Для организации самостоятельной художественной деятел</w:t>
      </w:r>
      <w:r>
        <w:t xml:space="preserve">ьности в группах имеются уголки </w:t>
      </w:r>
      <w:r w:rsidRPr="00D075B7">
        <w:t>изодеятельности и театрализации</w:t>
      </w:r>
      <w:r w:rsidRPr="00D075B7">
        <w:rPr>
          <w:sz w:val="28"/>
          <w:szCs w:val="28"/>
        </w:rPr>
        <w:t>.</w:t>
      </w:r>
    </w:p>
    <w:p w:rsidR="0040293E" w:rsidRPr="00F84948" w:rsidRDefault="0040293E" w:rsidP="00F84948">
      <w:pPr>
        <w:jc w:val="both"/>
      </w:pPr>
      <w:r w:rsidRPr="00D075B7">
        <w:t>Все виды деятельности художественно-эстетического направления развития дет</w:t>
      </w:r>
      <w:r>
        <w:t xml:space="preserve">ей взаимосвязаны между собой.  </w:t>
      </w:r>
    </w:p>
    <w:p w:rsidR="0040293E" w:rsidRPr="00D075B7" w:rsidRDefault="0040293E" w:rsidP="00D075B7">
      <w:pPr>
        <w:jc w:val="center"/>
        <w:rPr>
          <w:b/>
        </w:rPr>
      </w:pPr>
      <w:r w:rsidRPr="00D075B7">
        <w:rPr>
          <w:b/>
        </w:rPr>
        <w:t>Старшая группа ( 5-6 лет).</w:t>
      </w:r>
    </w:p>
    <w:p w:rsidR="0040293E" w:rsidRPr="00D075B7" w:rsidRDefault="0040293E" w:rsidP="00D075B7">
      <w:pPr>
        <w:jc w:val="both"/>
      </w:pPr>
      <w:r w:rsidRPr="00D075B7">
        <w:t>Образовательные задачи: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развивать способности к изобразительной деятельности (чувство цвета, формы, композиции); воображение и творчество.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формировать умения, связанные с художественно-образным отражением предметов и явлений в различных видах изобразительной деятельности.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учить детей создавать многофигурные сюжетные композиции, располагая предметы ближе, дальше.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учить самостоятельно находить приёмы изображения при интеграции видов изобразительной деятельности и художественного труда.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 xml:space="preserve"> поддерживать желание передавать характерные признаки объектов и явлений на основе представлений, полученных в результате наблюдений или в результате рассматривания репродукций, фотографий, иллюстраций в детских книгах и энциклопедиях; отражать в своих работах обобщённые представления о цикличности изменений в природе (пейзажи в разное время года).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поддерживать стремление самостоятельно комбинировать знакомые техники, помогать осваивать новые, по собственной инициативе объединять разные способы изображения.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формировать представления о художественных ремёслах (резьба и роспись по дереву, гончарное дело, ткачество, ковроделие и т.п.), знания о том, какими материалами пользуются мастера.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поощрять участие детей в создании и оформлении кукольного дома, одежды для кукол, декораций и костюма к спектаклю, праздничному утреннику и развлечениям.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формировать обобщённые способы формообразования – закручивание прямоугольника в цилиндр, закручивание круга в тупой конус; учить создавать разные выразительные поделки на основе каждого из них, а также использовать уже знакомые способы, в том числе и очень простые.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 xml:space="preserve"> поощрять творческие проявления детей, их инициативы в поиске сочетаний цвета, бумаги с другими материалами, использование своей поделки в общей композиции.</w:t>
      </w:r>
    </w:p>
    <w:p w:rsidR="0040293E" w:rsidRPr="00D075B7" w:rsidRDefault="0040293E" w:rsidP="00440579">
      <w:pPr>
        <w:numPr>
          <w:ilvl w:val="0"/>
          <w:numId w:val="54"/>
        </w:numPr>
        <w:jc w:val="both"/>
      </w:pPr>
      <w:r w:rsidRPr="00D075B7">
        <w:t>формировать у детей направленность на создание художественного образа с опорой на природный материал (его форму, фактуру, цвет и др.) и свой опыт; учить видеть материал с точки зрения его возможностей использования в конструировании.</w:t>
      </w:r>
    </w:p>
    <w:p w:rsidR="0040293E" w:rsidRPr="00D075B7" w:rsidRDefault="0040293E" w:rsidP="00D075B7">
      <w:pPr>
        <w:jc w:val="both"/>
      </w:pP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По развитию продуктивной деятельности (рисование, лепка, аппликация, художественный труд):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В рисовании</w:t>
      </w:r>
    </w:p>
    <w:p w:rsidR="0040293E" w:rsidRPr="00D075B7" w:rsidRDefault="0040293E" w:rsidP="00440579">
      <w:pPr>
        <w:numPr>
          <w:ilvl w:val="0"/>
          <w:numId w:val="55"/>
        </w:numPr>
        <w:jc w:val="both"/>
      </w:pPr>
      <w:r w:rsidRPr="00D075B7">
        <w:t>Продолжать совершенствовать умение передавать в рисунке образы  предметов, явлений действительности и литературных произведений. Обращать внимание детей на отличие предметов по форме, величине, пропорциям частей, побуждать их передавать эти отличия в рисунках;</w:t>
      </w:r>
    </w:p>
    <w:p w:rsidR="0040293E" w:rsidRPr="00D075B7" w:rsidRDefault="0040293E" w:rsidP="00440579">
      <w:pPr>
        <w:numPr>
          <w:ilvl w:val="0"/>
          <w:numId w:val="55"/>
        </w:numPr>
        <w:jc w:val="both"/>
      </w:pPr>
      <w:r w:rsidRPr="00D075B7">
        <w:t>Обучать приемам росписи, навыкам графического рисунка (карандаши, восковые мелки), рисованию с натуры (портретов, натюрмортов);</w:t>
      </w:r>
    </w:p>
    <w:p w:rsidR="0040293E" w:rsidRPr="00D075B7" w:rsidRDefault="0040293E" w:rsidP="00440579">
      <w:pPr>
        <w:numPr>
          <w:ilvl w:val="0"/>
          <w:numId w:val="55"/>
        </w:numPr>
        <w:jc w:val="both"/>
      </w:pPr>
      <w:r w:rsidRPr="00D075B7">
        <w:t>Учить передавать положение предметов в пространстве листа бумаги. Обращать внимание на то, что предметы могут по-разному располагаться на плоскости (стоять, лежать, менять положение:живые существа могут двигаться, менять позы, деревья в ветреный день – наклоняться, и т.д.). Учить передавать движение фигур;</w:t>
      </w:r>
    </w:p>
    <w:p w:rsidR="0040293E" w:rsidRPr="00D075B7" w:rsidRDefault="0040293E" w:rsidP="00440579">
      <w:pPr>
        <w:numPr>
          <w:ilvl w:val="0"/>
          <w:numId w:val="55"/>
        </w:numPr>
        <w:jc w:val="both"/>
      </w:pPr>
      <w:r w:rsidRPr="00D075B7">
        <w:t>Вырабатывать навыки рисования  контура предмета простым карандашом с легким нажимом на него;</w:t>
      </w:r>
    </w:p>
    <w:p w:rsidR="0040293E" w:rsidRPr="00D075B7" w:rsidRDefault="0040293E" w:rsidP="00440579">
      <w:pPr>
        <w:numPr>
          <w:ilvl w:val="0"/>
          <w:numId w:val="55"/>
        </w:numPr>
        <w:jc w:val="both"/>
      </w:pPr>
      <w:r w:rsidRPr="00D075B7">
        <w:t>Учить рисовать акварелью в соответствии с ее спецификой: прозрачностью и легкостью цвета, плавностью перехода одного цвета в другой;</w:t>
      </w:r>
    </w:p>
    <w:p w:rsidR="0040293E" w:rsidRPr="00D075B7" w:rsidRDefault="0040293E" w:rsidP="00440579">
      <w:pPr>
        <w:numPr>
          <w:ilvl w:val="0"/>
          <w:numId w:val="55"/>
        </w:numPr>
        <w:jc w:val="both"/>
      </w:pPr>
      <w:r w:rsidRPr="00D075B7">
        <w:t>Учить разным способам рисования кистью: широкие линии – всем ворсом,тонкие – концом кисти; наносить мазки, прикладывая кисть все ворсом к бумаге, и рисовать концом кисти мелкие пятнышки;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В аппликации</w:t>
      </w:r>
    </w:p>
    <w:p w:rsidR="0040293E" w:rsidRPr="00D075B7" w:rsidRDefault="0040293E" w:rsidP="00440579">
      <w:pPr>
        <w:numPr>
          <w:ilvl w:val="0"/>
          <w:numId w:val="59"/>
        </w:numPr>
        <w:jc w:val="both"/>
      </w:pPr>
      <w:r w:rsidRPr="00D075B7">
        <w:t xml:space="preserve">закреплять умения, полученные в средней группе при вырезывании форм из бумаги, сложенной вдвое, предлагая детям более сложные симметричные формы (ёлка, животные, люди). </w:t>
      </w:r>
    </w:p>
    <w:p w:rsidR="0040293E" w:rsidRPr="00D075B7" w:rsidRDefault="0040293E" w:rsidP="00440579">
      <w:pPr>
        <w:numPr>
          <w:ilvl w:val="0"/>
          <w:numId w:val="59"/>
        </w:numPr>
        <w:jc w:val="both"/>
      </w:pPr>
      <w:r w:rsidRPr="00D075B7">
        <w:t>Содействовать овладению детьми разнообразными приёмами вырезывания предметов, имеющих различные очертания, симметричные и несимметричные формы в статичном положении и с передачей несложного движения.</w:t>
      </w:r>
    </w:p>
    <w:p w:rsidR="0040293E" w:rsidRPr="00D075B7" w:rsidRDefault="0040293E" w:rsidP="00440579">
      <w:pPr>
        <w:numPr>
          <w:ilvl w:val="0"/>
          <w:numId w:val="59"/>
        </w:numPr>
        <w:jc w:val="both"/>
      </w:pPr>
      <w:r w:rsidRPr="00D075B7">
        <w:t>Поощрять составление композиций из готовых и самостоятельно вырезанных или иным способом подготовленных форм (полосок, кругов, треугольников, трапеций, рваных и мятых комочков бумаги).</w:t>
      </w:r>
    </w:p>
    <w:p w:rsidR="0040293E" w:rsidRPr="00D075B7" w:rsidRDefault="0040293E" w:rsidP="00440579">
      <w:pPr>
        <w:numPr>
          <w:ilvl w:val="0"/>
          <w:numId w:val="59"/>
        </w:numPr>
        <w:jc w:val="both"/>
      </w:pPr>
      <w:r w:rsidRPr="00D075B7">
        <w:t xml:space="preserve"> Формировать умение работать в коллективе: договариваться, распределять обязанности, справедливо организовывать коллективный труд при создании на бумаге разной формы предметных, сюжетных и декоративных композиций из геометрических и растительных форм, повторяя и чередуя их по форме и цвету. </w:t>
      </w:r>
    </w:p>
    <w:p w:rsidR="0040293E" w:rsidRPr="00D075B7" w:rsidRDefault="0040293E" w:rsidP="00440579">
      <w:pPr>
        <w:numPr>
          <w:ilvl w:val="0"/>
          <w:numId w:val="59"/>
        </w:numPr>
        <w:jc w:val="both"/>
      </w:pPr>
      <w:r w:rsidRPr="00D075B7">
        <w:t>Формировать умение создавать аппликационный образ путём обрывания и составления его из частей с последовательным наклеиванием.</w:t>
      </w:r>
    </w:p>
    <w:p w:rsidR="0040293E" w:rsidRPr="00D075B7" w:rsidRDefault="0040293E" w:rsidP="00440579">
      <w:pPr>
        <w:numPr>
          <w:ilvl w:val="0"/>
          <w:numId w:val="59"/>
        </w:numPr>
        <w:jc w:val="both"/>
      </w:pPr>
      <w:r w:rsidRPr="00D075B7">
        <w:t xml:space="preserve">Побуждать передавать в аппликации яркие события общественной жизни (праздники), подбирая тематику с учётом интересов девочек и мальчиков. </w:t>
      </w:r>
    </w:p>
    <w:p w:rsidR="0040293E" w:rsidRPr="00D075B7" w:rsidRDefault="0040293E" w:rsidP="00440579">
      <w:pPr>
        <w:numPr>
          <w:ilvl w:val="0"/>
          <w:numId w:val="59"/>
        </w:numPr>
        <w:jc w:val="both"/>
      </w:pPr>
      <w:r w:rsidRPr="00D075B7">
        <w:t>Содействовать расширению тематики детских работ в согласовании с содержанием других образовательных областей и побуждать детей рассказывать о своих работах.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В лепке</w:t>
      </w:r>
    </w:p>
    <w:p w:rsidR="0040293E" w:rsidRPr="00D075B7" w:rsidRDefault="0040293E" w:rsidP="00440579">
      <w:pPr>
        <w:numPr>
          <w:ilvl w:val="0"/>
          <w:numId w:val="60"/>
        </w:numPr>
        <w:autoSpaceDE w:val="0"/>
        <w:autoSpaceDN w:val="0"/>
        <w:adjustRightInd w:val="0"/>
        <w:spacing w:line="317" w:lineRule="exact"/>
        <w:jc w:val="both"/>
      </w:pPr>
      <w:r w:rsidRPr="00D075B7">
        <w:t xml:space="preserve">Упражнять в способах лепки из целого куска, комбинированном и конструктивном; </w:t>
      </w:r>
    </w:p>
    <w:p w:rsidR="0040293E" w:rsidRPr="00D075B7" w:rsidRDefault="0040293E" w:rsidP="00440579">
      <w:pPr>
        <w:numPr>
          <w:ilvl w:val="0"/>
          <w:numId w:val="60"/>
        </w:numPr>
        <w:autoSpaceDE w:val="0"/>
        <w:autoSpaceDN w:val="0"/>
        <w:adjustRightInd w:val="0"/>
        <w:spacing w:line="317" w:lineRule="exact"/>
        <w:jc w:val="both"/>
      </w:pPr>
      <w:r w:rsidRPr="00D075B7">
        <w:t>Формировать умение моделировать вылепленную форму кончиками пальцев, сглаживать места соединения;</w:t>
      </w:r>
    </w:p>
    <w:p w:rsidR="0040293E" w:rsidRPr="00D075B7" w:rsidRDefault="0040293E" w:rsidP="00440579">
      <w:pPr>
        <w:numPr>
          <w:ilvl w:val="0"/>
          <w:numId w:val="60"/>
        </w:numPr>
        <w:autoSpaceDE w:val="0"/>
        <w:autoSpaceDN w:val="0"/>
        <w:adjustRightInd w:val="0"/>
        <w:spacing w:line="317" w:lineRule="exact"/>
        <w:jc w:val="both"/>
      </w:pPr>
      <w:r w:rsidRPr="00D075B7">
        <w:t>Содействовать закреплению знакомых приемов  лепки: оттягивание деталей из целого куска, соединение частей путем прижимания и примазывания, украшение вылепленных изделий с помощью стеки и налепов.</w:t>
      </w:r>
    </w:p>
    <w:p w:rsidR="0040293E" w:rsidRPr="00D075B7" w:rsidRDefault="0040293E" w:rsidP="00440579">
      <w:pPr>
        <w:numPr>
          <w:ilvl w:val="0"/>
          <w:numId w:val="60"/>
        </w:numPr>
        <w:jc w:val="both"/>
      </w:pPr>
      <w:r w:rsidRPr="00D075B7">
        <w:t xml:space="preserve">Продолжать формировать умение передавать общую форму предмета и его частей, основные пропорции, строение, несложное движение фигуры человека и животных. </w:t>
      </w:r>
    </w:p>
    <w:p w:rsidR="0040293E" w:rsidRPr="00D075B7" w:rsidRDefault="0040293E" w:rsidP="00440579">
      <w:pPr>
        <w:numPr>
          <w:ilvl w:val="0"/>
          <w:numId w:val="60"/>
        </w:numPr>
        <w:jc w:val="both"/>
      </w:pPr>
      <w:r w:rsidRPr="00D075B7">
        <w:t xml:space="preserve">В сюжетной лепке передавать содержание событий путём размещения одной-двух фигур или предметов в одной сценке; продолжать учить прочно устанавливать фигуры на ногах или на подставке. </w:t>
      </w:r>
    </w:p>
    <w:p w:rsidR="0040293E" w:rsidRPr="00D075B7" w:rsidRDefault="0040293E" w:rsidP="00440579">
      <w:pPr>
        <w:numPr>
          <w:ilvl w:val="0"/>
          <w:numId w:val="60"/>
        </w:numPr>
        <w:jc w:val="both"/>
      </w:pPr>
      <w:r w:rsidRPr="00D075B7">
        <w:t xml:space="preserve">В декоративной лепке лепить посуду разными способами (ленточным и путём вдавливания); побуждать украшать вылепленную посуду налепом или наносить рисунок стекой. </w:t>
      </w:r>
    </w:p>
    <w:p w:rsidR="0040293E" w:rsidRPr="00D075B7" w:rsidRDefault="0040293E" w:rsidP="00440579">
      <w:pPr>
        <w:numPr>
          <w:ilvl w:val="0"/>
          <w:numId w:val="60"/>
        </w:numPr>
        <w:jc w:val="both"/>
      </w:pPr>
      <w:r w:rsidRPr="00D075B7">
        <w:t>Содействовать расширению тематики в согласовании с содержанием других образовательных областей и побуждать детей рассказывать о своих работах.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В художественном труде: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Показывать новые способы создания образов: накладная аппликация для получения многоцветных образов, несложный прорезной дектор для изготовления ажурных изделий (салфетки, занавески, одежда для кукол);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Учить создавать из бумаги объемные фигуры; делить квадратный лист на несколько равных частей, сглаживать сгибы, надрез</w:t>
      </w:r>
      <w:r>
        <w:t>ать по сгибам (д</w:t>
      </w:r>
      <w:r w:rsidRPr="00D075B7">
        <w:t>омик, корзинка, кубик);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Продолжать обучать детей делать игрушки, сувениры из природного (шишки, ветки, ягоды) и других материалов, прочно соединяя части;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Учить делать из поролона и пенопласта несложные игрушки ( снеговик, цыпленок, кораблик);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Учить делать поделки способом оригами.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По развитию детского творчества: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Показывать новые способы создания образов: накладная аппликация для получения многоцветных образов, несложный прорезной дектор для изготовления ажурных изделий (салфетки, занавески, одежда для кукол);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Учить создавать из бумаги объемные фигуры; делить квадратный лист на несколько равных ч</w:t>
      </w:r>
      <w:r>
        <w:t>астей, сглаживать сгибы, надрезать</w:t>
      </w:r>
      <w:r w:rsidRPr="00D075B7">
        <w:t xml:space="preserve"> по сгибам (домик, корзинка, кубик);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Продолжать обучать детей делать игрушки, сувениры из природного (шишки, ветки, ягоды) и других материалов, прочно соединяя части;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Учить делать из поролона и пенопласта несложные игрушки (снеговик, цыпленок, кораблик);</w:t>
      </w:r>
    </w:p>
    <w:p w:rsidR="0040293E" w:rsidRPr="00D075B7" w:rsidRDefault="0040293E" w:rsidP="00440579">
      <w:pPr>
        <w:numPr>
          <w:ilvl w:val="0"/>
          <w:numId w:val="56"/>
        </w:numPr>
        <w:jc w:val="both"/>
      </w:pPr>
      <w:r w:rsidRPr="00D075B7">
        <w:t>Учить делать поделки способом оригами.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По развитию детского творчества:</w:t>
      </w:r>
    </w:p>
    <w:p w:rsidR="0040293E" w:rsidRPr="00D075B7" w:rsidRDefault="0040293E" w:rsidP="00440579">
      <w:pPr>
        <w:numPr>
          <w:ilvl w:val="0"/>
          <w:numId w:val="57"/>
        </w:numPr>
        <w:jc w:val="both"/>
      </w:pPr>
      <w:r w:rsidRPr="00D075B7">
        <w:t>Развивать эс</w:t>
      </w:r>
      <w:r>
        <w:t>тетическое восприятие, учить сов</w:t>
      </w:r>
      <w:r w:rsidRPr="00D075B7">
        <w:t>ершать красоту окружающего мира;</w:t>
      </w:r>
    </w:p>
    <w:p w:rsidR="0040293E" w:rsidRPr="00D075B7" w:rsidRDefault="0040293E" w:rsidP="00440579">
      <w:pPr>
        <w:numPr>
          <w:ilvl w:val="0"/>
          <w:numId w:val="57"/>
        </w:numPr>
        <w:jc w:val="both"/>
      </w:pPr>
      <w:r w:rsidRPr="00D075B7">
        <w:t>Формировать художественно-творческие способности детей;</w:t>
      </w:r>
    </w:p>
    <w:p w:rsidR="0040293E" w:rsidRPr="00D075B7" w:rsidRDefault="0040293E" w:rsidP="00440579">
      <w:pPr>
        <w:numPr>
          <w:ilvl w:val="0"/>
          <w:numId w:val="57"/>
        </w:numPr>
        <w:jc w:val="both"/>
      </w:pPr>
      <w:r w:rsidRPr="00D075B7">
        <w:t>Обогащать сенсорный опыт детей, закреплять знание основных форм предметов и объектов природы;</w:t>
      </w:r>
    </w:p>
    <w:p w:rsidR="0040293E" w:rsidRPr="00D075B7" w:rsidRDefault="0040293E" w:rsidP="00440579">
      <w:pPr>
        <w:numPr>
          <w:ilvl w:val="0"/>
          <w:numId w:val="57"/>
        </w:numPr>
        <w:jc w:val="both"/>
      </w:pPr>
      <w:r w:rsidRPr="00D075B7">
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</w:r>
    </w:p>
    <w:p w:rsidR="0040293E" w:rsidRPr="00D075B7" w:rsidRDefault="0040293E" w:rsidP="00440579">
      <w:pPr>
        <w:numPr>
          <w:ilvl w:val="0"/>
          <w:numId w:val="57"/>
        </w:numPr>
        <w:jc w:val="both"/>
      </w:pPr>
      <w:r w:rsidRPr="00D075B7">
        <w:t>Создавать условия для свободного, самостоятельного, разнопланового экспериментирования с художественными материалами (бумага белая и цветная, краски, картон, ткань, пластилин), инструментами (кисть, карандаши, ножницы, стека), изобразительными техниками.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По приобщению к изобразительному искусству:</w:t>
      </w:r>
    </w:p>
    <w:p w:rsidR="0040293E" w:rsidRPr="00D075B7" w:rsidRDefault="0040293E" w:rsidP="00440579">
      <w:pPr>
        <w:numPr>
          <w:ilvl w:val="0"/>
          <w:numId w:val="58"/>
        </w:numPr>
      </w:pPr>
      <w:r w:rsidRPr="00D075B7">
        <w:t>Познакомить с различными живописными жанрами (портрет, натюрморт, графика);</w:t>
      </w:r>
    </w:p>
    <w:p w:rsidR="0040293E" w:rsidRPr="00D075B7" w:rsidRDefault="0040293E" w:rsidP="00440579">
      <w:pPr>
        <w:numPr>
          <w:ilvl w:val="0"/>
          <w:numId w:val="58"/>
        </w:numPr>
      </w:pPr>
      <w:r w:rsidRPr="00D075B7">
        <w:t>Познакомить с произведениями живописи (И.Шишкин, И.Левитан, В.Серов, И.Грабарь, П.Кончаловский) и др.;</w:t>
      </w:r>
    </w:p>
    <w:p w:rsidR="0040293E" w:rsidRPr="00D075B7" w:rsidRDefault="0040293E" w:rsidP="00440579">
      <w:pPr>
        <w:numPr>
          <w:ilvl w:val="0"/>
          <w:numId w:val="58"/>
        </w:numPr>
        <w:jc w:val="both"/>
      </w:pPr>
      <w:r w:rsidRPr="00D075B7">
        <w:t>Расширять представления о графике иллюстраторов детской книги (Ю.Васнецов, Е.Чарушин, Е.Чарушин, И.Билибин и др.), ее выразительных средствах;</w:t>
      </w:r>
    </w:p>
    <w:p w:rsidR="0040293E" w:rsidRPr="00D075B7" w:rsidRDefault="0040293E" w:rsidP="00440579">
      <w:pPr>
        <w:numPr>
          <w:ilvl w:val="0"/>
          <w:numId w:val="58"/>
        </w:numPr>
        <w:jc w:val="both"/>
      </w:pPr>
      <w:r w:rsidRPr="00D075B7">
        <w:t>Продолжать знакомить с народным декоративно-прикладны</w:t>
      </w:r>
      <w:r>
        <w:t xml:space="preserve">м искусством (Городец, Гжель), </w:t>
      </w:r>
      <w:r w:rsidRPr="00D075B7">
        <w:t>расширять представления о народных игрушках (матрешка, дымковская игрушка, богородская резная игрушка, филимоновская игрушка – свистулька) с другими изделиями декоративно-прикладного искусство (фарфоровые и керамические изделия, скульптура малых форм);</w:t>
      </w:r>
    </w:p>
    <w:p w:rsidR="0040293E" w:rsidRPr="00D075B7" w:rsidRDefault="0040293E" w:rsidP="00440579">
      <w:pPr>
        <w:numPr>
          <w:ilvl w:val="0"/>
          <w:numId w:val="58"/>
        </w:numPr>
        <w:jc w:val="both"/>
      </w:pPr>
      <w:r w:rsidRPr="00D075B7">
        <w:t xml:space="preserve">Познакомить детей с разными видами архитектуры. </w:t>
      </w:r>
    </w:p>
    <w:p w:rsidR="0040293E" w:rsidRDefault="0040293E" w:rsidP="00D075B7">
      <w:pPr>
        <w:jc w:val="center"/>
        <w:rPr>
          <w:b/>
        </w:rPr>
      </w:pPr>
    </w:p>
    <w:p w:rsidR="0040293E" w:rsidRPr="00D075B7" w:rsidRDefault="0040293E" w:rsidP="00D075B7">
      <w:pPr>
        <w:jc w:val="center"/>
      </w:pPr>
      <w:r w:rsidRPr="00D075B7">
        <w:rPr>
          <w:b/>
        </w:rPr>
        <w:t>Организация деятельности в  образовательной области «Художественное творчество».</w:t>
      </w:r>
    </w:p>
    <w:p w:rsidR="0040293E" w:rsidRPr="00D075B7" w:rsidRDefault="0040293E" w:rsidP="00D075B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4"/>
        <w:gridCol w:w="4052"/>
        <w:gridCol w:w="2620"/>
      </w:tblGrid>
      <w:tr w:rsidR="0040293E" w:rsidRPr="00D075B7" w:rsidTr="00E852A6">
        <w:tc>
          <w:tcPr>
            <w:tcW w:w="2684" w:type="dxa"/>
          </w:tcPr>
          <w:p w:rsidR="0040293E" w:rsidRPr="00D075B7" w:rsidRDefault="0040293E" w:rsidP="00D075B7">
            <w:pPr>
              <w:spacing w:before="100" w:beforeAutospacing="1" w:after="100" w:afterAutospacing="1"/>
              <w:ind w:right="75"/>
              <w:jc w:val="center"/>
              <w:rPr>
                <w:sz w:val="20"/>
                <w:szCs w:val="20"/>
              </w:rPr>
            </w:pPr>
            <w:r w:rsidRPr="00D075B7">
              <w:rPr>
                <w:sz w:val="20"/>
                <w:szCs w:val="20"/>
              </w:rPr>
              <w:t>Непосредственно образовательная деятельность</w:t>
            </w:r>
          </w:p>
        </w:tc>
        <w:tc>
          <w:tcPr>
            <w:tcW w:w="4052" w:type="dxa"/>
          </w:tcPr>
          <w:p w:rsidR="0040293E" w:rsidRPr="00D075B7" w:rsidRDefault="0040293E" w:rsidP="00D075B7">
            <w:pPr>
              <w:spacing w:before="100" w:beforeAutospacing="1" w:after="100" w:afterAutospacing="1"/>
              <w:ind w:right="75"/>
              <w:jc w:val="center"/>
              <w:rPr>
                <w:sz w:val="20"/>
                <w:szCs w:val="20"/>
              </w:rPr>
            </w:pPr>
            <w:r w:rsidRPr="00D075B7">
              <w:rPr>
                <w:sz w:val="20"/>
                <w:szCs w:val="20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620" w:type="dxa"/>
          </w:tcPr>
          <w:p w:rsidR="0040293E" w:rsidRPr="00D075B7" w:rsidRDefault="0040293E" w:rsidP="00D075B7">
            <w:pPr>
              <w:spacing w:before="100" w:beforeAutospacing="1" w:after="100" w:afterAutospacing="1"/>
              <w:ind w:right="75"/>
              <w:jc w:val="center"/>
              <w:rPr>
                <w:sz w:val="20"/>
                <w:szCs w:val="20"/>
              </w:rPr>
            </w:pPr>
            <w:r w:rsidRPr="00D075B7">
              <w:rPr>
                <w:sz w:val="20"/>
                <w:szCs w:val="20"/>
              </w:rPr>
              <w:t>Самостоятельная деятельность детей</w:t>
            </w:r>
          </w:p>
        </w:tc>
      </w:tr>
      <w:tr w:rsidR="0040293E" w:rsidRPr="00D075B7" w:rsidTr="00E852A6">
        <w:tc>
          <w:tcPr>
            <w:tcW w:w="2684" w:type="dxa"/>
          </w:tcPr>
          <w:p w:rsidR="0040293E" w:rsidRPr="00D075B7" w:rsidRDefault="0040293E" w:rsidP="00D075B7">
            <w:r w:rsidRPr="00D075B7">
              <w:t>Проекты</w:t>
            </w:r>
          </w:p>
          <w:p w:rsidR="0040293E" w:rsidRPr="00D075B7" w:rsidRDefault="0040293E" w:rsidP="00D075B7">
            <w:r w:rsidRPr="00D075B7">
              <w:t>Досуги</w:t>
            </w:r>
          </w:p>
          <w:p w:rsidR="0040293E" w:rsidRPr="00D075B7" w:rsidRDefault="0040293E" w:rsidP="00D075B7">
            <w:r w:rsidRPr="00D075B7">
              <w:t>Выставки</w:t>
            </w:r>
          </w:p>
          <w:p w:rsidR="0040293E" w:rsidRPr="00D075B7" w:rsidRDefault="0040293E" w:rsidP="00D075B7">
            <w:r w:rsidRPr="00D075B7">
              <w:t>Экскурсии</w:t>
            </w:r>
          </w:p>
          <w:p w:rsidR="0040293E" w:rsidRPr="00D075B7" w:rsidRDefault="0040293E" w:rsidP="00D075B7">
            <w:r w:rsidRPr="00D075B7">
              <w:t>Художественное творчество в совместной с воспитателем деятельности.</w:t>
            </w:r>
          </w:p>
          <w:p w:rsidR="0040293E" w:rsidRPr="00D075B7" w:rsidRDefault="0040293E" w:rsidP="00D075B7">
            <w:r w:rsidRPr="00D075B7">
              <w:t>Рассматривание эстетически привлекательных,</w:t>
            </w:r>
          </w:p>
          <w:p w:rsidR="0040293E" w:rsidRPr="00D075B7" w:rsidRDefault="0040293E" w:rsidP="00D075B7">
            <w:r w:rsidRPr="00D075B7">
              <w:t>иллюстраций, произведений искусства</w:t>
            </w:r>
          </w:p>
          <w:p w:rsidR="0040293E" w:rsidRPr="00D075B7" w:rsidRDefault="0040293E" w:rsidP="00D075B7">
            <w:r w:rsidRPr="00D075B7">
              <w:t>Игры, в процессе которых дети осуществляют выбор наиболее привлекательных предметов</w:t>
            </w:r>
          </w:p>
          <w:p w:rsidR="0040293E" w:rsidRPr="00D075B7" w:rsidRDefault="0040293E" w:rsidP="00D075B7">
            <w:r w:rsidRPr="00D075B7">
              <w:t>Беседа</w:t>
            </w:r>
          </w:p>
          <w:p w:rsidR="0040293E" w:rsidRPr="00D075B7" w:rsidRDefault="0040293E" w:rsidP="00D075B7">
            <w:r w:rsidRPr="00D075B7">
              <w:t>Объяснение</w:t>
            </w:r>
          </w:p>
          <w:p w:rsidR="0040293E" w:rsidRPr="00D075B7" w:rsidRDefault="0040293E" w:rsidP="00D075B7">
            <w:r w:rsidRPr="00D075B7">
              <w:t>Рассказ</w:t>
            </w:r>
          </w:p>
          <w:p w:rsidR="0040293E" w:rsidRPr="00D075B7" w:rsidRDefault="0040293E" w:rsidP="00D075B7">
            <w:r w:rsidRPr="00D075B7">
              <w:t>Создание игровой ситуации побуждения к сопереживанию, эмоциональной отзывчивости на прекрасное  в окружающем мире</w:t>
            </w:r>
          </w:p>
          <w:p w:rsidR="0040293E" w:rsidRPr="00D075B7" w:rsidRDefault="0040293E" w:rsidP="00D075B7">
            <w:r w:rsidRPr="00D075B7">
              <w:t>Наблюдение</w:t>
            </w:r>
          </w:p>
          <w:p w:rsidR="0040293E" w:rsidRPr="00D075B7" w:rsidRDefault="0040293E" w:rsidP="00D075B7">
            <w:r w:rsidRPr="00D075B7">
              <w:t xml:space="preserve">Рисование, лепка, аппликация </w:t>
            </w:r>
          </w:p>
          <w:p w:rsidR="0040293E" w:rsidRPr="00D075B7" w:rsidRDefault="0040293E" w:rsidP="00D075B7">
            <w:r w:rsidRPr="00D075B7">
              <w:t>Игры</w:t>
            </w:r>
          </w:p>
          <w:p w:rsidR="0040293E" w:rsidRPr="00D075B7" w:rsidRDefault="0040293E" w:rsidP="00D075B7">
            <w:r w:rsidRPr="00D075B7">
              <w:t>Показ приемов работы</w:t>
            </w:r>
          </w:p>
          <w:p w:rsidR="0040293E" w:rsidRPr="00D075B7" w:rsidRDefault="0040293E" w:rsidP="00D075B7">
            <w:r w:rsidRPr="00D075B7">
              <w:t>Художественный труд</w:t>
            </w:r>
          </w:p>
        </w:tc>
        <w:tc>
          <w:tcPr>
            <w:tcW w:w="4052" w:type="dxa"/>
          </w:tcPr>
          <w:p w:rsidR="0040293E" w:rsidRPr="00D075B7" w:rsidRDefault="0040293E" w:rsidP="00D075B7">
            <w:r w:rsidRPr="00D075B7">
              <w:t>Рисование, лепка, аппликация, художественный труд</w:t>
            </w:r>
          </w:p>
          <w:p w:rsidR="0040293E" w:rsidRPr="00D075B7" w:rsidRDefault="0040293E" w:rsidP="00D075B7">
            <w:r w:rsidRPr="00D075B7">
              <w:t>Художественное творчество в совместной с воспитателем деятельности</w:t>
            </w:r>
          </w:p>
          <w:p w:rsidR="0040293E" w:rsidRPr="00D075B7" w:rsidRDefault="0040293E" w:rsidP="00D075B7">
            <w:r w:rsidRPr="00D075B7">
              <w:t>Рассматривание иллюстраций, картин, репродукций</w:t>
            </w:r>
          </w:p>
          <w:p w:rsidR="0040293E" w:rsidRPr="00D075B7" w:rsidRDefault="0040293E" w:rsidP="00D075B7">
            <w:r w:rsidRPr="00D075B7">
              <w:t>Показ приемов работы</w:t>
            </w:r>
          </w:p>
          <w:p w:rsidR="0040293E" w:rsidRPr="00D075B7" w:rsidRDefault="0040293E" w:rsidP="00D075B7">
            <w:r w:rsidRPr="00D075B7">
              <w:t>Наблюдение</w:t>
            </w:r>
          </w:p>
          <w:p w:rsidR="0040293E" w:rsidRPr="00D075B7" w:rsidRDefault="0040293E" w:rsidP="00D075B7">
            <w:r w:rsidRPr="00D075B7">
              <w:t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</w:t>
            </w:r>
          </w:p>
          <w:p w:rsidR="0040293E" w:rsidRPr="00D075B7" w:rsidRDefault="0040293E" w:rsidP="00D075B7">
            <w:r w:rsidRPr="00D075B7">
              <w:t>Создание макетов, коллекций и их оформление</w:t>
            </w:r>
          </w:p>
          <w:p w:rsidR="0040293E" w:rsidRPr="00D075B7" w:rsidRDefault="0040293E" w:rsidP="00D075B7">
            <w:r w:rsidRPr="00D075B7">
              <w:t>Украшение предметов для личного пользования</w:t>
            </w:r>
          </w:p>
          <w:p w:rsidR="0040293E" w:rsidRPr="00D075B7" w:rsidRDefault="0040293E" w:rsidP="00D075B7">
            <w:r w:rsidRPr="00D075B7">
              <w:t>Рассматривание эстетически привлекательных предметов, узоров в работах народных мастеров и произведениях декоративно-прикладного искусства, произведений книжной графики, иллюстраций, произведений искусства, репродукций с произведений живописи и книжной графики</w:t>
            </w:r>
          </w:p>
          <w:p w:rsidR="0040293E" w:rsidRPr="00D075B7" w:rsidRDefault="0040293E" w:rsidP="00D075B7">
            <w:r w:rsidRPr="00D075B7">
              <w:t>Игры</w:t>
            </w:r>
          </w:p>
          <w:p w:rsidR="0040293E" w:rsidRPr="00D075B7" w:rsidRDefault="0040293E" w:rsidP="00D075B7">
            <w:r w:rsidRPr="00D075B7">
              <w:t>Организация выставок работ народных мастеров и про</w:t>
            </w:r>
            <w:r>
              <w:t>и</w:t>
            </w:r>
            <w:r w:rsidRPr="00D075B7">
              <w:t>зведений декоративно-прикладного искусства, книг с иллюстрациями художников, репродукций произведений живописи и книжной графики, тематических выставок ( по временам года, настроению и др.)</w:t>
            </w:r>
          </w:p>
          <w:p w:rsidR="0040293E" w:rsidRPr="00D075B7" w:rsidRDefault="0040293E" w:rsidP="00D075B7">
            <w:r w:rsidRPr="00D075B7">
              <w:t>Обсуждение ( произведений искусства, средств выразительности и др.)</w:t>
            </w:r>
          </w:p>
          <w:p w:rsidR="0040293E" w:rsidRPr="00D075B7" w:rsidRDefault="0040293E" w:rsidP="00D075B7">
            <w:r w:rsidRPr="00D075B7">
              <w:t>Создание коллекций и их оформление</w:t>
            </w:r>
          </w:p>
        </w:tc>
        <w:tc>
          <w:tcPr>
            <w:tcW w:w="2620" w:type="dxa"/>
          </w:tcPr>
          <w:p w:rsidR="0040293E" w:rsidRPr="00D075B7" w:rsidRDefault="0040293E" w:rsidP="00D075B7">
            <w:r>
              <w:t>Создание соотве</w:t>
            </w:r>
            <w:r w:rsidRPr="00D075B7">
              <w:t>т</w:t>
            </w:r>
            <w:r>
              <w:t>ст</w:t>
            </w:r>
            <w:r w:rsidRPr="00D075B7">
              <w:t>вующей предметно-развивающей среды</w:t>
            </w:r>
          </w:p>
          <w:p w:rsidR="0040293E" w:rsidRPr="00D075B7" w:rsidRDefault="0040293E" w:rsidP="00D075B7">
            <w:r w:rsidRPr="00D075B7">
              <w:t xml:space="preserve">Художественное творчество в самостоятельной деятельности </w:t>
            </w:r>
          </w:p>
          <w:p w:rsidR="0040293E" w:rsidRPr="00D075B7" w:rsidRDefault="0040293E" w:rsidP="00D075B7">
            <w:r w:rsidRPr="00D075B7">
              <w:t>Дидактические игры</w:t>
            </w:r>
          </w:p>
          <w:p w:rsidR="0040293E" w:rsidRPr="00D075B7" w:rsidRDefault="0040293E" w:rsidP="00D075B7">
            <w:r w:rsidRPr="00D075B7">
              <w:t>Анализ продуктов детской деятельности</w:t>
            </w:r>
          </w:p>
          <w:p w:rsidR="0040293E" w:rsidRPr="00D075B7" w:rsidRDefault="0040293E" w:rsidP="00D075B7">
            <w:r w:rsidRPr="00D075B7">
              <w:t xml:space="preserve">Сотворчества с педагогом </w:t>
            </w:r>
          </w:p>
          <w:p w:rsidR="0040293E" w:rsidRPr="00D075B7" w:rsidRDefault="0040293E" w:rsidP="00D075B7">
            <w:r w:rsidRPr="00D075B7">
              <w:t xml:space="preserve">Поисковые ситуации эстетического выбора, направленные на формирование эстетического вкуса </w:t>
            </w:r>
          </w:p>
          <w:p w:rsidR="0040293E" w:rsidRPr="00D075B7" w:rsidRDefault="0040293E" w:rsidP="00D075B7">
            <w:r w:rsidRPr="00D075B7">
              <w:t>Рисование, лепка, аппликация, художественный труд</w:t>
            </w:r>
          </w:p>
          <w:p w:rsidR="0040293E" w:rsidRPr="00D075B7" w:rsidRDefault="0040293E" w:rsidP="00D075B7">
            <w:r w:rsidRPr="00D075B7">
              <w:t>Эвристические  поисковые ситуации эстетического выбора, направленные на формирование эстетического вкуса</w:t>
            </w:r>
          </w:p>
        </w:tc>
      </w:tr>
    </w:tbl>
    <w:p w:rsidR="0040293E" w:rsidRDefault="0040293E" w:rsidP="00D075B7">
      <w:pPr>
        <w:jc w:val="center"/>
        <w:rPr>
          <w:b/>
        </w:rPr>
      </w:pPr>
      <w:r w:rsidRPr="00D075B7">
        <w:rPr>
          <w:b/>
        </w:rPr>
        <w:t>Связь с другими образовательными областями:</w:t>
      </w:r>
    </w:p>
    <w:p w:rsidR="0040293E" w:rsidRPr="00D075B7" w:rsidRDefault="0040293E" w:rsidP="00D075B7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5"/>
        <w:gridCol w:w="6721"/>
      </w:tblGrid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pPr>
              <w:jc w:val="center"/>
            </w:pPr>
            <w:r w:rsidRPr="00D075B7">
              <w:t>«Физическая культура»</w:t>
            </w:r>
          </w:p>
        </w:tc>
        <w:tc>
          <w:tcPr>
            <w:tcW w:w="6721" w:type="dxa"/>
          </w:tcPr>
          <w:p w:rsidR="0040293E" w:rsidRPr="00D075B7" w:rsidRDefault="0040293E" w:rsidP="00D075B7">
            <w:pPr>
              <w:jc w:val="center"/>
            </w:pPr>
            <w:r w:rsidRPr="00D075B7">
              <w:t>Развитие мелкой моторики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«Здоровье»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воспитание культурно-гигиенических навыков, цветотерапия, арттерапия, формирование начальных представлений о здоровом образе жизни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«Коммуникация»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развитие свободного общения со взрослыми и детьми по поводу процесса и результатов продуктивной деятельности,  практическое овладение воспитанниками нормами речи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«Познание»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сенсорное развитие, формирование целостной картины мира, расширение кругозора в сфере изобразительного искусства, творчества, формирование элементарных математических представлений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«Социализация»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формирование гендерной, семейной принадлежности, патриотических чувств, чувства принадлежности к мировому сообществу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«Музыка»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использование музыкальных произведений для обогащения содержания области, развитие детского творчества, приобщение к различным видам искусства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«Труд»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«Чтение художественной литературы»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использование художественных произведений для обогащения содержания области, развитие детского творчества, приобщение к различным видам искусства, развитие художественного восприятия и эстетического вкуса.</w:t>
            </w:r>
          </w:p>
        </w:tc>
      </w:tr>
      <w:tr w:rsidR="0040293E" w:rsidRPr="00D075B7" w:rsidTr="003E34F1">
        <w:tc>
          <w:tcPr>
            <w:tcW w:w="2635" w:type="dxa"/>
          </w:tcPr>
          <w:p w:rsidR="0040293E" w:rsidRPr="00D075B7" w:rsidRDefault="0040293E" w:rsidP="00D075B7">
            <w:r w:rsidRPr="00D075B7">
              <w:t>«Безопасность»</w:t>
            </w:r>
          </w:p>
        </w:tc>
        <w:tc>
          <w:tcPr>
            <w:tcW w:w="6721" w:type="dxa"/>
          </w:tcPr>
          <w:p w:rsidR="0040293E" w:rsidRPr="00D075B7" w:rsidRDefault="0040293E" w:rsidP="00D075B7">
            <w:r w:rsidRPr="00D075B7">
              <w:t>формирование основ безопасности собственной жизнедеятельности в различных видах продуктивной деятельности</w:t>
            </w:r>
          </w:p>
        </w:tc>
      </w:tr>
    </w:tbl>
    <w:p w:rsidR="0040293E" w:rsidRPr="00D075B7" w:rsidRDefault="0040293E" w:rsidP="00D075B7">
      <w:pPr>
        <w:jc w:val="both"/>
      </w:pPr>
    </w:p>
    <w:p w:rsidR="0040293E" w:rsidRPr="00D075B7" w:rsidRDefault="0040293E" w:rsidP="00D075B7">
      <w:pPr>
        <w:jc w:val="both"/>
      </w:pPr>
      <w:r w:rsidRPr="00D075B7">
        <w:t>Интеграция деятельности с другими видами детской деятельности:</w:t>
      </w:r>
    </w:p>
    <w:p w:rsidR="0040293E" w:rsidRPr="00D075B7" w:rsidRDefault="0040293E" w:rsidP="00440579">
      <w:pPr>
        <w:numPr>
          <w:ilvl w:val="0"/>
          <w:numId w:val="61"/>
        </w:numPr>
        <w:jc w:val="both"/>
      </w:pPr>
      <w:r w:rsidRPr="00D075B7">
        <w:t>Музыкальное воспитание – дети учатся слышать в музыке разное эмоциональное состояние и передавать его движениями, жестами, мимикой, слушают музыку к постановке, отмечая её разнохарактерное содержание, дающее возможность более полно оценить и понять характер героя, его образ.</w:t>
      </w:r>
    </w:p>
    <w:p w:rsidR="0040293E" w:rsidRPr="00D075B7" w:rsidRDefault="0040293E" w:rsidP="00440579">
      <w:pPr>
        <w:numPr>
          <w:ilvl w:val="0"/>
          <w:numId w:val="61"/>
        </w:numPr>
        <w:jc w:val="both"/>
      </w:pPr>
      <w:r w:rsidRPr="00D075B7">
        <w:t>Изобразительная деятельность – рисование, лепка по просмотренным постановкам, изготовление билетов, афиш, декораций.</w:t>
      </w:r>
    </w:p>
    <w:p w:rsidR="0040293E" w:rsidRPr="00D075B7" w:rsidRDefault="0040293E" w:rsidP="00440579">
      <w:pPr>
        <w:numPr>
          <w:ilvl w:val="0"/>
          <w:numId w:val="61"/>
        </w:numPr>
        <w:jc w:val="both"/>
      </w:pPr>
      <w:r w:rsidRPr="00D075B7">
        <w:t>Развитие речи – формирование связной и диалогической речи, развитие чёткой и ясной дикции.</w:t>
      </w:r>
    </w:p>
    <w:p w:rsidR="0040293E" w:rsidRPr="00D075B7" w:rsidRDefault="0040293E" w:rsidP="00440579">
      <w:pPr>
        <w:numPr>
          <w:ilvl w:val="0"/>
          <w:numId w:val="61"/>
        </w:numPr>
        <w:jc w:val="both"/>
      </w:pPr>
      <w:r w:rsidRPr="00D075B7">
        <w:t>Ознакомление с художественной литературой – знакомство с литературными произведениями, которые послужат основой для театрализованной деятельности.</w:t>
      </w:r>
    </w:p>
    <w:p w:rsidR="0040293E" w:rsidRPr="00D075B7" w:rsidRDefault="0040293E" w:rsidP="00440579">
      <w:pPr>
        <w:numPr>
          <w:ilvl w:val="0"/>
          <w:numId w:val="61"/>
        </w:numPr>
        <w:jc w:val="both"/>
      </w:pPr>
      <w:r w:rsidRPr="00D075B7">
        <w:t>Ознакомление с окружающим – знакомство с явлениями общественной жизни, предметами ближайшего окружения, что послужит материалом, входящим в содержание театрализованных игр и упражнений.</w:t>
      </w:r>
    </w:p>
    <w:p w:rsidR="0040293E" w:rsidRPr="00D075B7" w:rsidRDefault="0040293E" w:rsidP="00440579">
      <w:pPr>
        <w:numPr>
          <w:ilvl w:val="0"/>
          <w:numId w:val="61"/>
        </w:numPr>
        <w:jc w:val="both"/>
      </w:pPr>
      <w:r w:rsidRPr="00D075B7">
        <w:t>Ритмика – обучение через танцевальные движения передавать образ какого либо героя, его характер, настроение.</w:t>
      </w:r>
    </w:p>
    <w:p w:rsidR="0040293E" w:rsidRDefault="0040293E" w:rsidP="00D075B7">
      <w:pPr>
        <w:jc w:val="center"/>
        <w:rPr>
          <w:b/>
        </w:rPr>
      </w:pPr>
    </w:p>
    <w:p w:rsidR="0040293E" w:rsidRPr="00D075B7" w:rsidRDefault="0040293E" w:rsidP="00D075B7">
      <w:pPr>
        <w:jc w:val="center"/>
        <w:rPr>
          <w:b/>
        </w:rPr>
      </w:pPr>
      <w:r w:rsidRPr="00D075B7">
        <w:rPr>
          <w:b/>
        </w:rPr>
        <w:t>1.3.10. Образовательная область «Музыка».</w:t>
      </w:r>
    </w:p>
    <w:p w:rsidR="0040293E" w:rsidRPr="00D075B7" w:rsidRDefault="0040293E" w:rsidP="00D075B7">
      <w:pPr>
        <w:jc w:val="center"/>
        <w:rPr>
          <w:b/>
          <w:u w:val="single"/>
        </w:rPr>
      </w:pPr>
    </w:p>
    <w:p w:rsidR="0040293E" w:rsidRPr="00D075B7" w:rsidRDefault="0040293E" w:rsidP="00D075B7">
      <w:pPr>
        <w:jc w:val="both"/>
      </w:pPr>
      <w:r w:rsidRPr="00D075B7">
        <w:t xml:space="preserve">Содержание образовательной области "Музыка" направлено на достижение </w:t>
      </w:r>
      <w:r w:rsidRPr="00D075B7">
        <w:rPr>
          <w:b/>
        </w:rPr>
        <w:t>цели</w:t>
      </w:r>
      <w:r w:rsidRPr="00D075B7">
        <w:t xml:space="preserve"> развития музыкальности детей, способности эмоционально воспринимать музыку через решение следующих задач:</w:t>
      </w:r>
    </w:p>
    <w:p w:rsidR="0040293E" w:rsidRPr="00D075B7" w:rsidRDefault="0040293E" w:rsidP="00440579">
      <w:pPr>
        <w:numPr>
          <w:ilvl w:val="0"/>
          <w:numId w:val="62"/>
        </w:numPr>
        <w:jc w:val="both"/>
      </w:pPr>
      <w:r w:rsidRPr="00D075B7">
        <w:t>развитие музыкально-художественной деятельности;</w:t>
      </w:r>
    </w:p>
    <w:p w:rsidR="0040293E" w:rsidRPr="00D075B7" w:rsidRDefault="0040293E" w:rsidP="00440579">
      <w:pPr>
        <w:numPr>
          <w:ilvl w:val="0"/>
          <w:numId w:val="62"/>
        </w:numPr>
        <w:jc w:val="both"/>
      </w:pPr>
      <w:r w:rsidRPr="00D075B7">
        <w:t>приобщение к музыкальному искусству.</w:t>
      </w:r>
    </w:p>
    <w:p w:rsidR="0040293E" w:rsidRPr="00D075B7" w:rsidRDefault="0040293E" w:rsidP="00440579">
      <w:pPr>
        <w:numPr>
          <w:ilvl w:val="0"/>
          <w:numId w:val="62"/>
        </w:numPr>
        <w:jc w:val="both"/>
      </w:pPr>
      <w:r w:rsidRPr="00D075B7">
        <w:t>развитие музыкальности детей;</w:t>
      </w:r>
    </w:p>
    <w:p w:rsidR="0040293E" w:rsidRPr="00D075B7" w:rsidRDefault="0040293E" w:rsidP="00440579">
      <w:pPr>
        <w:numPr>
          <w:ilvl w:val="0"/>
          <w:numId w:val="62"/>
        </w:numPr>
        <w:jc w:val="both"/>
      </w:pPr>
      <w:r w:rsidRPr="00D075B7">
        <w:t>развитие способности эмоционально воспринимать музыку.</w:t>
      </w:r>
    </w:p>
    <w:p w:rsidR="0040293E" w:rsidRPr="00D075B7" w:rsidRDefault="0040293E" w:rsidP="00D075B7">
      <w:pPr>
        <w:jc w:val="both"/>
      </w:pPr>
    </w:p>
    <w:p w:rsidR="0040293E" w:rsidRDefault="0040293E" w:rsidP="00D075B7">
      <w:pPr>
        <w:jc w:val="both"/>
      </w:pPr>
      <w:r w:rsidRPr="00D075B7">
        <w:t>Основные общеобразовательные программы содержат перечень необходимых для осуществления воспитательно-образовательного процесса программ, технологий, методических пособий. Педагоги создают условия для развития у детей музыкальных способностей. Развивают у детей музыкальный слух: звуковысотный,  ритмический, тембровый и т.д. (используют музыкальные дидактические игры, приемы моделирования и пр.). Развивают у детей певческие способности. Способствуют овладению детьми элементарной игрой на музыкальных инструментах (металлофон, бубен,погремушки и пр.). Развивают у детей музыкально-ритмические движения в соответствии с характером музыки. Педагоги приобщают детей к мировой и национальной музыкальной культуре. Знакомят детей с произведениями классической музыки(организуют прослушивание музыкальных произведений, беседуют об их содержании, композиторах и т.п.). Знакомят детей с произведениями народной музыки и песенного фольклора (организуют их прослушивание и исполнение; знакомят с частушками, колядками; водят хороводы и пр.). Развивают представления у детей о различных видах музыкального искусства (опера, балет и т.д.) и различных жанрах музыкальных произведений (вальс, марш, колыбельнаяи пр.). Знакомят детей с различными выразительными средствами в музыке (лад, мелодия, тембр, темп, сила, высота, длительность звука и пр.). Знакомят детей с различными, в том числе классическими и народными музыкальными инструментами (рассказываю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 Педагоги создают условия для развития творческой активности детей в музыкальной деятельности. Поощряют импровизацию детей в пении, танцах, игре на музыкальных инструментах и пр. (побуждают детей передавать музыкальными средствами характерные особенности различных персонажей, свои эмоциональные переживания и настроения и т.п.). Предоставляют детям право выбора средств для импровизации и самовыражения (музыкальных инструментов, роли, сюжетов; видов деятельности - пение, танец, ритмические движения и пр.). Создают условия для развития музыкального творчества детей на основе синтеза искусств, используя сочетание разных видов деятельности - музыкальной, изобразительной, художественно-речевой, игр-драматизаций и т.п. Поощряют исполнительское творчество детей в музыкальной деятельности (участие в музыкальных спектаклях, концертах и пр.). Педагоги организуют совместную музыкальную деятельность детей и взрослых (создают хор, оркестр, танцевальный ансамбль с участием детей; проводят совместные праздники  детей, родителей и сотрудников и т.д.).В дошкольном образовательном учреждении создана музыкальная среда, способствующая эстетическому развитию и эмоциональному благополучию детей. Музыка органично включается в различные виды деятельности (при проведении зарядки, на занятиях изобразительной деятельностью и пр.). При организации режимных моментов используется соответствующее музыкальное сопровождение (колыбельная перед сном, веселая музыка на прогулке и пр.)</w:t>
      </w:r>
    </w:p>
    <w:p w:rsidR="0040293E" w:rsidRPr="00D075B7" w:rsidRDefault="0040293E" w:rsidP="00D075B7">
      <w:pPr>
        <w:jc w:val="both"/>
      </w:pPr>
    </w:p>
    <w:p w:rsidR="0040293E" w:rsidRPr="00D075B7" w:rsidRDefault="0040293E" w:rsidP="00D075B7">
      <w:pPr>
        <w:jc w:val="center"/>
        <w:rPr>
          <w:b/>
        </w:rPr>
      </w:pPr>
      <w:r w:rsidRPr="00D075B7">
        <w:rPr>
          <w:b/>
        </w:rPr>
        <w:t>Старшая группа ( 5-6 лет).</w:t>
      </w:r>
    </w:p>
    <w:p w:rsidR="0040293E" w:rsidRPr="00D075B7" w:rsidRDefault="0040293E" w:rsidP="00D075B7">
      <w:pPr>
        <w:rPr>
          <w:i/>
        </w:rPr>
      </w:pPr>
      <w:r w:rsidRPr="00D075B7">
        <w:rPr>
          <w:i/>
        </w:rPr>
        <w:t>Слушание музыки: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Приобщать детей к мировой и национальной музыкальной культуре (знакомить с произведениями классической музыки, беседовать о содержании, композиторах, знакомить с произведениями народной музыки и песенного фольклора);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Накапливать опыт музыкальных впечатлений в процессе слушания более сложных произведений народной, классической, современной музыки; знакомить детей с некоторыми  моментами жизни композиторов;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Продолжать развивать представления о первичных жанрах музыки (песня, танец, марш) и их видах: песни – плясовые, хороводные, танцы – вальс, полька, народная пляска, марши – марш для игрушек, солдатский марш;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Знакомить с инструментами симфонического оркестра (скрипка, труба, флейта, саксофон), узнавать их внешний вид и звучание;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Продолжать развивать целостное музыкально-эстетическое восприятие произведений ( сра</w:t>
      </w:r>
      <w:r>
        <w:t>в</w:t>
      </w:r>
      <w:r w:rsidRPr="00D075B7">
        <w:t>нение контрастных образов, смена характера и т.д.);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Развивать дифференцированное восприятие (понимать одно-, двухчастную форму, различать изменения средств музыкальной выразительности, сравнивать их, развивать способности элементарного анализа музыкального произведения, видения разницы в передаче одного и того же образа, явления в разных произведениях или определение различий характеров музыкальных произведений одного названия);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Формировать у детей словарный запас для определения характера музыкального произведения;</w:t>
      </w:r>
    </w:p>
    <w:p w:rsidR="0040293E" w:rsidRPr="00D075B7" w:rsidRDefault="0040293E" w:rsidP="00440579">
      <w:pPr>
        <w:numPr>
          <w:ilvl w:val="0"/>
          <w:numId w:val="63"/>
        </w:numPr>
        <w:jc w:val="both"/>
      </w:pPr>
      <w:r w:rsidRPr="00D075B7">
        <w:t>Развивать умение выраж</w:t>
      </w:r>
      <w:r>
        <w:t>а</w:t>
      </w:r>
      <w:r w:rsidRPr="00D075B7">
        <w:t>ть свои музыкальные впечатления в эстетических суждениях, музыкальном движении, рисунке.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Пение:</w:t>
      </w:r>
    </w:p>
    <w:p w:rsidR="0040293E" w:rsidRPr="00D075B7" w:rsidRDefault="0040293E" w:rsidP="00440579">
      <w:pPr>
        <w:numPr>
          <w:ilvl w:val="0"/>
          <w:numId w:val="64"/>
        </w:numPr>
        <w:jc w:val="both"/>
      </w:pPr>
      <w:r w:rsidRPr="00D075B7">
        <w:t xml:space="preserve"> Развивать целостное восприятие песен более сложного содержания и формы (например, не куплетная), воспринимать настроение, различные интонации, учить сравнивать их;</w:t>
      </w:r>
    </w:p>
    <w:p w:rsidR="0040293E" w:rsidRPr="00D075B7" w:rsidRDefault="0040293E" w:rsidP="00440579">
      <w:pPr>
        <w:numPr>
          <w:ilvl w:val="0"/>
          <w:numId w:val="64"/>
        </w:numPr>
        <w:jc w:val="both"/>
      </w:pPr>
      <w:r w:rsidRPr="00D075B7">
        <w:t xml:space="preserve"> Продолжать развивать дифференцированное музыкальное восприятие (определять форму, различать средства музыкальной выразительности – смена звуковедения, замедления – ускорения, динамические нарастания);</w:t>
      </w:r>
    </w:p>
    <w:p w:rsidR="0040293E" w:rsidRPr="00D075B7" w:rsidRDefault="0040293E" w:rsidP="00440579">
      <w:pPr>
        <w:numPr>
          <w:ilvl w:val="0"/>
          <w:numId w:val="64"/>
        </w:numPr>
        <w:jc w:val="both"/>
      </w:pPr>
      <w:r w:rsidRPr="00D075B7">
        <w:t>Формировать   певческие навыки: интонирование в диапазоне ре 1 – до 2 не напрягаясь и не форсируя звук, звукоизвлечение, ощущение музыкальной фразы и свободное распределение дыхания);</w:t>
      </w:r>
    </w:p>
    <w:p w:rsidR="0040293E" w:rsidRPr="00D075B7" w:rsidRDefault="0040293E" w:rsidP="00440579">
      <w:pPr>
        <w:numPr>
          <w:ilvl w:val="0"/>
          <w:numId w:val="64"/>
        </w:numPr>
        <w:jc w:val="both"/>
      </w:pPr>
      <w:r w:rsidRPr="00D075B7">
        <w:t xml:space="preserve"> Учить передавать в пении свое отношение к музыкальному образу, содержанию песни, используя средства музыкальной выразительности;</w:t>
      </w:r>
    </w:p>
    <w:p w:rsidR="0040293E" w:rsidRPr="00D075B7" w:rsidRDefault="0040293E" w:rsidP="00440579">
      <w:pPr>
        <w:numPr>
          <w:ilvl w:val="0"/>
          <w:numId w:val="64"/>
        </w:numPr>
        <w:jc w:val="both"/>
      </w:pPr>
      <w:r w:rsidRPr="00D075B7">
        <w:t xml:space="preserve"> Развивать восприятие певческой техники: коллективное пение с солистом, песни-диалоги, исполнение песен по фразам, частям;</w:t>
      </w:r>
    </w:p>
    <w:p w:rsidR="0040293E" w:rsidRPr="00D075B7" w:rsidRDefault="0040293E" w:rsidP="00440579">
      <w:pPr>
        <w:numPr>
          <w:ilvl w:val="0"/>
          <w:numId w:val="64"/>
        </w:numPr>
        <w:jc w:val="both"/>
      </w:pPr>
      <w:r w:rsidRPr="00D075B7">
        <w:t xml:space="preserve"> Развивать воображение, побуждать к творческой самореализации в пении;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Музыкально-ритмическое  движение:</w:t>
      </w:r>
    </w:p>
    <w:p w:rsidR="0040293E" w:rsidRPr="00D075B7" w:rsidRDefault="0040293E" w:rsidP="00440579">
      <w:pPr>
        <w:numPr>
          <w:ilvl w:val="0"/>
          <w:numId w:val="65"/>
        </w:numPr>
        <w:jc w:val="both"/>
      </w:pPr>
      <w:r w:rsidRPr="00D075B7">
        <w:t>Продолжать развивать целостное восприятие музыкально-ритмического репертуара (учить различать основные его виды, слышать в музыке не только ее общее настроение, но и темп, динамику, яркий ритмический рисунок, форму, поощрять ее выразительное воплощение в движениях);</w:t>
      </w:r>
    </w:p>
    <w:p w:rsidR="0040293E" w:rsidRPr="00D075B7" w:rsidRDefault="0040293E" w:rsidP="00440579">
      <w:pPr>
        <w:numPr>
          <w:ilvl w:val="0"/>
          <w:numId w:val="65"/>
        </w:numPr>
        <w:jc w:val="both"/>
      </w:pPr>
      <w:r w:rsidRPr="00D075B7">
        <w:t>Развивать у детей чувство музыкального ритма;</w:t>
      </w:r>
    </w:p>
    <w:p w:rsidR="0040293E" w:rsidRPr="00D075B7" w:rsidRDefault="0040293E" w:rsidP="00440579">
      <w:pPr>
        <w:numPr>
          <w:ilvl w:val="0"/>
          <w:numId w:val="65"/>
        </w:numPr>
        <w:jc w:val="both"/>
      </w:pPr>
      <w:r w:rsidRPr="00D075B7">
        <w:t xml:space="preserve">Учить основным, </w:t>
      </w:r>
      <w:r>
        <w:t>с</w:t>
      </w:r>
      <w:r w:rsidRPr="00D075B7">
        <w:t>южетно-образным и танцевальным движениям: ходьба спортивная, торжественная, пружинистым шагом, бег пружинистый, широкий, высокий и стремительный, легкий с закидыванием пятки, подскоки на месте, прыжки со сменой ног вперед-назад, шаг с притопом, боковой галоп, шаги, имитирующие повадки животных, движения современных танцев;</w:t>
      </w:r>
    </w:p>
    <w:p w:rsidR="0040293E" w:rsidRPr="00D075B7" w:rsidRDefault="0040293E" w:rsidP="00440579">
      <w:pPr>
        <w:numPr>
          <w:ilvl w:val="0"/>
          <w:numId w:val="65"/>
        </w:numPr>
        <w:jc w:val="both"/>
      </w:pPr>
      <w:r w:rsidRPr="00D075B7">
        <w:t>Учить ориентировке в пространстве (перестраиваться из пар в две колонны, из двух колонн в один-два круга, двигаться змейкой, по спирали);</w:t>
      </w:r>
    </w:p>
    <w:p w:rsidR="0040293E" w:rsidRPr="00D075B7" w:rsidRDefault="0040293E" w:rsidP="00440579">
      <w:pPr>
        <w:numPr>
          <w:ilvl w:val="0"/>
          <w:numId w:val="65"/>
        </w:numPr>
        <w:jc w:val="both"/>
      </w:pPr>
      <w:r w:rsidRPr="00D075B7">
        <w:t>Побуждать проявлять творчество в танцевальных композициях, инсценировать простые песенки, в которых есть развитие сюжета.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Игра на детских музыкальных инструментах:</w:t>
      </w:r>
    </w:p>
    <w:p w:rsidR="0040293E" w:rsidRPr="00D075B7" w:rsidRDefault="0040293E" w:rsidP="00440579">
      <w:pPr>
        <w:numPr>
          <w:ilvl w:val="0"/>
          <w:numId w:val="66"/>
        </w:numPr>
        <w:jc w:val="both"/>
      </w:pPr>
      <w:r w:rsidRPr="00D075B7">
        <w:t>Знакомить детей с классическими и народными инструментами (рассказывать о старинных и современных инструментах, знакомить с их внешним видом и звучанием, учить узнавать и выделять звучание отдельных инструментов;</w:t>
      </w:r>
    </w:p>
    <w:p w:rsidR="0040293E" w:rsidRPr="00D075B7" w:rsidRDefault="0040293E" w:rsidP="00440579">
      <w:pPr>
        <w:numPr>
          <w:ilvl w:val="0"/>
          <w:numId w:val="66"/>
        </w:numPr>
        <w:jc w:val="both"/>
      </w:pPr>
      <w:r w:rsidRPr="00D075B7">
        <w:t>Развивать музыкально-сенсорное восприятие основных отношений музыкальных звуков;</w:t>
      </w:r>
    </w:p>
    <w:p w:rsidR="0040293E" w:rsidRPr="00D075B7" w:rsidRDefault="0040293E" w:rsidP="00440579">
      <w:pPr>
        <w:numPr>
          <w:ilvl w:val="0"/>
          <w:numId w:val="66"/>
        </w:numPr>
        <w:jc w:val="both"/>
      </w:pPr>
      <w:r w:rsidRPr="00D075B7">
        <w:t>Учить способам игры на металлофоне, ксилофоне…</w:t>
      </w:r>
    </w:p>
    <w:p w:rsidR="0040293E" w:rsidRPr="00D075B7" w:rsidRDefault="0040293E" w:rsidP="00440579">
      <w:pPr>
        <w:numPr>
          <w:ilvl w:val="0"/>
          <w:numId w:val="66"/>
        </w:numPr>
        <w:jc w:val="both"/>
      </w:pPr>
      <w:r w:rsidRPr="00D075B7">
        <w:t>Обучать игре в оркестре на инструментах, не имеющих звукоряда;</w:t>
      </w:r>
    </w:p>
    <w:p w:rsidR="0040293E" w:rsidRPr="00D075B7" w:rsidRDefault="0040293E" w:rsidP="00440579">
      <w:pPr>
        <w:numPr>
          <w:ilvl w:val="0"/>
          <w:numId w:val="66"/>
        </w:numPr>
        <w:jc w:val="both"/>
      </w:pPr>
      <w:r w:rsidRPr="00D075B7">
        <w:t>Побуждать к творческим музыкальным импровизациям.</w:t>
      </w:r>
    </w:p>
    <w:p w:rsidR="0040293E" w:rsidRPr="00D075B7" w:rsidRDefault="0040293E" w:rsidP="00D075B7">
      <w:pPr>
        <w:jc w:val="both"/>
        <w:rPr>
          <w:i/>
        </w:rPr>
      </w:pPr>
      <w:r w:rsidRPr="00D075B7">
        <w:rPr>
          <w:i/>
        </w:rPr>
        <w:t>Театрализованная игра:</w:t>
      </w:r>
    </w:p>
    <w:p w:rsidR="0040293E" w:rsidRPr="00D075B7" w:rsidRDefault="0040293E" w:rsidP="00440579">
      <w:pPr>
        <w:numPr>
          <w:ilvl w:val="0"/>
          <w:numId w:val="67"/>
        </w:numPr>
        <w:jc w:val="both"/>
      </w:pPr>
      <w:r w:rsidRPr="00D075B7">
        <w:t>Поощрять исполнительское творчество детей (исполнение различных ролей в спектаклях и постановках, выразительное чтение на проектах и др.); развивать у детей способность свободно и раскрепощено держаться при выступлении перед взрослыми и сверстниками;</w:t>
      </w:r>
    </w:p>
    <w:p w:rsidR="0040293E" w:rsidRPr="00D075B7" w:rsidRDefault="0040293E" w:rsidP="00440579">
      <w:pPr>
        <w:numPr>
          <w:ilvl w:val="0"/>
          <w:numId w:val="67"/>
        </w:numPr>
        <w:jc w:val="both"/>
      </w:pPr>
      <w:r w:rsidRPr="00D075B7">
        <w:t>Побуждать детей к импровизации средствами пантомимы, выразительных движений и интонаций (при передаче характерных особенностей различных персонажей своих эмоциональных состояний, переживаний), учить детей различать настроения, переживания, эмоциональные состояния персонажей, передаваемые различными средствами драматизации;</w:t>
      </w:r>
    </w:p>
    <w:p w:rsidR="0040293E" w:rsidRPr="00D075B7" w:rsidRDefault="0040293E" w:rsidP="00440579">
      <w:pPr>
        <w:numPr>
          <w:ilvl w:val="0"/>
          <w:numId w:val="67"/>
        </w:numPr>
        <w:jc w:val="both"/>
      </w:pPr>
      <w:r w:rsidRPr="00D075B7">
        <w:t>Предоставлять детям право выбора средствами импровизации и самовыражения (в том числе сюжетов драматизации, ролей, атрибутов, костюмов, видов театров);</w:t>
      </w:r>
    </w:p>
    <w:p w:rsidR="0040293E" w:rsidRPr="00D075B7" w:rsidRDefault="0040293E" w:rsidP="00440579">
      <w:pPr>
        <w:numPr>
          <w:ilvl w:val="0"/>
          <w:numId w:val="67"/>
        </w:numPr>
        <w:jc w:val="both"/>
      </w:pPr>
      <w:r w:rsidRPr="00D075B7">
        <w:t>Приобщать детей к театральной культуре: знакомить детей с устройством театра – сценой, занавесом, зрительным залом, г</w:t>
      </w:r>
      <w:r>
        <w:t>р</w:t>
      </w:r>
      <w:r w:rsidRPr="00D075B7">
        <w:t>имерной, рассказывать детям о театральных жанрах (драматическом, музыкальном, кукольном театрах, театре зверей, клоунаде и пр.), знакомить детей разными видами кукольных театров –</w:t>
      </w:r>
      <w:r>
        <w:t xml:space="preserve"> би-ба-бо</w:t>
      </w:r>
      <w:r w:rsidRPr="00D075B7">
        <w:t>, настольным, теневым, пальчиковым;</w:t>
      </w:r>
    </w:p>
    <w:p w:rsidR="0040293E" w:rsidRPr="00D075B7" w:rsidRDefault="0040293E" w:rsidP="00440579">
      <w:pPr>
        <w:numPr>
          <w:ilvl w:val="0"/>
          <w:numId w:val="67"/>
        </w:numPr>
        <w:jc w:val="both"/>
      </w:pPr>
      <w:r w:rsidRPr="00D075B7">
        <w:t>Педагоги создают условия для совместной деятельности детей и взрослых (ставят совместные спектакли с участием детей, родителей, сотрудников; организуют выступления детей старших групп перед малышами и пр.);</w:t>
      </w:r>
    </w:p>
    <w:p w:rsidR="0040293E" w:rsidRPr="00D075B7" w:rsidRDefault="0040293E" w:rsidP="00440579">
      <w:pPr>
        <w:numPr>
          <w:ilvl w:val="0"/>
          <w:numId w:val="67"/>
        </w:numPr>
        <w:jc w:val="both"/>
      </w:pPr>
      <w:r w:rsidRPr="00D075B7">
        <w:t>Создавать условия для развития творческой активности детей в театрализованной деятельности.</w:t>
      </w:r>
    </w:p>
    <w:p w:rsidR="0040293E" w:rsidRPr="00D075B7" w:rsidRDefault="0040293E" w:rsidP="00D075B7">
      <w:pPr>
        <w:autoSpaceDE w:val="0"/>
        <w:autoSpaceDN w:val="0"/>
        <w:adjustRightInd w:val="0"/>
        <w:spacing w:line="317" w:lineRule="exact"/>
        <w:rPr>
          <w:i/>
          <w:iCs/>
        </w:rPr>
      </w:pPr>
      <w:r w:rsidRPr="00D075B7">
        <w:rPr>
          <w:i/>
          <w:iCs/>
        </w:rPr>
        <w:t>Творчество:</w:t>
      </w:r>
    </w:p>
    <w:p w:rsidR="0040293E" w:rsidRDefault="0040293E" w:rsidP="00C43DCE">
      <w:pPr>
        <w:tabs>
          <w:tab w:val="left" w:pos="629"/>
        </w:tabs>
        <w:autoSpaceDE w:val="0"/>
        <w:autoSpaceDN w:val="0"/>
        <w:adjustRightInd w:val="0"/>
        <w:spacing w:line="317" w:lineRule="exact"/>
        <w:ind w:firstLine="456"/>
        <w:jc w:val="both"/>
      </w:pPr>
      <w:r w:rsidRPr="00D075B7">
        <w:t>•</w:t>
      </w:r>
      <w:r w:rsidRPr="00D075B7">
        <w:tab/>
        <w:t>развивать и обогащать самостоятельное, сольное исполнение, умения импровизировать, проявляя творчество в процессе изменения окончания музыкальных произведений, разворачивать игровые сюжеты по мотивам музыкальных произведений в процессе совместной деятельности педагога и детей, творческих заданиях, концертах-импровизациях, музыкальных сюжетных играх.</w:t>
      </w:r>
    </w:p>
    <w:p w:rsidR="0040293E" w:rsidRDefault="0040293E" w:rsidP="00C43DCE">
      <w:pPr>
        <w:tabs>
          <w:tab w:val="left" w:pos="629"/>
        </w:tabs>
        <w:autoSpaceDE w:val="0"/>
        <w:autoSpaceDN w:val="0"/>
        <w:adjustRightInd w:val="0"/>
        <w:spacing w:line="317" w:lineRule="exact"/>
        <w:ind w:firstLine="456"/>
        <w:jc w:val="both"/>
      </w:pPr>
    </w:p>
    <w:p w:rsidR="0040293E" w:rsidRPr="00D075B7" w:rsidRDefault="0040293E" w:rsidP="00D075B7">
      <w:pPr>
        <w:jc w:val="center"/>
        <w:rPr>
          <w:b/>
        </w:rPr>
      </w:pPr>
      <w:r w:rsidRPr="00D075B7">
        <w:rPr>
          <w:b/>
        </w:rPr>
        <w:t>Организация деятельности в образовательной области «Музыка».</w:t>
      </w:r>
    </w:p>
    <w:tbl>
      <w:tblPr>
        <w:tblpPr w:leftFromText="180" w:rightFromText="180" w:vertAnchor="text" w:horzAnchor="margin" w:tblpY="56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260"/>
        <w:gridCol w:w="2835"/>
      </w:tblGrid>
      <w:tr w:rsidR="0040293E" w:rsidRPr="00D075B7" w:rsidTr="003E34F1">
        <w:tc>
          <w:tcPr>
            <w:tcW w:w="3085" w:type="dxa"/>
          </w:tcPr>
          <w:p w:rsidR="0040293E" w:rsidRPr="00D075B7" w:rsidRDefault="0040293E" w:rsidP="003E34F1">
            <w:pPr>
              <w:spacing w:before="100" w:beforeAutospacing="1" w:after="100" w:afterAutospacing="1"/>
              <w:ind w:left="-426" w:right="75" w:firstLine="426"/>
              <w:jc w:val="right"/>
              <w:rPr>
                <w:sz w:val="20"/>
                <w:szCs w:val="20"/>
              </w:rPr>
            </w:pPr>
            <w:r w:rsidRPr="00D075B7">
              <w:rPr>
                <w:sz w:val="20"/>
                <w:szCs w:val="20"/>
              </w:rPr>
              <w:t>Непосредственно образовательная деятельность</w:t>
            </w:r>
          </w:p>
        </w:tc>
        <w:tc>
          <w:tcPr>
            <w:tcW w:w="3260" w:type="dxa"/>
          </w:tcPr>
          <w:p w:rsidR="0040293E" w:rsidRPr="00D075B7" w:rsidRDefault="0040293E" w:rsidP="003E34F1">
            <w:pPr>
              <w:spacing w:before="100" w:beforeAutospacing="1" w:after="100" w:afterAutospacing="1"/>
              <w:ind w:right="75"/>
              <w:jc w:val="center"/>
              <w:rPr>
                <w:sz w:val="20"/>
                <w:szCs w:val="20"/>
              </w:rPr>
            </w:pPr>
            <w:r w:rsidRPr="00D075B7">
              <w:rPr>
                <w:sz w:val="20"/>
                <w:szCs w:val="20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35" w:type="dxa"/>
          </w:tcPr>
          <w:p w:rsidR="0040293E" w:rsidRPr="00D075B7" w:rsidRDefault="0040293E" w:rsidP="003E34F1">
            <w:pPr>
              <w:spacing w:before="100" w:beforeAutospacing="1" w:after="100" w:afterAutospacing="1"/>
              <w:ind w:right="75"/>
              <w:jc w:val="center"/>
              <w:rPr>
                <w:sz w:val="20"/>
                <w:szCs w:val="20"/>
              </w:rPr>
            </w:pPr>
            <w:r w:rsidRPr="00D075B7">
              <w:rPr>
                <w:sz w:val="20"/>
                <w:szCs w:val="20"/>
              </w:rPr>
              <w:t>Самостоятельная деятельность детей</w:t>
            </w:r>
          </w:p>
        </w:tc>
      </w:tr>
      <w:tr w:rsidR="0040293E" w:rsidRPr="00D075B7" w:rsidTr="003E34F1">
        <w:tc>
          <w:tcPr>
            <w:tcW w:w="3085" w:type="dxa"/>
          </w:tcPr>
          <w:p w:rsidR="0040293E" w:rsidRPr="00D075B7" w:rsidRDefault="0040293E" w:rsidP="003E34F1">
            <w:pPr>
              <w:jc w:val="both"/>
            </w:pPr>
            <w:r w:rsidRPr="00D075B7">
              <w:t>Проекты</w:t>
            </w:r>
          </w:p>
          <w:p w:rsidR="0040293E" w:rsidRPr="00D075B7" w:rsidRDefault="0040293E" w:rsidP="003E34F1">
            <w:pPr>
              <w:jc w:val="both"/>
            </w:pPr>
            <w:r w:rsidRPr="00D075B7">
              <w:t>Праздники</w:t>
            </w:r>
          </w:p>
          <w:p w:rsidR="0040293E" w:rsidRPr="00D075B7" w:rsidRDefault="0040293E" w:rsidP="003E34F1">
            <w:pPr>
              <w:jc w:val="both"/>
            </w:pPr>
            <w:r w:rsidRPr="00D075B7">
              <w:t>Развлечения, досуги, концерты</w:t>
            </w:r>
          </w:p>
          <w:p w:rsidR="0040293E" w:rsidRPr="00D075B7" w:rsidRDefault="0040293E" w:rsidP="003E34F1">
            <w:pPr>
              <w:jc w:val="both"/>
            </w:pPr>
            <w:r w:rsidRPr="00D075B7">
              <w:t>Слушание соответствующей возрасту народной, классической, детской музыки</w:t>
            </w:r>
          </w:p>
          <w:p w:rsidR="0040293E" w:rsidRPr="00D075B7" w:rsidRDefault="0040293E" w:rsidP="003E34F1">
            <w:pPr>
              <w:jc w:val="both"/>
            </w:pPr>
            <w:r w:rsidRPr="00D075B7">
              <w:t>Музыкально-дидактические игры</w:t>
            </w:r>
          </w:p>
          <w:p w:rsidR="0040293E" w:rsidRPr="00D075B7" w:rsidRDefault="0040293E" w:rsidP="003E34F1">
            <w:pPr>
              <w:jc w:val="both"/>
            </w:pPr>
            <w:r w:rsidRPr="00D075B7">
              <w:t>Беседы интегративного характера</w:t>
            </w:r>
          </w:p>
          <w:p w:rsidR="0040293E" w:rsidRPr="00D075B7" w:rsidRDefault="0040293E" w:rsidP="003E34F1">
            <w:pPr>
              <w:jc w:val="both"/>
            </w:pPr>
            <w:r w:rsidRPr="00D075B7">
              <w:t>Беседы элементарного музыковедческого содержания</w:t>
            </w:r>
          </w:p>
          <w:p w:rsidR="0040293E" w:rsidRPr="00D075B7" w:rsidRDefault="0040293E" w:rsidP="003E34F1">
            <w:pPr>
              <w:jc w:val="both"/>
            </w:pPr>
            <w:r w:rsidRPr="00D075B7">
              <w:t>Интегративная детская деятельность</w:t>
            </w:r>
          </w:p>
          <w:p w:rsidR="0040293E" w:rsidRPr="00D075B7" w:rsidRDefault="0040293E" w:rsidP="003E34F1">
            <w:pPr>
              <w:jc w:val="both"/>
            </w:pPr>
            <w:r w:rsidRPr="00D075B7">
              <w:t>Совместное и индивидуальное музыкальное исполнение</w:t>
            </w:r>
          </w:p>
          <w:p w:rsidR="0040293E" w:rsidRPr="00D075B7" w:rsidRDefault="0040293E" w:rsidP="003E34F1">
            <w:pPr>
              <w:jc w:val="both"/>
            </w:pPr>
            <w:r w:rsidRPr="00D075B7">
              <w:t>Музыкальные упражнения</w:t>
            </w:r>
          </w:p>
          <w:p w:rsidR="0040293E" w:rsidRPr="00D075B7" w:rsidRDefault="0040293E" w:rsidP="003E34F1">
            <w:pPr>
              <w:jc w:val="both"/>
            </w:pPr>
            <w:r w:rsidRPr="00D075B7">
              <w:t>Попевки</w:t>
            </w:r>
          </w:p>
          <w:p w:rsidR="0040293E" w:rsidRPr="00D075B7" w:rsidRDefault="0040293E" w:rsidP="003E34F1">
            <w:pPr>
              <w:jc w:val="both"/>
            </w:pPr>
            <w:r w:rsidRPr="00D075B7">
              <w:t>Распевки</w:t>
            </w:r>
          </w:p>
          <w:p w:rsidR="0040293E" w:rsidRPr="00D075B7" w:rsidRDefault="0040293E" w:rsidP="003E34F1">
            <w:pPr>
              <w:jc w:val="both"/>
            </w:pPr>
            <w:r w:rsidRPr="00D075B7">
              <w:t xml:space="preserve">Двигательные, пластические, танцевальные этюды </w:t>
            </w:r>
          </w:p>
          <w:p w:rsidR="0040293E" w:rsidRPr="00D075B7" w:rsidRDefault="0040293E" w:rsidP="003E34F1">
            <w:pPr>
              <w:jc w:val="both"/>
            </w:pPr>
            <w:r w:rsidRPr="00D075B7">
              <w:t>Танцы</w:t>
            </w:r>
          </w:p>
          <w:p w:rsidR="0040293E" w:rsidRPr="00D075B7" w:rsidRDefault="0040293E" w:rsidP="003E34F1">
            <w:pPr>
              <w:jc w:val="both"/>
            </w:pPr>
            <w:r w:rsidRPr="00D075B7">
              <w:t>Задания</w:t>
            </w:r>
          </w:p>
          <w:p w:rsidR="0040293E" w:rsidRPr="00D075B7" w:rsidRDefault="0040293E" w:rsidP="003E34F1">
            <w:pPr>
              <w:jc w:val="both"/>
            </w:pPr>
            <w:r w:rsidRPr="00D075B7">
              <w:t xml:space="preserve">Концерты-импровизации </w:t>
            </w:r>
          </w:p>
          <w:p w:rsidR="0040293E" w:rsidRPr="00D075B7" w:rsidRDefault="0040293E" w:rsidP="003E34F1">
            <w:pPr>
              <w:jc w:val="both"/>
            </w:pPr>
            <w:r w:rsidRPr="00D075B7">
              <w:t>Музыкальные сюжетные игры</w:t>
            </w:r>
          </w:p>
          <w:p w:rsidR="0040293E" w:rsidRPr="00D075B7" w:rsidRDefault="0040293E" w:rsidP="003E34F1">
            <w:pPr>
              <w:jc w:val="both"/>
            </w:pPr>
            <w:r w:rsidRPr="00D075B7">
              <w:t xml:space="preserve">Посещение театра </w:t>
            </w:r>
          </w:p>
        </w:tc>
        <w:tc>
          <w:tcPr>
            <w:tcW w:w="3260" w:type="dxa"/>
          </w:tcPr>
          <w:p w:rsidR="0040293E" w:rsidRPr="00D075B7" w:rsidRDefault="0040293E" w:rsidP="003E34F1">
            <w:pPr>
              <w:jc w:val="both"/>
            </w:pPr>
            <w:r w:rsidRPr="00D075B7">
              <w:t>Слушание музыки, сопровождающей</w:t>
            </w:r>
            <w:r>
              <w:t xml:space="preserve"> проведение режимных моментов (</w:t>
            </w:r>
            <w:r w:rsidRPr="00D075B7">
              <w:t>колыбельная перед сном, веселая музыка на прогулке, музыка на зарядке, на занятиях по изобразительной деятельности)</w:t>
            </w:r>
          </w:p>
          <w:p w:rsidR="0040293E" w:rsidRPr="00D075B7" w:rsidRDefault="0040293E" w:rsidP="003E34F1">
            <w:pPr>
              <w:jc w:val="both"/>
            </w:pPr>
            <w:r w:rsidRPr="00D075B7">
              <w:t>Музыкальные подвижные игры</w:t>
            </w:r>
          </w:p>
          <w:p w:rsidR="0040293E" w:rsidRPr="00D075B7" w:rsidRDefault="0040293E" w:rsidP="003E34F1">
            <w:pPr>
              <w:jc w:val="both"/>
            </w:pPr>
            <w:r w:rsidRPr="00D075B7">
              <w:t xml:space="preserve">Интегративная детская деятельность </w:t>
            </w:r>
          </w:p>
          <w:p w:rsidR="0040293E" w:rsidRPr="00D075B7" w:rsidRDefault="0040293E" w:rsidP="003E34F1">
            <w:pPr>
              <w:jc w:val="both"/>
            </w:pPr>
            <w:r w:rsidRPr="00D075B7">
              <w:t>Концерты-импровизации (в группе и на прогулке)</w:t>
            </w:r>
          </w:p>
        </w:tc>
        <w:tc>
          <w:tcPr>
            <w:tcW w:w="2835" w:type="dxa"/>
          </w:tcPr>
          <w:p w:rsidR="0040293E" w:rsidRPr="00D075B7" w:rsidRDefault="0040293E" w:rsidP="003E34F1">
            <w:pPr>
              <w:jc w:val="both"/>
            </w:pPr>
            <w:r w:rsidRPr="00D075B7">
              <w:t>Создание соответствующей предметно-развивающей среды</w:t>
            </w:r>
          </w:p>
          <w:p w:rsidR="0040293E" w:rsidRPr="00D075B7" w:rsidRDefault="0040293E" w:rsidP="003E34F1">
            <w:pPr>
              <w:jc w:val="both"/>
            </w:pPr>
            <w:r w:rsidRPr="00D075B7">
              <w:t>Музыкально-художественная деятельность (в разных видах самостоятельной де</w:t>
            </w:r>
            <w:r>
              <w:t>тс</w:t>
            </w:r>
            <w:r w:rsidRPr="00D075B7">
              <w:t>кой деятельности)</w:t>
            </w:r>
          </w:p>
        </w:tc>
      </w:tr>
    </w:tbl>
    <w:p w:rsidR="0040293E" w:rsidRPr="00D075B7" w:rsidRDefault="0040293E" w:rsidP="00D075B7">
      <w:pPr>
        <w:jc w:val="both"/>
        <w:rPr>
          <w:b/>
          <w:lang w:val="tt-RU"/>
        </w:rPr>
      </w:pPr>
    </w:p>
    <w:p w:rsidR="0040293E" w:rsidRPr="00D075B7" w:rsidRDefault="0040293E" w:rsidP="00D075B7">
      <w:pPr>
        <w:jc w:val="center"/>
        <w:rPr>
          <w:b/>
        </w:rPr>
      </w:pPr>
      <w:r w:rsidRPr="00D075B7">
        <w:rPr>
          <w:b/>
        </w:rPr>
        <w:t>Связь с другими образовательными областями:</w:t>
      </w:r>
    </w:p>
    <w:p w:rsidR="0040293E" w:rsidRPr="00D075B7" w:rsidRDefault="0040293E" w:rsidP="00D075B7">
      <w:pPr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9"/>
        <w:gridCol w:w="6757"/>
      </w:tblGrid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«Физическая культура»</w:t>
            </w:r>
          </w:p>
        </w:tc>
        <w:tc>
          <w:tcPr>
            <w:tcW w:w="6757" w:type="dxa"/>
          </w:tcPr>
          <w:p w:rsidR="0040293E" w:rsidRPr="00D075B7" w:rsidRDefault="0040293E" w:rsidP="00D075B7">
            <w:pPr>
              <w:rPr>
                <w:i/>
              </w:rPr>
            </w:pPr>
            <w:r w:rsidRPr="00D075B7">
              <w:t xml:space="preserve">развитие физических качеств для музыкально-ритмической деятельности, использование музыкальных произведений в качестве музыкального сопровождения различных видов детской деятельности и двигательной активности </w:t>
            </w:r>
          </w:p>
        </w:tc>
      </w:tr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«Здоровье»</w:t>
            </w:r>
          </w:p>
        </w:tc>
        <w:tc>
          <w:tcPr>
            <w:tcW w:w="6757" w:type="dxa"/>
          </w:tcPr>
          <w:p w:rsidR="0040293E" w:rsidRPr="00D075B7" w:rsidRDefault="0040293E" w:rsidP="00D075B7">
            <w:r w:rsidRPr="00D075B7">
              <w:t>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«Коммуникация»</w:t>
            </w:r>
          </w:p>
        </w:tc>
        <w:tc>
          <w:tcPr>
            <w:tcW w:w="6757" w:type="dxa"/>
          </w:tcPr>
          <w:p w:rsidR="0040293E" w:rsidRPr="00D075B7" w:rsidRDefault="0040293E" w:rsidP="00D075B7">
            <w:r w:rsidRPr="00D075B7">
              <w:t>развитие свободного общения со взрослыми и детьми в области музыки; развитие всех компонентов устной речи в театрализованной деятельности; практическое овладение воспитанниками нормами речи.</w:t>
            </w:r>
          </w:p>
        </w:tc>
      </w:tr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«Познание»</w:t>
            </w:r>
          </w:p>
        </w:tc>
        <w:tc>
          <w:tcPr>
            <w:tcW w:w="6757" w:type="dxa"/>
          </w:tcPr>
          <w:p w:rsidR="0040293E" w:rsidRPr="00D075B7" w:rsidRDefault="0040293E" w:rsidP="00D075B7">
            <w:pPr>
              <w:rPr>
                <w:i/>
              </w:rPr>
            </w:pPr>
            <w:r w:rsidRPr="00D075B7">
              <w:t>расширение кругозора детей в области о музыки; сенсорное развитие, формирование целостной картины мира в сфере музыкального искусства, творчества</w:t>
            </w:r>
          </w:p>
        </w:tc>
      </w:tr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«Социализация»</w:t>
            </w:r>
          </w:p>
        </w:tc>
        <w:tc>
          <w:tcPr>
            <w:tcW w:w="6757" w:type="dxa"/>
          </w:tcPr>
          <w:p w:rsidR="0040293E" w:rsidRPr="00D075B7" w:rsidRDefault="0040293E" w:rsidP="00D075B7">
            <w:pPr>
              <w:rPr>
                <w:i/>
              </w:rPr>
            </w:pPr>
            <w:r w:rsidRPr="00D075B7">
              <w:t>формирование представлений о музыкальной культуре и музыкальном искусстве;развитие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</w:tr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«Труд»</w:t>
            </w:r>
          </w:p>
        </w:tc>
        <w:tc>
          <w:tcPr>
            <w:tcW w:w="6757" w:type="dxa"/>
          </w:tcPr>
          <w:p w:rsidR="0040293E" w:rsidRPr="00D075B7" w:rsidRDefault="0040293E" w:rsidP="00D075B7">
            <w:r w:rsidRPr="00D075B7">
              <w:t>Формирование трудовых умений  и навыков, воспитание трудолюбия, воспитание  ценностного отношения к собственному труду, труду  других людей и его результатам</w:t>
            </w:r>
          </w:p>
        </w:tc>
      </w:tr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«Художественное творчество»</w:t>
            </w:r>
          </w:p>
        </w:tc>
        <w:tc>
          <w:tcPr>
            <w:tcW w:w="6757" w:type="dxa"/>
          </w:tcPr>
          <w:p w:rsidR="0040293E" w:rsidRPr="00D075B7" w:rsidRDefault="0040293E" w:rsidP="00D075B7">
            <w:pPr>
              <w:jc w:val="both"/>
            </w:pPr>
            <w:r w:rsidRPr="00D075B7">
              <w:t xml:space="preserve">развитие детского творчества, приобщение к различным видам искусства, использование художественных произведений для обогащения содержания области «Музыка», закрепления результатов восприятия музыки. Формирование интереса к эстетической стороне окружающей действительности; развитие детского творчества. </w:t>
            </w:r>
          </w:p>
        </w:tc>
      </w:tr>
      <w:tr w:rsidR="0040293E" w:rsidRPr="00D075B7" w:rsidTr="003E34F1">
        <w:trPr>
          <w:trHeight w:val="782"/>
        </w:trPr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«Чтение художественной литературы»</w:t>
            </w:r>
          </w:p>
        </w:tc>
        <w:tc>
          <w:tcPr>
            <w:tcW w:w="6757" w:type="dxa"/>
          </w:tcPr>
          <w:p w:rsidR="0040293E" w:rsidRPr="00D075B7" w:rsidRDefault="0040293E" w:rsidP="00D075B7">
            <w:pPr>
              <w:jc w:val="both"/>
            </w:pPr>
            <w:r w:rsidRPr="00D075B7">
              <w:t>использование музыкальных произведений с целью усиления эмоционального восприятия художественных произведений</w:t>
            </w:r>
          </w:p>
        </w:tc>
      </w:tr>
      <w:tr w:rsidR="0040293E" w:rsidRPr="00D075B7" w:rsidTr="003E34F1">
        <w:tc>
          <w:tcPr>
            <w:tcW w:w="2599" w:type="dxa"/>
          </w:tcPr>
          <w:p w:rsidR="0040293E" w:rsidRPr="00D075B7" w:rsidRDefault="0040293E" w:rsidP="00D075B7">
            <w:pPr>
              <w:jc w:val="center"/>
            </w:pPr>
            <w:r w:rsidRPr="00D075B7">
              <w:t>«Безопасность»</w:t>
            </w:r>
          </w:p>
        </w:tc>
        <w:tc>
          <w:tcPr>
            <w:tcW w:w="6757" w:type="dxa"/>
          </w:tcPr>
          <w:p w:rsidR="0040293E" w:rsidRPr="00D075B7" w:rsidRDefault="0040293E" w:rsidP="00D075B7">
            <w:r w:rsidRPr="00D075B7">
              <w:t>формирование основ безопасности собственной жизнедеятельности в различных видах музыкальной деятельности</w:t>
            </w:r>
          </w:p>
        </w:tc>
      </w:tr>
    </w:tbl>
    <w:p w:rsidR="0040293E" w:rsidRPr="00D075B7" w:rsidRDefault="0040293E" w:rsidP="00D075B7">
      <w:pPr>
        <w:jc w:val="both"/>
        <w:rPr>
          <w:lang w:val="tt-RU"/>
        </w:rPr>
      </w:pPr>
    </w:p>
    <w:p w:rsidR="0040293E" w:rsidRPr="00B73169" w:rsidRDefault="0040293E" w:rsidP="00B73169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1.4. </w:t>
      </w:r>
      <w:r w:rsidRPr="00B73169">
        <w:rPr>
          <w:b/>
          <w:bCs/>
          <w:lang w:eastAsia="en-US"/>
        </w:rPr>
        <w:t>Планируемые результаты освоения детьми основной общеобразовательной программы дошкольного образования.</w:t>
      </w:r>
    </w:p>
    <w:p w:rsidR="0040293E" w:rsidRPr="00B73169" w:rsidRDefault="0040293E" w:rsidP="00B73169">
      <w:pPr>
        <w:jc w:val="center"/>
        <w:rPr>
          <w:b/>
          <w:bCs/>
          <w:lang w:eastAsia="en-US"/>
        </w:rPr>
      </w:pPr>
    </w:p>
    <w:p w:rsidR="0040293E" w:rsidRPr="008A0559" w:rsidRDefault="0040293E" w:rsidP="008A0559">
      <w:pPr>
        <w:jc w:val="both"/>
        <w:rPr>
          <w:i/>
        </w:rPr>
      </w:pPr>
      <w:r w:rsidRPr="008A0559">
        <w:t>Промежуточные результаты освоения Программы формулируются в соответствии с Федеральными государственными требованиями (ФГТ) через раскрытие динамики формирования интегративных качеств воспитанников по всем направлениям развития детей.</w:t>
      </w:r>
    </w:p>
    <w:p w:rsidR="0040293E" w:rsidRPr="008A0559" w:rsidRDefault="0040293E" w:rsidP="008A0559">
      <w:pPr>
        <w:autoSpaceDE w:val="0"/>
        <w:autoSpaceDN w:val="0"/>
        <w:adjustRightInd w:val="0"/>
        <w:ind w:firstLine="709"/>
      </w:pPr>
      <w:r w:rsidRPr="008A0559">
        <w:t>Промежуточная оценка –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детей, т</w:t>
      </w:r>
      <w:r>
        <w:t>. е. результаты мониторинга   (</w:t>
      </w:r>
      <w:r w:rsidRPr="008A0559">
        <w:t xml:space="preserve">проводится   в октябре  и  апреле).  </w:t>
      </w:r>
    </w:p>
    <w:p w:rsidR="0040293E" w:rsidRPr="00B73169" w:rsidRDefault="0040293E" w:rsidP="00B73169">
      <w:pPr>
        <w:jc w:val="both"/>
      </w:pPr>
    </w:p>
    <w:tbl>
      <w:tblPr>
        <w:tblpPr w:leftFromText="180" w:rightFromText="180" w:vertAnchor="text" w:tblpY="1"/>
        <w:tblOverlap w:val="never"/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866"/>
        <w:gridCol w:w="6256"/>
        <w:gridCol w:w="833"/>
        <w:gridCol w:w="473"/>
      </w:tblGrid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№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Параметры планируемых  итоговых результатов освоения программы</w:t>
            </w:r>
          </w:p>
        </w:tc>
        <w:tc>
          <w:tcPr>
            <w:tcW w:w="6256" w:type="dxa"/>
            <w:vAlign w:val="center"/>
          </w:tcPr>
          <w:p w:rsidR="0040293E" w:rsidRPr="008A0559" w:rsidRDefault="0040293E" w:rsidP="00630932">
            <w:r w:rsidRPr="008A0559">
              <w:t>Интегративные качества ребенка</w:t>
            </w:r>
          </w:p>
        </w:tc>
        <w:tc>
          <w:tcPr>
            <w:tcW w:w="833" w:type="dxa"/>
            <w:vMerge w:val="restart"/>
            <w:tcBorders>
              <w:top w:val="nil"/>
              <w:right w:val="nil"/>
            </w:tcBorders>
            <w:vAlign w:val="center"/>
          </w:tcPr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630932">
            <w:pPr>
              <w:spacing w:after="200" w:line="276" w:lineRule="auto"/>
            </w:pPr>
          </w:p>
          <w:p w:rsidR="0040293E" w:rsidRPr="008A0559" w:rsidRDefault="0040293E" w:rsidP="00C43DCE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1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Физически развитый, овладевший основными культурно – гигиеническими навыками</w:t>
            </w: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pStyle w:val="Style156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 xml:space="preserve">Антропометрические показатели (рост, вес) </w:t>
            </w:r>
            <w:r w:rsidRPr="008A0559">
              <w:rPr>
                <w:rStyle w:val="FontStyle226"/>
                <w:rFonts w:ascii="Times New Roman" w:hAnsi="Times New Roman" w:cs="Times New Roman"/>
                <w:sz w:val="24"/>
              </w:rPr>
              <w:t xml:space="preserve">в 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норме.</w:t>
            </w:r>
          </w:p>
          <w:p w:rsidR="0040293E" w:rsidRPr="008A0559" w:rsidRDefault="0040293E" w:rsidP="00440579">
            <w:pPr>
              <w:pStyle w:val="Style156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 xml:space="preserve"> Владеет в соответствии с возрастом основными движениями. </w:t>
            </w:r>
          </w:p>
          <w:p w:rsidR="0040293E" w:rsidRPr="008A0559" w:rsidRDefault="0040293E" w:rsidP="00440579">
            <w:pPr>
              <w:pStyle w:val="Style156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 xml:space="preserve">Проявляет интерес к участию </w:t>
            </w:r>
            <w:r w:rsidRPr="008A0559">
              <w:rPr>
                <w:rStyle w:val="FontStyle226"/>
                <w:rFonts w:ascii="Times New Roman" w:hAnsi="Times New Roman" w:cs="Times New Roman"/>
                <w:sz w:val="24"/>
              </w:rPr>
              <w:t xml:space="preserve">в 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подвижных играх и физических упраж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нениях.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tabs>
                <w:tab w:val="left" w:pos="7210"/>
              </w:tabs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Проявляет желание участвовать в играх с элементами соревнования, в играх-эстафетах.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Пользуется физкультурным оборудованием вне занятий (в свободное время).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Умеет самостоятельно выполнять доступные возрасту гигиенические процедуры.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Соблюдает элементарные правила поведения во время еды, умывания.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Имеет элементарные представления о ценности здоровья, пользе зака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 xml:space="preserve">ливания, необходимости соблюдения правил гигиены </w:t>
            </w:r>
            <w:r w:rsidRPr="008A0559">
              <w:rPr>
                <w:rStyle w:val="FontStyle290"/>
                <w:rFonts w:ascii="Times New Roman" w:hAnsi="Times New Roman" w:cs="Times New Roman"/>
                <w:iCs/>
                <w:sz w:val="24"/>
              </w:rPr>
              <w:t xml:space="preserve">в 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повседневной жиз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 xml:space="preserve">ни. 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Знает о пользе утренней зарядки, физических упражнений.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175" w:hanging="175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Имеет элементарные представления о здоровом образе жизни, о зависимости здоровья от правильного питания.</w:t>
            </w:r>
          </w:p>
          <w:p w:rsidR="0040293E" w:rsidRPr="008A0559" w:rsidRDefault="0040293E" w:rsidP="009278EE">
            <w:pPr>
              <w:numPr>
                <w:ilvl w:val="0"/>
                <w:numId w:val="75"/>
              </w:numPr>
              <w:tabs>
                <w:tab w:val="left" w:pos="7459"/>
              </w:tabs>
              <w:autoSpaceDE w:val="0"/>
              <w:autoSpaceDN w:val="0"/>
              <w:adjustRightInd w:val="0"/>
              <w:spacing w:after="200" w:line="200" w:lineRule="exact"/>
              <w:ind w:left="175" w:hanging="175"/>
              <w:rPr>
                <w:b/>
              </w:rPr>
            </w:pPr>
            <w:r w:rsidRPr="008A0559">
              <w:rPr>
                <w:rStyle w:val="FontStyle207"/>
                <w:rFonts w:ascii="Times New Roman" w:hAnsi="Times New Roman"/>
                <w:sz w:val="24"/>
              </w:rPr>
              <w:t>Начинает проявлять умение заботиться о своем здоровье.</w:t>
            </w: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C43DCE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2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Любознательный, активный.</w:t>
            </w: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Использует различные источники информации, способствующие обогащению игры (кино, литература, экскурсии и др.).</w:t>
            </w:r>
          </w:p>
          <w:p w:rsidR="0040293E" w:rsidRPr="008A0559" w:rsidRDefault="0040293E" w:rsidP="009278EE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Проявляет устойчивый интерес к </w:t>
            </w:r>
            <w:r>
              <w:t>различным видам детской деятель</w:t>
            </w:r>
            <w:r w:rsidRPr="008A0559">
              <w:t>ности: конструированию, зобразительной деятельности, игре.</w:t>
            </w:r>
          </w:p>
          <w:p w:rsidR="0040293E" w:rsidRPr="008A0559" w:rsidRDefault="0040293E" w:rsidP="009278EE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  <w:rPr>
                <w:b/>
              </w:rPr>
            </w:pPr>
            <w:r w:rsidRPr="008A0559">
              <w:t>Проявляет любознательность, интерес</w:t>
            </w:r>
            <w:r>
              <w:t xml:space="preserve"> к исследовательской деятельнос</w:t>
            </w:r>
            <w:r w:rsidRPr="008A0559">
              <w:t>ти, экспериментированию, к проектной деятельности.</w:t>
            </w: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C43DCE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3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Эмоционально отзывчивый.</w:t>
            </w:r>
          </w:p>
        </w:tc>
        <w:tc>
          <w:tcPr>
            <w:tcW w:w="6256" w:type="dxa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Эмоционально тонко чувствует переживания близких взрослых, детей, персонажей сказок и историй, мультфильмов и художественных фильмов, .кукольных спектаклей.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Проявляет эмоциональное отношение к литературным произведением, выражает свое отношение к конкретному поступку литературного </w:t>
            </w:r>
            <w:r w:rsidRPr="008A0559">
              <w:rPr>
                <w:vertAlign w:val="superscript"/>
              </w:rPr>
              <w:t xml:space="preserve">_ </w:t>
            </w:r>
            <w:r w:rsidRPr="008A0559">
              <w:t xml:space="preserve"> персонажа.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Понимает скрытые мотивы поведения героев произведения.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4790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  <w:rPr>
                <w:i/>
                <w:iCs/>
                <w:spacing w:val="-20"/>
              </w:rPr>
            </w:pPr>
            <w:r w:rsidRPr="008A0559">
              <w:t>Проявляет чуткость к художественному слову, чувствует ритм и мелодику поэтического текста.</w:t>
            </w:r>
          </w:p>
          <w:p w:rsidR="0040293E" w:rsidRDefault="0040293E" w:rsidP="00630932">
            <w:pPr>
              <w:spacing w:line="200" w:lineRule="exact"/>
              <w:ind w:left="34" w:hanging="142"/>
              <w:rPr>
                <w:lang w:eastAsia="en-US"/>
              </w:rPr>
            </w:pPr>
            <w:r w:rsidRPr="008A0559">
              <w:rPr>
                <w:lang w:eastAsia="en-US"/>
              </w:rPr>
              <w:t>Проявляет эстетические чувства, эмоции, эстетический вкус, эстетическое восприятие, интерес к искусству</w:t>
            </w:r>
          </w:p>
          <w:p w:rsidR="0040293E" w:rsidRPr="008A0559" w:rsidRDefault="0040293E" w:rsidP="00630932">
            <w:pPr>
              <w:spacing w:line="200" w:lineRule="exact"/>
              <w:ind w:left="34" w:hanging="142"/>
            </w:pP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4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Овладевший средствами общения и способами взаимодействия со взрослыми и сверстниками.</w:t>
            </w:r>
          </w:p>
        </w:tc>
        <w:tc>
          <w:tcPr>
            <w:tcW w:w="6256" w:type="dxa"/>
          </w:tcPr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Распределяет роли до начала игры и строит свое поведение, придержи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ваясь роли.</w:t>
            </w:r>
          </w:p>
          <w:p w:rsidR="0040293E" w:rsidRPr="008A0559" w:rsidRDefault="0040293E" w:rsidP="00440579">
            <w:pPr>
              <w:pStyle w:val="Style52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Игровое взаимодействие сопровождает речью, соответствующей и по содержанию, и интонационно взятой роли.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 xml:space="preserve">Речь становится главным средством общения. 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Речь, сопровождающая реальные отношения детей, отличается от ролевой речи.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Может сочинять оригинальные и последовательно разворачивающиеся истории н рассказывать их сверстникам и взрослым.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Использует все части речи, активно занимается словотворчеством, ис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пользует синонимы и антонимы.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Умеет делиться с педагогом и другими детьми разнообразными впе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чатлениями, ссылается на источник полученной информации (телепере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дача, рассказ близкого человека, посещение выставки, детского спектак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ля и т.д.).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200" w:lineRule="exact"/>
              <w:ind w:left="34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Проявляет умение поддерживать беседу, высказывает свою точку зре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ния, согласие или несогласие с ответом товарища.</w:t>
            </w:r>
          </w:p>
          <w:p w:rsidR="0040293E" w:rsidRPr="008A0559" w:rsidRDefault="0040293E" w:rsidP="00440579">
            <w:pPr>
              <w:pStyle w:val="ListParagraph"/>
              <w:numPr>
                <w:ilvl w:val="0"/>
                <w:numId w:val="75"/>
              </w:numPr>
              <w:spacing w:line="200" w:lineRule="exact"/>
              <w:ind w:left="34" w:hanging="142"/>
            </w:pP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5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Способный управлять своим поведением и планировать свои действия на основе первичных ценностных представлений. Соблюдающие элементарные общепринятые нормы и правила поведения.</w:t>
            </w: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Проявляет умение работать коллективно, договариваться со сверстни</w:t>
            </w:r>
            <w:r w:rsidRPr="008A0559">
              <w:softHyphen/>
              <w:t>ками о том, кто какую часть работы будет выполнять.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Если при распределении ролей в игре возникают конфликты, связан</w:t>
            </w:r>
            <w:r w:rsidRPr="008A0559">
              <w:softHyphen/>
              <w:t>ные с субординацией ролевого поведения, решает спорные вопросы и ула</w:t>
            </w:r>
            <w:r w:rsidRPr="008A0559">
              <w:softHyphen/>
              <w:t>живает конфликты с помощью речи: убеждает, доказывает, объясняет.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Понимает, что надо заботиться о младших, помогать им, защищать тех. кто слабее.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Может сам или с небольшой помощью взрослого оценивать сваи пос</w:t>
            </w:r>
            <w:r w:rsidRPr="008A0559">
              <w:softHyphen/>
              <w:t>тупки и поступки сверстников.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Соблюдает элементарные общепринятые нормы поведения в детском саду, на улице.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В повседневной жизни сам, без напоминания со стороны взросло пользуется «вежливыми» словами.</w:t>
            </w: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6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Способный решать интеллектуальные и личностные задачи (проблемы), адекватные возрасту.</w:t>
            </w: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Владеет элементарными навыками самообслуживания.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Ориентируется в окружающем пространстве, понимает смысл пространственных отношений (вверху — внизу, впереди — сзади, слева — справа, между, рядом с, около и пр.).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286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286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Способен конструировать по собственному замыслу.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Способен использовать простые схематичные изображения для реше</w:t>
            </w:r>
            <w:r w:rsidRPr="008A0559">
              <w:softHyphen/>
              <w:t xml:space="preserve">ния несложных задач, строить по схеме, решать лабиринтные задачи, 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Проявляет образное предвосхищение. На основе пространственного расположения объектов может сказать, что произойдет в результате их вза</w:t>
            </w:r>
            <w:r w:rsidRPr="008A0559">
              <w:softHyphen/>
              <w:t>имодействия.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Способен рассуждать и давать адекватные причинные объяснения, если анализируемые отношения не выходят за пределы его наглядного опыта. 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Может самостоятельно придумать небольшую сказку на заданную тему. 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Умеет самостоятельно находить интересное для себя занятие. </w:t>
            </w: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7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Имеющий первичные представления о себе, семье, обществе, государстве, мире и природе.</w:t>
            </w: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Знает и называет свое имя и фамилию, имена и отчества родителей.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 Знает, где работают родители, как важен для общества их труд.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Знает семейные праздники. 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Имеет постоянные обязанности по дому.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Может рассказать о своем родном городе (поселке, селе), назвать улицу, на которой живет.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Знает, что Российская Федерация (Россия) — огромная многонацио</w:t>
            </w:r>
            <w:r w:rsidRPr="008A0559">
              <w:softHyphen/>
              <w:t xml:space="preserve">нальная страна; что Москва — столица нашей Родины. 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Имеет представле</w:t>
            </w:r>
            <w:r w:rsidRPr="008A0559">
              <w:softHyphen/>
              <w:t>ние о флаге, гербе, мелодии гимна.</w:t>
            </w:r>
          </w:p>
          <w:p w:rsidR="0040293E" w:rsidRPr="008A0559" w:rsidRDefault="0040293E" w:rsidP="00630932">
            <w:pPr>
              <w:rPr>
                <w:b/>
              </w:rPr>
            </w:pPr>
            <w:r w:rsidRPr="008A0559">
              <w:rPr>
                <w:lang w:eastAsia="en-US"/>
              </w:rPr>
              <w:t>Имеет представление о Российской армии, о годах войны, о Дне Победы.</w:t>
            </w: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8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r w:rsidRPr="008A0559">
              <w:t>Овладевший универсальными предпосылками учебной деятельности</w:t>
            </w: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Имеет навыки организованного поведения в детском саду, дома, на улице.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Способен принять задачу на запоминание, помнит поручение взрослого, может выучить небольшое стихотворение.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Умеет связно, последовательно и выразительно пересказывать небольшие сказки, рассказы.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354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Способен удерживать в памяти при выполнении каких-либо действий несложное условие.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Способен сосредоточенно действовать в течение 15-25 минут.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Проявляет ответственность за выполнение трудовых поручений.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Проявляет стремление радовать взрослых хорошими поступками.</w:t>
            </w:r>
          </w:p>
          <w:p w:rsidR="0040293E" w:rsidRPr="008A0559" w:rsidRDefault="0040293E" w:rsidP="00630932">
            <w:pPr>
              <w:autoSpaceDE w:val="0"/>
              <w:autoSpaceDN w:val="0"/>
              <w:adjustRightInd w:val="0"/>
              <w:spacing w:after="200" w:line="200" w:lineRule="exact"/>
            </w:pP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  <w:trHeight w:val="465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9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pPr>
              <w:autoSpaceDE w:val="0"/>
              <w:autoSpaceDN w:val="0"/>
              <w:adjustRightInd w:val="0"/>
              <w:spacing w:line="180" w:lineRule="exact"/>
              <w:ind w:right="113"/>
              <w:rPr>
                <w:bCs/>
              </w:rPr>
            </w:pPr>
            <w:r w:rsidRPr="008A0559">
              <w:rPr>
                <w:bCs/>
              </w:rPr>
              <w:t>«Овладевший необходимыми  умениями и навыками»</w:t>
            </w:r>
            <w:r w:rsidRPr="008A0559">
              <w:t xml:space="preserve"> осуществления различных видов</w:t>
            </w:r>
          </w:p>
          <w:p w:rsidR="0040293E" w:rsidRPr="008A0559" w:rsidRDefault="0040293E" w:rsidP="00630932">
            <w:pPr>
              <w:rPr>
                <w:lang w:eastAsia="en-US"/>
              </w:rPr>
            </w:pPr>
            <w:r w:rsidRPr="008A0559">
              <w:rPr>
                <w:lang w:eastAsia="en-US"/>
              </w:rPr>
              <w:t>У ребенка сформированы умения и навыки, необходимые для детской деятельности.</w:t>
            </w:r>
          </w:p>
          <w:p w:rsidR="0040293E" w:rsidRPr="008A0559" w:rsidRDefault="0040293E" w:rsidP="00630932">
            <w:pPr>
              <w:pStyle w:val="Style18"/>
              <w:widowControl/>
              <w:spacing w:line="200" w:lineRule="exact"/>
              <w:ind w:right="113"/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</w:pPr>
            <w:r w:rsidRPr="008A0559"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  <w:t>Образовательная область «Здоровье»</w:t>
            </w: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0" w:hanging="108"/>
            </w:pPr>
            <w:r w:rsidRPr="008A0559">
              <w:t>Умеет быстро, аккуратно одеваться и раздеваться, соблюдать порядок в своем шкафу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0" w:hanging="108"/>
            </w:pPr>
            <w:r w:rsidRPr="008A0559">
              <w:t>Имеет навыки опрятности (замечает непорядок в одежде, устраняет его при небольшой помощи взрослых).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0" w:hanging="108"/>
            </w:pPr>
            <w:r w:rsidRPr="008A0559">
              <w:t>Сформированы элементарные навыки личной гигиены (самостоятель</w:t>
            </w:r>
            <w:r w:rsidRPr="008A0559">
              <w:softHyphen/>
              <w:t>но чистит зубы, моет руки перед едой; при кашле и чихании закрывает рот и нос платком).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0" w:hanging="108"/>
            </w:pPr>
            <w:r w:rsidRPr="008A0559">
              <w:t>Владеет простейшими навыками поведения во время еды, пользуется вилкой, ножом.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0" w:hanging="108"/>
            </w:pPr>
            <w:r w:rsidRPr="008A0559">
              <w:t>Имеет начальные представления о составляющих (важных компонен</w:t>
            </w:r>
            <w:r w:rsidRPr="008A0559">
              <w:softHyphen/>
              <w:t>тах) здорового образа жизни (правильное питание, движение, сон) и фак</w:t>
            </w:r>
            <w:r w:rsidRPr="008A0559">
              <w:softHyphen/>
              <w:t>торах, разрушающих здоровье.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0" w:hanging="108"/>
            </w:pPr>
            <w:r w:rsidRPr="008A0559">
              <w:t>Знает о значении для здоровья человека ежедневной утренней гимнас</w:t>
            </w:r>
            <w:r w:rsidRPr="008A0559">
              <w:softHyphen/>
              <w:t>тики, закаливания организма, соблюдения режима дня.</w:t>
            </w:r>
          </w:p>
          <w:p w:rsidR="0040293E" w:rsidRPr="008A0559" w:rsidRDefault="0040293E" w:rsidP="00630932">
            <w:pPr>
              <w:rPr>
                <w:b/>
              </w:rPr>
            </w:pP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  <w:trHeight w:val="435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10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pPr>
              <w:autoSpaceDE w:val="0"/>
              <w:autoSpaceDN w:val="0"/>
              <w:adjustRightInd w:val="0"/>
              <w:spacing w:line="180" w:lineRule="exact"/>
              <w:ind w:left="113" w:right="113"/>
              <w:rPr>
                <w:bCs/>
              </w:rPr>
            </w:pPr>
            <w:r w:rsidRPr="008A0559">
              <w:rPr>
                <w:bCs/>
              </w:rPr>
              <w:t>Овладевший необходимыми  умениями и навыками»</w:t>
            </w:r>
          </w:p>
          <w:p w:rsidR="0040293E" w:rsidRPr="008A0559" w:rsidRDefault="0040293E" w:rsidP="00630932">
            <w:pPr>
              <w:rPr>
                <w:lang w:eastAsia="en-US"/>
              </w:rPr>
            </w:pPr>
            <w:r w:rsidRPr="008A0559">
              <w:rPr>
                <w:lang w:eastAsia="en-US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  <w:p w:rsidR="0040293E" w:rsidRPr="008A0559" w:rsidRDefault="0040293E" w:rsidP="00630932">
            <w:pPr>
              <w:rPr>
                <w:b/>
                <w:u w:val="single"/>
                <w:lang w:eastAsia="en-US"/>
              </w:rPr>
            </w:pPr>
            <w:r w:rsidRPr="008A0559">
              <w:rPr>
                <w:rStyle w:val="FontStyle227"/>
                <w:rFonts w:ascii="Times New Roman" w:hAnsi="Times New Roman"/>
                <w:b w:val="0"/>
                <w:bCs/>
                <w:sz w:val="24"/>
                <w:u w:val="single"/>
              </w:rPr>
              <w:t>Образовательная область «Физическая культура»</w:t>
            </w: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Умеет ходить и бегать легко, ритмично, сохраняя правильную осанку, направление и темп.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Умеет лазать по гимнастической стенке (высота 2,5 м) с изменением темпа.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Может прыгать на мягкое покрытие (высота 20 см), прыгать в обозна</w:t>
            </w:r>
            <w:r w:rsidRPr="008A0559">
              <w:softHyphen/>
              <w:t>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Умеет метать предметы правой и левой рукой на расстояние 5-9 м, в вертикальную и горизонтальную цель с расстояния 3-4 м, сочетать замах с брос</w:t>
            </w:r>
            <w:r w:rsidRPr="008A0559">
              <w:softHyphen/>
              <w:t xml:space="preserve">ком, бросать мяч вверх, о землю и ловить его одной рукой, отбивать мяч на месте не менее 10 раз, в ходьбе (расстояние 6 м). 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Владеет школой мяча.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Выполняет упражнения на статическое и динамическое равновесие.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Умеет перестраиваться в колонну по трое, четверо; равняться, размыкаться в колонне, шеренге; выполнять повороты направо, налево, кругом.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Ходит на лыжах скользящим шагом на расстояние около 2 км; ухаживает за лыжами.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Умеет кататься на самокате.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Участвует в упражнениях с элементами спортивных игр: городки, бадминтон, футбол, хоккей.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180" w:lineRule="exact"/>
              <w:ind w:left="34" w:right="-108" w:hanging="142"/>
            </w:pPr>
            <w:r w:rsidRPr="008A0559">
              <w:t>Умеет плавать (произвольно).</w:t>
            </w:r>
          </w:p>
          <w:p w:rsidR="0040293E" w:rsidRPr="008A0559" w:rsidRDefault="0040293E" w:rsidP="00630932">
            <w:pPr>
              <w:rPr>
                <w:b/>
              </w:rPr>
            </w:pP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  <w:trHeight w:val="983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11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pPr>
              <w:autoSpaceDE w:val="0"/>
              <w:autoSpaceDN w:val="0"/>
              <w:adjustRightInd w:val="0"/>
              <w:spacing w:line="180" w:lineRule="exact"/>
              <w:ind w:left="113" w:right="113"/>
              <w:rPr>
                <w:bCs/>
              </w:rPr>
            </w:pPr>
            <w:r w:rsidRPr="008A0559">
              <w:rPr>
                <w:bCs/>
              </w:rPr>
              <w:t>«Овладевший необходимыми  умениями и навыками»</w:t>
            </w:r>
          </w:p>
          <w:p w:rsidR="0040293E" w:rsidRPr="008A0559" w:rsidRDefault="0040293E" w:rsidP="00630932">
            <w:pPr>
              <w:rPr>
                <w:lang w:eastAsia="en-US"/>
              </w:rPr>
            </w:pPr>
            <w:r w:rsidRPr="008A0559">
              <w:rPr>
                <w:lang w:eastAsia="en-US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  <w:p w:rsidR="0040293E" w:rsidRPr="008A0559" w:rsidRDefault="0040293E" w:rsidP="00630932">
            <w:pPr>
              <w:pStyle w:val="Style18"/>
              <w:widowControl/>
              <w:spacing w:line="200" w:lineRule="exact"/>
              <w:ind w:right="113"/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</w:pPr>
            <w:r w:rsidRPr="008A0559"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  <w:t>Образовательная область «Социализация»</w:t>
            </w: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Договаривается с партнерами, во что играть, кто кем будет в игре; подчиняется правилам игры.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Умеет разворачивать содержание игры в зависимости от количества играющих детей.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286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В дидактических играх оценивает свои возможности и без обиды воспринимает проигрыш.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507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Объясняет правила игры сверстникам.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После просмотра спектакля может оценить игру актера (актеров), ис</w:t>
            </w:r>
            <w:r w:rsidRPr="008A0559">
              <w:softHyphen/>
              <w:t>пользуемые средства художественной выразительности и элементы худо</w:t>
            </w:r>
            <w:r w:rsidRPr="008A0559">
              <w:softHyphen/>
              <w:t>жественного оформления постановки.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Име</w:t>
            </w:r>
            <w:r>
              <w:t>е</w:t>
            </w:r>
            <w:r w:rsidRPr="008A0559">
              <w:t>т в творческом опыте несколько ролей, сыгранных в спектаклях в де</w:t>
            </w:r>
            <w:r w:rsidRPr="008A0559">
              <w:softHyphen/>
              <w:t xml:space="preserve">тском саду и домашнем театре. </w:t>
            </w:r>
          </w:p>
          <w:p w:rsidR="0040293E" w:rsidRPr="008A0559" w:rsidRDefault="0040293E" w:rsidP="000957B0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34" w:hanging="142"/>
              <w:rPr>
                <w:b/>
              </w:rPr>
            </w:pPr>
            <w:r w:rsidRPr="008A0559">
              <w:t>Умеет оформлять свой спектакль, используя разнообразные материалы (атрибуты, подручный материал, поделки).</w:t>
            </w:r>
          </w:p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  <w:trHeight w:val="501"/>
        </w:trPr>
        <w:tc>
          <w:tcPr>
            <w:tcW w:w="484" w:type="dxa"/>
            <w:vAlign w:val="center"/>
          </w:tcPr>
          <w:p w:rsidR="0040293E" w:rsidRPr="008A0559" w:rsidRDefault="0040293E" w:rsidP="00630932"/>
        </w:tc>
        <w:tc>
          <w:tcPr>
            <w:tcW w:w="2866" w:type="dxa"/>
            <w:vAlign w:val="center"/>
          </w:tcPr>
          <w:p w:rsidR="0040293E" w:rsidRPr="008A0559" w:rsidRDefault="0040293E" w:rsidP="00630932">
            <w:pPr>
              <w:pStyle w:val="Style18"/>
              <w:widowControl/>
              <w:spacing w:line="200" w:lineRule="exact"/>
              <w:ind w:right="113"/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</w:pPr>
            <w:r w:rsidRPr="008A0559"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  <w:t>Образовательная область «Труд»</w:t>
            </w:r>
          </w:p>
          <w:p w:rsidR="0040293E" w:rsidRPr="008A0559" w:rsidRDefault="0040293E" w:rsidP="00630932">
            <w:pPr>
              <w:rPr>
                <w:bCs/>
              </w:rPr>
            </w:pPr>
          </w:p>
        </w:tc>
        <w:tc>
          <w:tcPr>
            <w:tcW w:w="6256" w:type="dxa"/>
            <w:vAlign w:val="center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Самостоятельно одевается и раздевается, сушит мокрые вещи, ухажива</w:t>
            </w:r>
            <w:r w:rsidRPr="008A0559">
              <w:softHyphen/>
              <w:t>ет за обувью.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248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Выполняет обязанности дежурного по столовой, правильно сервирует стол. 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248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Поддерживает порядок в группе и на участке детского сада.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tabs>
                <w:tab w:val="left" w:pos="7248"/>
              </w:tabs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Выполняет поручения по уходу за животными и растениями в уголке природы.</w:t>
            </w:r>
          </w:p>
          <w:p w:rsidR="0040293E" w:rsidRPr="008A0559" w:rsidRDefault="0040293E" w:rsidP="00630932"/>
        </w:tc>
        <w:tc>
          <w:tcPr>
            <w:tcW w:w="833" w:type="dxa"/>
            <w:vMerge/>
            <w:tcBorders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  <w:trHeight w:val="390"/>
        </w:trPr>
        <w:tc>
          <w:tcPr>
            <w:tcW w:w="484" w:type="dxa"/>
            <w:vAlign w:val="center"/>
          </w:tcPr>
          <w:p w:rsidR="0040293E" w:rsidRPr="008A0559" w:rsidRDefault="0040293E" w:rsidP="00630932">
            <w:r w:rsidRPr="008A0559">
              <w:t>12</w:t>
            </w:r>
          </w:p>
        </w:tc>
        <w:tc>
          <w:tcPr>
            <w:tcW w:w="2866" w:type="dxa"/>
            <w:vAlign w:val="center"/>
          </w:tcPr>
          <w:p w:rsidR="0040293E" w:rsidRPr="008A0559" w:rsidRDefault="0040293E" w:rsidP="00630932">
            <w:pPr>
              <w:autoSpaceDE w:val="0"/>
              <w:autoSpaceDN w:val="0"/>
              <w:adjustRightInd w:val="0"/>
              <w:spacing w:line="180" w:lineRule="exact"/>
              <w:ind w:left="113" w:right="113"/>
              <w:rPr>
                <w:bCs/>
              </w:rPr>
            </w:pPr>
            <w:r w:rsidRPr="008A0559">
              <w:rPr>
                <w:bCs/>
              </w:rPr>
              <w:t>Овладевший необходимыми  умениями и навыками»</w:t>
            </w:r>
          </w:p>
          <w:p w:rsidR="0040293E" w:rsidRPr="008A0559" w:rsidRDefault="0040293E" w:rsidP="00630932">
            <w:pPr>
              <w:pStyle w:val="Style18"/>
              <w:widowControl/>
              <w:spacing w:line="200" w:lineRule="exact"/>
              <w:ind w:right="113"/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</w:pPr>
            <w:r w:rsidRPr="008A0559">
              <w:rPr>
                <w:rFonts w:ascii="Times New Roman" w:hAnsi="Times New Roman" w:cs="Times New Roman"/>
                <w:lang w:eastAsia="en-US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  <w:p w:rsidR="0040293E" w:rsidRPr="008A0559" w:rsidRDefault="0040293E" w:rsidP="00630932">
            <w:pPr>
              <w:pStyle w:val="Style18"/>
              <w:widowControl/>
              <w:spacing w:line="200" w:lineRule="exact"/>
              <w:ind w:right="113"/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</w:pPr>
            <w:r w:rsidRPr="008A0559"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  <w:t>Образовательная область «Безопасность»</w:t>
            </w:r>
          </w:p>
          <w:p w:rsidR="0040293E" w:rsidRPr="008A0559" w:rsidRDefault="0040293E" w:rsidP="00630932">
            <w:pPr>
              <w:rPr>
                <w:b/>
              </w:rPr>
            </w:pPr>
          </w:p>
        </w:tc>
        <w:tc>
          <w:tcPr>
            <w:tcW w:w="6256" w:type="dxa"/>
          </w:tcPr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180" w:lineRule="exact"/>
              <w:ind w:left="34" w:right="-108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Соблюдает элементарные правила организованного поведения в детском саду.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180" w:lineRule="exact"/>
              <w:ind w:left="34" w:right="-108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Соблюдает элементарные правила поведения на улице и в транспорте, элементарные правила дорожного движения.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180" w:lineRule="exact"/>
              <w:ind w:left="34" w:right="-108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Различает и называет специальные виды транспорта («Скорая по</w:t>
            </w: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softHyphen/>
              <w:t>мощь», «Пожарная», «Милиция»), объясняет их назначение.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180" w:lineRule="exact"/>
              <w:ind w:left="34" w:right="-108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 xml:space="preserve">Понимает значения сигналов светофора. 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180" w:lineRule="exact"/>
              <w:ind w:left="34" w:right="-108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180" w:lineRule="exact"/>
              <w:ind w:left="34" w:right="-108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Различает проезжую часть, тротуар, подземный пешеходный переход, пешеходный переход «Зебра».</w:t>
            </w:r>
          </w:p>
          <w:p w:rsidR="0040293E" w:rsidRPr="008A0559" w:rsidRDefault="0040293E" w:rsidP="00440579">
            <w:pPr>
              <w:pStyle w:val="Style11"/>
              <w:widowControl/>
              <w:numPr>
                <w:ilvl w:val="0"/>
                <w:numId w:val="75"/>
              </w:numPr>
              <w:spacing w:line="180" w:lineRule="exact"/>
              <w:ind w:left="34" w:right="-108" w:hanging="142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7"/>
                <w:rFonts w:ascii="Times New Roman" w:hAnsi="Times New Roman" w:cs="Times New Roman"/>
                <w:sz w:val="24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  <w:p w:rsidR="0040293E" w:rsidRPr="008A0559" w:rsidRDefault="0040293E" w:rsidP="00630932">
            <w:pPr>
              <w:pStyle w:val="Style11"/>
              <w:widowControl/>
              <w:spacing w:line="180" w:lineRule="exact"/>
              <w:ind w:right="-108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</w:p>
          <w:p w:rsidR="0040293E" w:rsidRPr="008A0559" w:rsidRDefault="0040293E" w:rsidP="00630932">
            <w:pPr>
              <w:pStyle w:val="Style11"/>
              <w:widowControl/>
              <w:spacing w:line="180" w:lineRule="exact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vMerge/>
            <w:tcBorders>
              <w:bottom w:val="nil"/>
              <w:right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rPr>
          <w:gridAfter w:val="1"/>
          <w:wAfter w:w="473" w:type="dxa"/>
          <w:trHeight w:val="390"/>
        </w:trPr>
        <w:tc>
          <w:tcPr>
            <w:tcW w:w="484" w:type="dxa"/>
            <w:vAlign w:val="center"/>
          </w:tcPr>
          <w:p w:rsidR="0040293E" w:rsidRPr="008A0559" w:rsidRDefault="0040293E" w:rsidP="00630932"/>
        </w:tc>
        <w:tc>
          <w:tcPr>
            <w:tcW w:w="9122" w:type="dxa"/>
            <w:gridSpan w:val="2"/>
            <w:vAlign w:val="center"/>
          </w:tcPr>
          <w:p w:rsidR="0040293E" w:rsidRPr="008A0559" w:rsidRDefault="0040293E" w:rsidP="00630932">
            <w:pPr>
              <w:pStyle w:val="Style11"/>
              <w:widowControl/>
              <w:spacing w:line="200" w:lineRule="exact"/>
              <w:ind w:left="34" w:firstLine="0"/>
              <w:jc w:val="left"/>
              <w:rPr>
                <w:rStyle w:val="FontStyle207"/>
                <w:rFonts w:ascii="Times New Roman" w:hAnsi="Times New Roman" w:cs="Times New Roman"/>
                <w:sz w:val="24"/>
              </w:rPr>
            </w:pPr>
            <w:r w:rsidRPr="008A0559">
              <w:rPr>
                <w:rStyle w:val="FontStyle202"/>
                <w:rFonts w:ascii="Times New Roman" w:hAnsi="Times New Roman" w:cs="Times New Roman"/>
                <w:b w:val="0"/>
                <w:sz w:val="24"/>
              </w:rPr>
              <w:t>Продуктивная (конструктивная) деятельность.</w:t>
            </w:r>
          </w:p>
        </w:tc>
        <w:tc>
          <w:tcPr>
            <w:tcW w:w="833" w:type="dxa"/>
            <w:tcBorders>
              <w:bottom w:val="nil"/>
            </w:tcBorders>
            <w:vAlign w:val="center"/>
          </w:tcPr>
          <w:p w:rsidR="0040293E" w:rsidRPr="008A0559" w:rsidRDefault="0040293E" w:rsidP="00630932"/>
        </w:tc>
      </w:tr>
      <w:tr w:rsidR="0040293E" w:rsidRPr="008A0559" w:rsidTr="003E34F1">
        <w:tblPrEx>
          <w:tblLook w:val="0000"/>
        </w:tblPrEx>
        <w:trPr>
          <w:gridAfter w:val="2"/>
          <w:wAfter w:w="1306" w:type="dxa"/>
          <w:trHeight w:val="1905"/>
        </w:trPr>
        <w:tc>
          <w:tcPr>
            <w:tcW w:w="484" w:type="dxa"/>
          </w:tcPr>
          <w:p w:rsidR="0040293E" w:rsidRPr="008A0559" w:rsidRDefault="0040293E" w:rsidP="00630932">
            <w:pPr>
              <w:jc w:val="both"/>
            </w:pPr>
          </w:p>
        </w:tc>
        <w:tc>
          <w:tcPr>
            <w:tcW w:w="2866" w:type="dxa"/>
          </w:tcPr>
          <w:p w:rsidR="0040293E" w:rsidRPr="008A0559" w:rsidRDefault="0040293E" w:rsidP="00630932">
            <w:pPr>
              <w:jc w:val="both"/>
            </w:pPr>
          </w:p>
        </w:tc>
        <w:tc>
          <w:tcPr>
            <w:tcW w:w="6256" w:type="dxa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Умеет анализировать образец постройки.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Может планировать этапы создания собственной постройки, находить конструктивные решения.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Создает постройки по рисунку.</w:t>
            </w:r>
          </w:p>
          <w:p w:rsidR="0040293E" w:rsidRPr="008A0559" w:rsidRDefault="0040293E" w:rsidP="00630932">
            <w:pPr>
              <w:jc w:val="both"/>
              <w:rPr>
                <w:bCs/>
                <w:lang w:eastAsia="en-US"/>
              </w:rPr>
            </w:pPr>
            <w:r w:rsidRPr="008A0559">
              <w:rPr>
                <w:lang w:eastAsia="en-US"/>
              </w:rPr>
              <w:t>Умеет работать коллективно</w:t>
            </w:r>
          </w:p>
          <w:p w:rsidR="0040293E" w:rsidRPr="008A0559" w:rsidRDefault="0040293E" w:rsidP="00630932">
            <w:pPr>
              <w:jc w:val="both"/>
            </w:pPr>
          </w:p>
        </w:tc>
      </w:tr>
      <w:tr w:rsidR="0040293E" w:rsidRPr="008A0559" w:rsidTr="003E34F1">
        <w:tblPrEx>
          <w:tblLook w:val="0000"/>
        </w:tblPrEx>
        <w:trPr>
          <w:gridAfter w:val="2"/>
          <w:wAfter w:w="1306" w:type="dxa"/>
          <w:trHeight w:val="299"/>
        </w:trPr>
        <w:tc>
          <w:tcPr>
            <w:tcW w:w="484" w:type="dxa"/>
          </w:tcPr>
          <w:p w:rsidR="0040293E" w:rsidRPr="008A0559" w:rsidRDefault="0040293E" w:rsidP="00630932">
            <w:pPr>
              <w:jc w:val="both"/>
            </w:pPr>
          </w:p>
        </w:tc>
        <w:tc>
          <w:tcPr>
            <w:tcW w:w="9122" w:type="dxa"/>
            <w:gridSpan w:val="2"/>
          </w:tcPr>
          <w:p w:rsidR="0040293E" w:rsidRPr="008A0559" w:rsidRDefault="0040293E" w:rsidP="00630932">
            <w:pPr>
              <w:jc w:val="both"/>
            </w:pPr>
            <w:r w:rsidRPr="008A0559">
              <w:rPr>
                <w:bCs/>
                <w:lang w:eastAsia="en-US"/>
              </w:rPr>
              <w:t>Формирование элементарных математических представлений.</w:t>
            </w:r>
          </w:p>
        </w:tc>
      </w:tr>
      <w:tr w:rsidR="0040293E" w:rsidRPr="008A0559" w:rsidTr="003E34F1">
        <w:tblPrEx>
          <w:tblLook w:val="0000"/>
        </w:tblPrEx>
        <w:trPr>
          <w:trHeight w:val="481"/>
        </w:trPr>
        <w:tc>
          <w:tcPr>
            <w:tcW w:w="484" w:type="dxa"/>
          </w:tcPr>
          <w:p w:rsidR="0040293E" w:rsidRPr="008A0559" w:rsidRDefault="0040293E" w:rsidP="00630932">
            <w:pPr>
              <w:jc w:val="both"/>
            </w:pPr>
          </w:p>
        </w:tc>
        <w:tc>
          <w:tcPr>
            <w:tcW w:w="2866" w:type="dxa"/>
          </w:tcPr>
          <w:p w:rsidR="0040293E" w:rsidRPr="008A0559" w:rsidRDefault="0040293E" w:rsidP="00630932">
            <w:pPr>
              <w:autoSpaceDE w:val="0"/>
              <w:autoSpaceDN w:val="0"/>
              <w:adjustRightInd w:val="0"/>
              <w:spacing w:line="180" w:lineRule="exact"/>
              <w:ind w:left="113" w:right="113"/>
              <w:rPr>
                <w:bCs/>
              </w:rPr>
            </w:pPr>
          </w:p>
          <w:p w:rsidR="0040293E" w:rsidRPr="008A0559" w:rsidRDefault="0040293E" w:rsidP="00630932">
            <w:pPr>
              <w:autoSpaceDE w:val="0"/>
              <w:autoSpaceDN w:val="0"/>
              <w:adjustRightInd w:val="0"/>
              <w:spacing w:line="180" w:lineRule="exact"/>
              <w:ind w:left="113" w:right="113"/>
              <w:rPr>
                <w:bCs/>
              </w:rPr>
            </w:pPr>
            <w:r w:rsidRPr="008A0559">
              <w:rPr>
                <w:bCs/>
              </w:rPr>
              <w:t>Овладевший необходимыми  умениями и навыками»</w:t>
            </w:r>
          </w:p>
          <w:p w:rsidR="0040293E" w:rsidRPr="008A0559" w:rsidRDefault="0040293E" w:rsidP="00630932">
            <w:pPr>
              <w:jc w:val="both"/>
              <w:rPr>
                <w:lang w:eastAsia="en-US"/>
              </w:rPr>
            </w:pPr>
            <w:r w:rsidRPr="008A0559">
              <w:rPr>
                <w:lang w:eastAsia="en-US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  <w:p w:rsidR="0040293E" w:rsidRPr="008A0559" w:rsidRDefault="0040293E" w:rsidP="00630932">
            <w:pPr>
              <w:jc w:val="both"/>
              <w:rPr>
                <w:lang w:eastAsia="en-US"/>
              </w:rPr>
            </w:pPr>
          </w:p>
          <w:p w:rsidR="0040293E" w:rsidRPr="008A0559" w:rsidRDefault="0040293E" w:rsidP="00630932">
            <w:pPr>
              <w:jc w:val="both"/>
              <w:rPr>
                <w:bCs/>
                <w:lang w:eastAsia="en-US"/>
              </w:rPr>
            </w:pPr>
            <w:r>
              <w:rPr>
                <w:rStyle w:val="FontStyle227"/>
                <w:rFonts w:ascii="Times New Roman" w:hAnsi="Times New Roman"/>
                <w:b w:val="0"/>
                <w:bCs/>
                <w:sz w:val="24"/>
                <w:u w:val="single"/>
              </w:rPr>
              <w:t>Обра</w:t>
            </w:r>
            <w:r w:rsidRPr="008A0559">
              <w:rPr>
                <w:rStyle w:val="FontStyle227"/>
                <w:rFonts w:ascii="Times New Roman" w:hAnsi="Times New Roman"/>
                <w:b w:val="0"/>
                <w:bCs/>
                <w:sz w:val="24"/>
                <w:u w:val="single"/>
              </w:rPr>
              <w:t>зовательная область «Познание»</w:t>
            </w:r>
          </w:p>
        </w:tc>
        <w:tc>
          <w:tcPr>
            <w:tcW w:w="6256" w:type="dxa"/>
          </w:tcPr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Считает (от</w:t>
            </w:r>
            <w:r w:rsidRPr="008A0559">
              <w:softHyphen/>
              <w:t>считывает) в пределах 10.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Правильно пользуется количественными и порядковыми числительны</w:t>
            </w:r>
            <w:r w:rsidRPr="008A0559">
              <w:softHyphen/>
              <w:t>ми (в пределах 10), отвечает на вопросы: «Сколько?», «Который по счету?»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Уравнивает неравные группы предметов двумя способами (удаление и добавление единицы).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Сравнивает предметы на глаз (по длине, ширине, высоте, толщине); проверяет точность определений путем наложения или приложения.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Размещает предметы различной величины (до 7-10) в порядке возрас</w:t>
            </w:r>
            <w:r w:rsidRPr="008A0559">
              <w:softHyphen/>
              <w:t>тания, убывания их длины, ширины, высоты, толщины.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Выражает словами местонахождение предмета по отношению </w:t>
            </w:r>
            <w:r w:rsidRPr="008A0559">
              <w:rPr>
                <w:bCs/>
              </w:rPr>
              <w:t xml:space="preserve">к </w:t>
            </w:r>
            <w:r w:rsidRPr="008A0559">
              <w:t>себе, другим предметам.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 xml:space="preserve">Называет утро, день, </w:t>
            </w:r>
            <w:r w:rsidRPr="008A0559">
              <w:rPr>
                <w:bCs/>
              </w:rPr>
              <w:t xml:space="preserve">вечер, </w:t>
            </w:r>
            <w:r w:rsidRPr="008A0559">
              <w:t>ночь; имеет представление о смене частей суток.</w:t>
            </w:r>
          </w:p>
          <w:p w:rsidR="0040293E" w:rsidRPr="008A0559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8A0559">
              <w:t>Называет текущий день недели.</w:t>
            </w:r>
          </w:p>
          <w:p w:rsidR="0040293E" w:rsidRPr="008A0559" w:rsidRDefault="0040293E" w:rsidP="000A7E92">
            <w:pPr>
              <w:pStyle w:val="Style46"/>
              <w:widowControl/>
              <w:spacing w:line="200" w:lineRule="exact"/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</w:rPr>
            </w:pPr>
          </w:p>
        </w:tc>
        <w:tc>
          <w:tcPr>
            <w:tcW w:w="1306" w:type="dxa"/>
            <w:gridSpan w:val="2"/>
            <w:textDirection w:val="btLr"/>
          </w:tcPr>
          <w:p w:rsidR="0040293E" w:rsidRPr="008A0559" w:rsidRDefault="0040293E" w:rsidP="00FE3738">
            <w:pPr>
              <w:pStyle w:val="Style4"/>
              <w:widowControl/>
              <w:spacing w:line="200" w:lineRule="exact"/>
              <w:ind w:right="113"/>
              <w:jc w:val="left"/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</w:pPr>
            <w:r w:rsidRPr="008A0559">
              <w:rPr>
                <w:rStyle w:val="FontStyle227"/>
                <w:rFonts w:ascii="Times New Roman" w:hAnsi="Times New Roman" w:cs="Times New Roman"/>
                <w:b w:val="0"/>
                <w:bCs/>
                <w:sz w:val="24"/>
                <w:u w:val="single"/>
              </w:rPr>
              <w:t>Образовательная область «Познание</w:t>
            </w:r>
          </w:p>
        </w:tc>
      </w:tr>
    </w:tbl>
    <w:p w:rsidR="0040293E" w:rsidRDefault="0040293E"/>
    <w:tbl>
      <w:tblPr>
        <w:tblpPr w:leftFromText="180" w:rightFromText="180" w:vertAnchor="text" w:tblpY="1"/>
        <w:tblOverlap w:val="never"/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"/>
        <w:gridCol w:w="2496"/>
        <w:gridCol w:w="7325"/>
        <w:gridCol w:w="641"/>
      </w:tblGrid>
      <w:tr w:rsidR="0040293E" w:rsidTr="00A17C4B">
        <w:trPr>
          <w:trHeight w:val="390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9821" w:type="dxa"/>
            <w:gridSpan w:val="2"/>
          </w:tcPr>
          <w:p w:rsidR="0040293E" w:rsidRPr="005A4882" w:rsidRDefault="0040293E" w:rsidP="00A17C4B">
            <w:pPr>
              <w:pStyle w:val="Style46"/>
              <w:widowControl/>
              <w:spacing w:line="200" w:lineRule="exact"/>
              <w:rPr>
                <w:rStyle w:val="FontStyle227"/>
                <w:rFonts w:ascii="Times New Roman" w:hAnsi="Times New Roman" w:cs="Times New Roman"/>
                <w:b w:val="0"/>
                <w:bCs/>
                <w:sz w:val="22"/>
              </w:rPr>
            </w:pPr>
            <w:r w:rsidRPr="000A7E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Формирование целостной картины мира</w:t>
            </w:r>
          </w:p>
        </w:tc>
        <w:tc>
          <w:tcPr>
            <w:tcW w:w="641" w:type="dxa"/>
            <w:textDirection w:val="btLr"/>
          </w:tcPr>
          <w:p w:rsidR="0040293E" w:rsidRPr="005A4882" w:rsidRDefault="0040293E" w:rsidP="00A17C4B">
            <w:pPr>
              <w:pStyle w:val="Style46"/>
              <w:rPr>
                <w:rStyle w:val="FontStyle227"/>
                <w:rFonts w:ascii="Times New Roman" w:hAnsi="Times New Roman" w:cs="Times New Roman"/>
                <w:b w:val="0"/>
                <w:bCs/>
                <w:sz w:val="22"/>
                <w:u w:val="single"/>
              </w:rPr>
            </w:pPr>
          </w:p>
        </w:tc>
      </w:tr>
      <w:tr w:rsidR="0040293E" w:rsidTr="00A17C4B">
        <w:trPr>
          <w:trHeight w:val="354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2496" w:type="dxa"/>
          </w:tcPr>
          <w:p w:rsidR="0040293E" w:rsidRDefault="0040293E" w:rsidP="00A17C4B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7325" w:type="dxa"/>
          </w:tcPr>
          <w:p w:rsidR="0040293E" w:rsidRPr="000A7E92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>
              <w:rPr>
                <w:sz w:val="22"/>
                <w:szCs w:val="22"/>
              </w:rPr>
              <w:t>Р</w:t>
            </w:r>
            <w:r w:rsidRPr="000A7E92">
              <w:rPr>
                <w:sz w:val="22"/>
                <w:szCs w:val="22"/>
              </w:rPr>
              <w:t>азличает и называет виды транспорта, предметы, облегчающие труд человека в быту</w:t>
            </w:r>
          </w:p>
          <w:p w:rsidR="0040293E" w:rsidRPr="000A7E92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0A7E92">
              <w:rPr>
                <w:sz w:val="22"/>
                <w:szCs w:val="22"/>
              </w:rPr>
              <w:t xml:space="preserve">Классифицирует предметы, определяет материалы, из которых они сделаны. </w:t>
            </w:r>
          </w:p>
          <w:p w:rsidR="0040293E" w:rsidRPr="000A7E92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0A7E92">
              <w:rPr>
                <w:sz w:val="22"/>
                <w:szCs w:val="22"/>
              </w:rPr>
              <w:t xml:space="preserve">Знает название родного города (поселка), страны, ее столицу. </w:t>
            </w:r>
          </w:p>
          <w:p w:rsidR="0040293E" w:rsidRPr="000A7E92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0A7E92">
              <w:rPr>
                <w:sz w:val="22"/>
                <w:szCs w:val="22"/>
              </w:rPr>
              <w:t xml:space="preserve">Называет времена года, отмечает их особенности. </w:t>
            </w:r>
          </w:p>
          <w:p w:rsidR="0040293E" w:rsidRPr="000A7E92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0A7E92">
              <w:rPr>
                <w:sz w:val="22"/>
                <w:szCs w:val="22"/>
              </w:rPr>
              <w:t xml:space="preserve">Знает о взаимодействии человека с природой в разное время года. </w:t>
            </w:r>
          </w:p>
          <w:p w:rsidR="0040293E" w:rsidRPr="000A7E92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0A7E92">
              <w:rPr>
                <w:sz w:val="22"/>
                <w:szCs w:val="22"/>
              </w:rPr>
              <w:t xml:space="preserve">Знает о значении солнца, воздуха и воды для человека, животных, растений. </w:t>
            </w:r>
          </w:p>
          <w:p w:rsidR="0040293E" w:rsidRPr="000A7E92" w:rsidRDefault="0040293E" w:rsidP="00440579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200" w:line="200" w:lineRule="exact"/>
              <w:ind w:left="34" w:hanging="142"/>
            </w:pPr>
            <w:r w:rsidRPr="000A7E92">
              <w:rPr>
                <w:sz w:val="22"/>
                <w:szCs w:val="22"/>
              </w:rPr>
              <w:t>Бережно относится к природе.</w:t>
            </w:r>
          </w:p>
          <w:p w:rsidR="0040293E" w:rsidRPr="005A4882" w:rsidRDefault="0040293E" w:rsidP="00A17C4B">
            <w:pPr>
              <w:pStyle w:val="Style46"/>
              <w:widowControl/>
              <w:spacing w:line="200" w:lineRule="exact"/>
              <w:rPr>
                <w:rStyle w:val="FontStyle227"/>
                <w:rFonts w:ascii="Times New Roman" w:hAnsi="Times New Roman" w:cs="Times New Roman"/>
                <w:b w:val="0"/>
                <w:bCs/>
                <w:sz w:val="22"/>
              </w:rPr>
            </w:pPr>
          </w:p>
        </w:tc>
        <w:tc>
          <w:tcPr>
            <w:tcW w:w="641" w:type="dxa"/>
            <w:textDirection w:val="btLr"/>
          </w:tcPr>
          <w:p w:rsidR="0040293E" w:rsidRPr="005A4882" w:rsidRDefault="0040293E" w:rsidP="00A17C4B">
            <w:pPr>
              <w:pStyle w:val="Style4"/>
              <w:widowControl/>
              <w:spacing w:line="200" w:lineRule="exact"/>
              <w:ind w:right="113"/>
              <w:jc w:val="left"/>
              <w:rPr>
                <w:rStyle w:val="FontStyle227"/>
                <w:rFonts w:ascii="Times New Roman" w:hAnsi="Times New Roman" w:cs="Times New Roman"/>
                <w:b w:val="0"/>
                <w:bCs/>
                <w:sz w:val="22"/>
                <w:u w:val="single"/>
              </w:rPr>
            </w:pPr>
          </w:p>
        </w:tc>
      </w:tr>
      <w:tr w:rsidR="0040293E" w:rsidTr="00A17C4B">
        <w:trPr>
          <w:gridAfter w:val="1"/>
          <w:wAfter w:w="641" w:type="dxa"/>
          <w:trHeight w:val="300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2496" w:type="dxa"/>
          </w:tcPr>
          <w:p w:rsidR="0040293E" w:rsidRDefault="0040293E" w:rsidP="00A17C4B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7325" w:type="dxa"/>
          </w:tcPr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>
              <w:rPr>
                <w:sz w:val="22"/>
                <w:szCs w:val="22"/>
              </w:rPr>
              <w:t>Р</w:t>
            </w:r>
            <w:r w:rsidRPr="000A7E92">
              <w:rPr>
                <w:sz w:val="22"/>
                <w:szCs w:val="22"/>
              </w:rPr>
              <w:t>азличает и называет виды транспорта, предметы, облегчающие труд человека в быту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 xml:space="preserve">Классифицирует предметы, определяет материалы, из которых они сделаны. 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 xml:space="preserve">Знает название родного города (поселка), страны, ее столицу. 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 xml:space="preserve">Называет времена года, отмечает их особенности. 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 xml:space="preserve">Знает о взаимодействии человека с природой в разное время года. 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 xml:space="preserve">Знает о значении солнца, воздуха и воды для человека, животных, растений. 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>Бережно относится к природе.</w:t>
            </w:r>
          </w:p>
          <w:p w:rsidR="0040293E" w:rsidRDefault="0040293E" w:rsidP="009065AA">
            <w:pPr>
              <w:jc w:val="both"/>
              <w:rPr>
                <w:bCs/>
                <w:lang w:eastAsia="en-US"/>
              </w:rPr>
            </w:pPr>
          </w:p>
        </w:tc>
      </w:tr>
      <w:tr w:rsidR="0040293E" w:rsidTr="00A17C4B">
        <w:trPr>
          <w:gridAfter w:val="1"/>
          <w:wAfter w:w="641" w:type="dxa"/>
          <w:trHeight w:val="2805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2496" w:type="dxa"/>
          </w:tcPr>
          <w:p w:rsidR="0040293E" w:rsidRDefault="0040293E" w:rsidP="00A17C4B">
            <w:pPr>
              <w:autoSpaceDE w:val="0"/>
              <w:autoSpaceDN w:val="0"/>
              <w:adjustRightInd w:val="0"/>
              <w:spacing w:line="180" w:lineRule="exact"/>
              <w:ind w:right="113"/>
              <w:rPr>
                <w:bCs/>
              </w:rPr>
            </w:pPr>
          </w:p>
          <w:p w:rsidR="0040293E" w:rsidRPr="00A17C4B" w:rsidRDefault="0040293E" w:rsidP="00A17C4B">
            <w:pPr>
              <w:autoSpaceDE w:val="0"/>
              <w:autoSpaceDN w:val="0"/>
              <w:adjustRightInd w:val="0"/>
              <w:spacing w:line="180" w:lineRule="exact"/>
              <w:ind w:right="113"/>
              <w:rPr>
                <w:bCs/>
              </w:rPr>
            </w:pPr>
            <w:r>
              <w:rPr>
                <w:bCs/>
                <w:sz w:val="22"/>
                <w:szCs w:val="22"/>
              </w:rPr>
              <w:t>«</w:t>
            </w:r>
            <w:r>
              <w:rPr>
                <w:bCs/>
                <w:szCs w:val="22"/>
              </w:rPr>
              <w:t>О</w:t>
            </w:r>
            <w:r w:rsidRPr="00A17C4B">
              <w:rPr>
                <w:bCs/>
                <w:szCs w:val="22"/>
              </w:rPr>
              <w:t>владевший необходимыми  умениями и навыками»</w:t>
            </w:r>
          </w:p>
          <w:p w:rsidR="0040293E" w:rsidRPr="00A17C4B" w:rsidRDefault="0040293E" w:rsidP="00A17C4B">
            <w:pPr>
              <w:jc w:val="both"/>
              <w:rPr>
                <w:lang w:eastAsia="en-US"/>
              </w:rPr>
            </w:pPr>
            <w:r w:rsidRPr="00A17C4B">
              <w:rPr>
                <w:szCs w:val="22"/>
                <w:lang w:eastAsia="en-US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  <w:p w:rsidR="0040293E" w:rsidRDefault="0040293E" w:rsidP="00A17C4B">
            <w:pPr>
              <w:autoSpaceDE w:val="0"/>
              <w:autoSpaceDN w:val="0"/>
              <w:adjustRightInd w:val="0"/>
              <w:spacing w:line="200" w:lineRule="exact"/>
              <w:ind w:right="113"/>
              <w:rPr>
                <w:bCs/>
                <w:u w:val="single"/>
              </w:rPr>
            </w:pPr>
            <w:r w:rsidRPr="00A17C4B">
              <w:rPr>
                <w:bCs/>
                <w:szCs w:val="22"/>
                <w:u w:val="single"/>
              </w:rPr>
              <w:t>Образовательная область «Коммуникация»</w:t>
            </w:r>
          </w:p>
          <w:p w:rsidR="0040293E" w:rsidRDefault="0040293E" w:rsidP="00A17C4B">
            <w:pPr>
              <w:autoSpaceDE w:val="0"/>
              <w:autoSpaceDN w:val="0"/>
              <w:adjustRightInd w:val="0"/>
              <w:spacing w:line="200" w:lineRule="exact"/>
              <w:ind w:right="113"/>
              <w:rPr>
                <w:bCs/>
                <w:lang w:eastAsia="en-US"/>
              </w:rPr>
            </w:pPr>
          </w:p>
        </w:tc>
        <w:tc>
          <w:tcPr>
            <w:tcW w:w="7325" w:type="dxa"/>
          </w:tcPr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>Может участвовать в беседе.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>Умеет аргументированно и доброжелательно оценивать ответ, высказывание сверстника.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>Составляет по образцу рассказы по сюжетной картине, по набору картинок; последовательно, без существенных пропусков пересказывает неболь</w:t>
            </w:r>
            <w:r w:rsidRPr="000A7E92">
              <w:rPr>
                <w:bCs/>
                <w:sz w:val="22"/>
                <w:szCs w:val="22"/>
              </w:rPr>
              <w:t xml:space="preserve">шие </w:t>
            </w:r>
            <w:r w:rsidRPr="000A7E92">
              <w:rPr>
                <w:sz w:val="22"/>
                <w:szCs w:val="22"/>
              </w:rPr>
              <w:t>литературные произведения.</w:t>
            </w:r>
          </w:p>
          <w:p w:rsidR="0040293E" w:rsidRPr="000A7E92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0A7E92">
              <w:rPr>
                <w:sz w:val="22"/>
                <w:szCs w:val="22"/>
              </w:rPr>
              <w:t>Определяет место звука в слове.</w:t>
            </w:r>
          </w:p>
          <w:p w:rsidR="0040293E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  <w:rPr>
                <w:bCs/>
                <w:lang w:eastAsia="en-US"/>
              </w:rPr>
            </w:pPr>
            <w:r w:rsidRPr="000A7E92">
              <w:rPr>
                <w:sz w:val="22"/>
                <w:szCs w:val="22"/>
              </w:rPr>
              <w:t>Умеет подбирать к существительному несколько прилагательных; заме</w:t>
            </w:r>
            <w:r w:rsidRPr="000A7E92">
              <w:rPr>
                <w:bCs/>
                <w:sz w:val="22"/>
                <w:szCs w:val="22"/>
              </w:rPr>
              <w:t xml:space="preserve">нять </w:t>
            </w:r>
            <w:r w:rsidRPr="000A7E92">
              <w:rPr>
                <w:sz w:val="22"/>
                <w:szCs w:val="22"/>
              </w:rPr>
              <w:t>слово другим словом со сходным значением.</w:t>
            </w:r>
          </w:p>
        </w:tc>
      </w:tr>
      <w:tr w:rsidR="0040293E" w:rsidTr="00A17C4B">
        <w:trPr>
          <w:gridAfter w:val="1"/>
          <w:wAfter w:w="641" w:type="dxa"/>
          <w:trHeight w:val="271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2496" w:type="dxa"/>
          </w:tcPr>
          <w:p w:rsidR="0040293E" w:rsidRPr="00A17C4B" w:rsidRDefault="0040293E" w:rsidP="00A17C4B">
            <w:pPr>
              <w:jc w:val="both"/>
              <w:rPr>
                <w:bCs/>
              </w:rPr>
            </w:pPr>
            <w:r w:rsidRPr="00A17C4B">
              <w:rPr>
                <w:rStyle w:val="FontStyle227"/>
                <w:rFonts w:ascii="Times New Roman" w:hAnsi="Times New Roman"/>
                <w:b w:val="0"/>
                <w:bCs/>
                <w:sz w:val="24"/>
                <w:szCs w:val="22"/>
                <w:u w:val="single"/>
              </w:rPr>
              <w:t>Образовательная область «Чтение художественной литературы»</w:t>
            </w:r>
          </w:p>
        </w:tc>
        <w:tc>
          <w:tcPr>
            <w:tcW w:w="7325" w:type="dxa"/>
          </w:tcPr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 xml:space="preserve">Знает 2—3 программных стихотворения (при необходимости следует напомнить ребенку первые строчки), 2—3 считалки, 2-3 загадки. 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Называет жанр произведения.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Драматизирует небольшие сказки, читает по ролям стихотворения.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Называет любимого детского писателя, любимые сказки и рассказы.</w:t>
            </w:r>
          </w:p>
          <w:p w:rsidR="0040293E" w:rsidRPr="000A7E92" w:rsidRDefault="0040293E" w:rsidP="009065AA">
            <w:pPr>
              <w:jc w:val="both"/>
            </w:pPr>
          </w:p>
        </w:tc>
      </w:tr>
      <w:tr w:rsidR="0040293E" w:rsidTr="009065AA">
        <w:trPr>
          <w:gridAfter w:val="1"/>
          <w:wAfter w:w="641" w:type="dxa"/>
          <w:trHeight w:val="5021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2496" w:type="dxa"/>
          </w:tcPr>
          <w:p w:rsidR="0040293E" w:rsidRPr="00A17C4B" w:rsidRDefault="0040293E" w:rsidP="00A17C4B">
            <w:pPr>
              <w:autoSpaceDE w:val="0"/>
              <w:autoSpaceDN w:val="0"/>
              <w:adjustRightInd w:val="0"/>
              <w:spacing w:line="180" w:lineRule="exact"/>
              <w:ind w:left="113" w:right="113"/>
              <w:rPr>
                <w:bCs/>
              </w:rPr>
            </w:pPr>
            <w:r w:rsidRPr="00A17C4B">
              <w:rPr>
                <w:bCs/>
                <w:sz w:val="22"/>
                <w:szCs w:val="22"/>
              </w:rPr>
              <w:t>«Овладевший необходимыми  умениями и навыками»</w:t>
            </w:r>
          </w:p>
          <w:p w:rsidR="0040293E" w:rsidRDefault="0040293E" w:rsidP="00A17C4B">
            <w:pPr>
              <w:jc w:val="both"/>
              <w:rPr>
                <w:lang w:eastAsia="en-US"/>
              </w:rPr>
            </w:pPr>
            <w:r w:rsidRPr="00A17C4B">
              <w:rPr>
                <w:sz w:val="22"/>
                <w:szCs w:val="22"/>
                <w:lang w:eastAsia="en-US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40293E" w:rsidRPr="00A17C4B" w:rsidRDefault="0040293E" w:rsidP="00A17C4B">
            <w:pPr>
              <w:jc w:val="both"/>
            </w:pPr>
            <w:r w:rsidRPr="00A17C4B">
              <w:rPr>
                <w:rStyle w:val="FontStyle227"/>
                <w:rFonts w:ascii="Times New Roman" w:hAnsi="Times New Roman"/>
                <w:b w:val="0"/>
                <w:bCs/>
                <w:sz w:val="24"/>
                <w:szCs w:val="22"/>
                <w:u w:val="single"/>
              </w:rPr>
              <w:t>Образовательная область «Художественное творчество»</w:t>
            </w:r>
          </w:p>
        </w:tc>
        <w:tc>
          <w:tcPr>
            <w:tcW w:w="7325" w:type="dxa"/>
          </w:tcPr>
          <w:p w:rsidR="0040293E" w:rsidRPr="00A17C4B" w:rsidRDefault="0040293E" w:rsidP="009065AA">
            <w:pPr>
              <w:numPr>
                <w:ilvl w:val="0"/>
                <w:numId w:val="75"/>
              </w:numPr>
              <w:tabs>
                <w:tab w:val="left" w:pos="7325"/>
              </w:tabs>
              <w:autoSpaceDE w:val="0"/>
              <w:autoSpaceDN w:val="0"/>
              <w:adjustRightInd w:val="0"/>
              <w:spacing w:line="200" w:lineRule="exact"/>
              <w:ind w:left="0" w:hanging="142"/>
              <w:rPr>
                <w:i/>
                <w:iCs/>
              </w:rPr>
            </w:pPr>
            <w:r w:rsidRPr="00A17C4B">
              <w:rPr>
                <w:sz w:val="22"/>
                <w:szCs w:val="22"/>
              </w:rPr>
              <w:t>Различает произведения изобразительного искусства (живопись, книжная графика, народное декоративное искусство, скульптура).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Выделяет выразительные средства в разных видах искусства (форма, цвет, колорит, композиция).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Знает особенности изобразительных материалов.</w:t>
            </w:r>
          </w:p>
          <w:p w:rsidR="0040293E" w:rsidRPr="00A17C4B" w:rsidRDefault="0040293E" w:rsidP="009065AA">
            <w:pPr>
              <w:autoSpaceDE w:val="0"/>
              <w:autoSpaceDN w:val="0"/>
              <w:adjustRightInd w:val="0"/>
              <w:spacing w:line="200" w:lineRule="exact"/>
            </w:pPr>
            <w:r w:rsidRPr="00A17C4B">
              <w:rPr>
                <w:sz w:val="22"/>
                <w:szCs w:val="22"/>
              </w:rPr>
              <w:t xml:space="preserve">Рисование. 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Создает изображения предметов (с натуры, по представле</w:t>
            </w:r>
            <w:r w:rsidRPr="00A17C4B">
              <w:rPr>
                <w:sz w:val="22"/>
                <w:szCs w:val="22"/>
              </w:rPr>
              <w:softHyphen/>
              <w:t>нию); сюжетные изображения.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Использует разнообразные композиционные решения, изобразительные материалы.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Использует различные цвета и оттенки для создания выразительных образов.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tabs>
                <w:tab w:val="left" w:pos="7210"/>
              </w:tabs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Выполняет узоры по мотивам народного декоративно-прикладного искусства,</w:t>
            </w:r>
            <w:r w:rsidRPr="00A17C4B">
              <w:rPr>
                <w:sz w:val="22"/>
                <w:szCs w:val="22"/>
              </w:rPr>
              <w:tab/>
              <w:t>лет.</w:t>
            </w:r>
          </w:p>
          <w:p w:rsidR="0040293E" w:rsidRPr="00A17C4B" w:rsidRDefault="0040293E" w:rsidP="009065AA">
            <w:pPr>
              <w:autoSpaceDE w:val="0"/>
              <w:autoSpaceDN w:val="0"/>
              <w:adjustRightInd w:val="0"/>
              <w:spacing w:line="200" w:lineRule="exact"/>
            </w:pPr>
            <w:r w:rsidRPr="00A17C4B">
              <w:rPr>
                <w:sz w:val="22"/>
                <w:szCs w:val="22"/>
              </w:rPr>
              <w:t>Лепка.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 xml:space="preserve"> Лепят предметы разной формы, используя усвоенные приемы и способы.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Создает небольшие сюжетные композиции, передавая пропорции, позы и движения фигур.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Создает изображения по мотивам народных игрушек.</w:t>
            </w:r>
          </w:p>
          <w:p w:rsidR="0040293E" w:rsidRPr="00A17C4B" w:rsidRDefault="0040293E" w:rsidP="009065AA">
            <w:pPr>
              <w:autoSpaceDE w:val="0"/>
              <w:autoSpaceDN w:val="0"/>
              <w:adjustRightInd w:val="0"/>
              <w:spacing w:line="200" w:lineRule="exact"/>
            </w:pPr>
            <w:r w:rsidRPr="00A17C4B">
              <w:rPr>
                <w:sz w:val="22"/>
                <w:szCs w:val="22"/>
              </w:rPr>
              <w:t xml:space="preserve">Аппликация. </w:t>
            </w:r>
          </w:p>
          <w:p w:rsidR="0040293E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Изображает предметы и создает несложные сюжетные композиции, используя разнообразные приемы вырезания, обрывания бу</w:t>
            </w:r>
            <w:r w:rsidRPr="00A17C4B">
              <w:rPr>
                <w:sz w:val="22"/>
                <w:szCs w:val="22"/>
              </w:rPr>
              <w:softHyphen/>
              <w:t>маги.</w:t>
            </w:r>
          </w:p>
        </w:tc>
      </w:tr>
      <w:tr w:rsidR="0040293E" w:rsidTr="00A17C4B">
        <w:trPr>
          <w:gridAfter w:val="1"/>
          <w:wAfter w:w="641" w:type="dxa"/>
          <w:cantSplit/>
          <w:trHeight w:val="1134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2496" w:type="dxa"/>
          </w:tcPr>
          <w:p w:rsidR="0040293E" w:rsidRPr="00A17C4B" w:rsidRDefault="0040293E" w:rsidP="000957B0">
            <w:pPr>
              <w:autoSpaceDE w:val="0"/>
              <w:autoSpaceDN w:val="0"/>
              <w:adjustRightInd w:val="0"/>
              <w:spacing w:line="180" w:lineRule="exact"/>
              <w:ind w:right="113"/>
              <w:rPr>
                <w:bCs/>
              </w:rPr>
            </w:pPr>
            <w:r w:rsidRPr="00A17C4B">
              <w:rPr>
                <w:bCs/>
                <w:sz w:val="22"/>
                <w:szCs w:val="22"/>
              </w:rPr>
              <w:t>Овладевший необходимыми  умениями и навыками»</w:t>
            </w:r>
          </w:p>
          <w:p w:rsidR="0040293E" w:rsidRDefault="0040293E" w:rsidP="00A17C4B">
            <w:pPr>
              <w:jc w:val="both"/>
              <w:rPr>
                <w:lang w:eastAsia="en-US"/>
              </w:rPr>
            </w:pPr>
            <w:r w:rsidRPr="00A17C4B">
              <w:rPr>
                <w:sz w:val="22"/>
                <w:szCs w:val="22"/>
                <w:lang w:eastAsia="en-US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40293E" w:rsidRPr="00A17C4B" w:rsidRDefault="0040293E" w:rsidP="00A17C4B">
            <w:pPr>
              <w:jc w:val="both"/>
            </w:pPr>
            <w:r w:rsidRPr="00A17C4B">
              <w:rPr>
                <w:rStyle w:val="FontStyle227"/>
                <w:rFonts w:ascii="Times New Roman" w:hAnsi="Times New Roman"/>
                <w:b w:val="0"/>
                <w:bCs/>
                <w:sz w:val="24"/>
                <w:szCs w:val="22"/>
                <w:u w:val="single"/>
              </w:rPr>
              <w:t>Образовательная область «Художественное творчество»</w:t>
            </w:r>
          </w:p>
        </w:tc>
        <w:tc>
          <w:tcPr>
            <w:tcW w:w="7325" w:type="dxa"/>
          </w:tcPr>
          <w:p w:rsidR="0040293E" w:rsidRPr="00A17C4B" w:rsidRDefault="0040293E" w:rsidP="009065AA">
            <w:pPr>
              <w:numPr>
                <w:ilvl w:val="0"/>
                <w:numId w:val="75"/>
              </w:numPr>
              <w:tabs>
                <w:tab w:val="left" w:pos="7325"/>
              </w:tabs>
              <w:autoSpaceDE w:val="0"/>
              <w:autoSpaceDN w:val="0"/>
              <w:adjustRightInd w:val="0"/>
              <w:spacing w:line="200" w:lineRule="exact"/>
              <w:ind w:left="0" w:hanging="142"/>
              <w:rPr>
                <w:i/>
                <w:iCs/>
              </w:rPr>
            </w:pPr>
            <w:r w:rsidRPr="00A17C4B">
              <w:rPr>
                <w:sz w:val="22"/>
                <w:szCs w:val="22"/>
              </w:rPr>
              <w:t>Различает произведения изобразительного искусства (живопись, книжная графика, народное декоративное искусство, скульптура).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Выделяет выразительные средства в разных видах искусства (форма, цвет, колорит, композиция).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Знает особенности изобразительных материалов.</w:t>
            </w:r>
          </w:p>
          <w:p w:rsidR="0040293E" w:rsidRPr="00A17C4B" w:rsidRDefault="0040293E" w:rsidP="009065AA">
            <w:pPr>
              <w:autoSpaceDE w:val="0"/>
              <w:autoSpaceDN w:val="0"/>
              <w:adjustRightInd w:val="0"/>
              <w:spacing w:line="200" w:lineRule="exact"/>
            </w:pPr>
            <w:r w:rsidRPr="00A17C4B">
              <w:rPr>
                <w:sz w:val="22"/>
                <w:szCs w:val="22"/>
              </w:rPr>
              <w:t xml:space="preserve">Рисование. 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Создает изображения предметов (с натуры, по представле</w:t>
            </w:r>
            <w:r w:rsidRPr="00A17C4B">
              <w:rPr>
                <w:sz w:val="22"/>
                <w:szCs w:val="22"/>
              </w:rPr>
              <w:softHyphen/>
              <w:t>нию); сюжетные изображения.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Использует разнообразные композиционные решения, изобразительные материалы.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Использует различные цвета и оттенки для создания выразительных образов.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tabs>
                <w:tab w:val="left" w:pos="7210"/>
              </w:tabs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Выполняет узоры по мотивам народного декоративно-прикладного искусства,</w:t>
            </w:r>
            <w:r w:rsidRPr="00A17C4B">
              <w:rPr>
                <w:sz w:val="22"/>
                <w:szCs w:val="22"/>
              </w:rPr>
              <w:tab/>
              <w:t>лет.</w:t>
            </w:r>
          </w:p>
          <w:p w:rsidR="0040293E" w:rsidRPr="00A17C4B" w:rsidRDefault="0040293E" w:rsidP="009065AA">
            <w:pPr>
              <w:autoSpaceDE w:val="0"/>
              <w:autoSpaceDN w:val="0"/>
              <w:adjustRightInd w:val="0"/>
              <w:spacing w:line="200" w:lineRule="exact"/>
            </w:pPr>
            <w:r w:rsidRPr="00A17C4B">
              <w:rPr>
                <w:sz w:val="22"/>
                <w:szCs w:val="22"/>
              </w:rPr>
              <w:t>Лепка.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 xml:space="preserve"> Лепят предметы разной формы, используя усвоенные приемы и способы.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Создает небольшие сюжетные композиции, передавая пропорции, позы и движения фигур.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Создает изображения по мотивам народных игрушек.</w:t>
            </w:r>
          </w:p>
          <w:p w:rsidR="0040293E" w:rsidRPr="00A17C4B" w:rsidRDefault="0040293E" w:rsidP="009065AA">
            <w:pPr>
              <w:autoSpaceDE w:val="0"/>
              <w:autoSpaceDN w:val="0"/>
              <w:adjustRightInd w:val="0"/>
              <w:spacing w:line="200" w:lineRule="exact"/>
            </w:pPr>
            <w:r w:rsidRPr="00A17C4B">
              <w:rPr>
                <w:sz w:val="22"/>
                <w:szCs w:val="22"/>
              </w:rPr>
              <w:t xml:space="preserve">Аппликация. 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Изображает предметы и создает несложные сюжетные композиции, используя разнообразные приемы вырезания, обрывания бу</w:t>
            </w:r>
            <w:r w:rsidRPr="00A17C4B">
              <w:rPr>
                <w:sz w:val="22"/>
                <w:szCs w:val="22"/>
              </w:rPr>
              <w:softHyphen/>
              <w:t>маги.</w:t>
            </w:r>
          </w:p>
          <w:p w:rsidR="0040293E" w:rsidRDefault="0040293E" w:rsidP="009065AA">
            <w:pPr>
              <w:jc w:val="both"/>
            </w:pPr>
          </w:p>
        </w:tc>
      </w:tr>
      <w:tr w:rsidR="0040293E" w:rsidTr="00A17C4B">
        <w:trPr>
          <w:gridAfter w:val="1"/>
          <w:wAfter w:w="641" w:type="dxa"/>
          <w:trHeight w:val="420"/>
        </w:trPr>
        <w:tc>
          <w:tcPr>
            <w:tcW w:w="450" w:type="dxa"/>
          </w:tcPr>
          <w:p w:rsidR="0040293E" w:rsidRDefault="0040293E" w:rsidP="00A17C4B">
            <w:pPr>
              <w:jc w:val="both"/>
            </w:pPr>
          </w:p>
        </w:tc>
        <w:tc>
          <w:tcPr>
            <w:tcW w:w="2496" w:type="dxa"/>
          </w:tcPr>
          <w:p w:rsidR="0040293E" w:rsidRDefault="0040293E" w:rsidP="00A17C4B">
            <w:pPr>
              <w:jc w:val="both"/>
            </w:pPr>
            <w:r>
              <w:t>«Овладевший необходимыми  умениями и навыками»</w:t>
            </w:r>
          </w:p>
          <w:p w:rsidR="0040293E" w:rsidRDefault="0040293E" w:rsidP="00A17C4B">
            <w:pPr>
              <w:jc w:val="both"/>
            </w:pPr>
            <w:r>
              <w:t>У ребенка сформированы умения и навыки, необходимые для осуществления различных видов детской деятельности.</w:t>
            </w:r>
          </w:p>
          <w:p w:rsidR="0040293E" w:rsidRPr="00A17C4B" w:rsidRDefault="0040293E" w:rsidP="00A17C4B">
            <w:pPr>
              <w:jc w:val="both"/>
            </w:pPr>
            <w:r w:rsidRPr="00A17C4B">
              <w:rPr>
                <w:rStyle w:val="FontStyle227"/>
                <w:rFonts w:ascii="Times New Roman" w:hAnsi="Times New Roman"/>
                <w:b w:val="0"/>
                <w:bCs/>
                <w:sz w:val="24"/>
                <w:szCs w:val="22"/>
                <w:u w:val="single"/>
              </w:rPr>
              <w:t>Образовательная область «Музыка»</w:t>
            </w:r>
          </w:p>
        </w:tc>
        <w:tc>
          <w:tcPr>
            <w:tcW w:w="7325" w:type="dxa"/>
          </w:tcPr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Различает высокие и низкие звуки (в пределах квинты).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Может петь без напряжения, плавно, легким звуком; отчетливо произ</w:t>
            </w:r>
            <w:r w:rsidRPr="00A17C4B">
              <w:rPr>
                <w:sz w:val="22"/>
                <w:szCs w:val="22"/>
              </w:rPr>
              <w:softHyphen/>
              <w:t>носить слова, своевременно начинать и заканчивать песню; петь в сопро</w:t>
            </w:r>
            <w:r w:rsidRPr="00A17C4B">
              <w:rPr>
                <w:sz w:val="22"/>
                <w:szCs w:val="22"/>
              </w:rPr>
              <w:softHyphen/>
              <w:t>вождении музыкального инструмента.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Может ритмично двигаться в соответствии с характером и динамикой музыки.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tabs>
                <w:tab w:val="left" w:pos="7392"/>
              </w:tabs>
              <w:autoSpaceDE w:val="0"/>
              <w:autoSpaceDN w:val="0"/>
              <w:adjustRightInd w:val="0"/>
              <w:spacing w:line="200" w:lineRule="exact"/>
              <w:ind w:left="0" w:hanging="142"/>
              <w:rPr>
                <w:bCs/>
                <w:i/>
                <w:iCs/>
              </w:rPr>
            </w:pPr>
            <w:r w:rsidRPr="00A17C4B">
              <w:rPr>
                <w:sz w:val="22"/>
                <w:szCs w:val="22"/>
              </w:rPr>
              <w:t>Самостоятельно инсценирует содержание песен, хороводов; действует, не подражая другим детям.</w:t>
            </w:r>
          </w:p>
          <w:p w:rsidR="0040293E" w:rsidRPr="00A17C4B" w:rsidRDefault="0040293E" w:rsidP="009065AA">
            <w:pPr>
              <w:numPr>
                <w:ilvl w:val="0"/>
                <w:numId w:val="75"/>
              </w:numPr>
              <w:tabs>
                <w:tab w:val="left" w:pos="7334"/>
              </w:tabs>
              <w:autoSpaceDE w:val="0"/>
              <w:autoSpaceDN w:val="0"/>
              <w:adjustRightInd w:val="0"/>
              <w:spacing w:line="200" w:lineRule="exact"/>
              <w:ind w:left="0" w:hanging="142"/>
            </w:pPr>
            <w:r w:rsidRPr="00A17C4B">
              <w:rPr>
                <w:sz w:val="22"/>
                <w:szCs w:val="22"/>
              </w:rPr>
              <w:t>Умеет играть мелодии на металлофоне по одному и в небольшой группе детей.</w:t>
            </w:r>
          </w:p>
          <w:p w:rsidR="0040293E" w:rsidRDefault="0040293E" w:rsidP="009065AA">
            <w:pPr>
              <w:jc w:val="both"/>
            </w:pPr>
          </w:p>
        </w:tc>
      </w:tr>
    </w:tbl>
    <w:p w:rsidR="0040293E" w:rsidRPr="00B73169" w:rsidRDefault="0040293E" w:rsidP="00B73169">
      <w:pPr>
        <w:jc w:val="both"/>
      </w:pPr>
    </w:p>
    <w:p w:rsidR="0040293E" w:rsidRPr="00C95D77" w:rsidRDefault="0040293E" w:rsidP="00B73169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1.5</w:t>
      </w:r>
      <w:r w:rsidRPr="00B73169">
        <w:rPr>
          <w:b/>
          <w:bCs/>
          <w:lang w:eastAsia="en-US"/>
        </w:rPr>
        <w:t>. Система мониторинга достижения детьми планиру</w:t>
      </w:r>
      <w:r>
        <w:rPr>
          <w:b/>
          <w:bCs/>
          <w:lang w:eastAsia="en-US"/>
        </w:rPr>
        <w:t>е</w:t>
      </w:r>
      <w:r w:rsidRPr="00B73169">
        <w:rPr>
          <w:b/>
          <w:bCs/>
          <w:lang w:eastAsia="en-US"/>
        </w:rPr>
        <w:t>мых результатов освоения программы дошкольного образования.</w:t>
      </w:r>
    </w:p>
    <w:p w:rsidR="0040293E" w:rsidRPr="00C95D77" w:rsidRDefault="0040293E" w:rsidP="00B73169">
      <w:pPr>
        <w:jc w:val="center"/>
        <w:rPr>
          <w:b/>
          <w:bCs/>
          <w:lang w:eastAsia="en-US"/>
        </w:rPr>
      </w:pPr>
    </w:p>
    <w:p w:rsidR="0040293E" w:rsidRPr="00B73169" w:rsidRDefault="0040293E" w:rsidP="00B73169">
      <w:pPr>
        <w:jc w:val="both"/>
      </w:pPr>
      <w:r w:rsidRPr="00B73169">
        <w:t>Мониторинг детского развития проводится два раза в год (в октябре  и  апреле). В проведении мониторинга участвуют педагоги, психологи и медицинские работники.</w:t>
      </w:r>
    </w:p>
    <w:p w:rsidR="0040293E" w:rsidRPr="00B73169" w:rsidRDefault="0040293E" w:rsidP="00B73169">
      <w:pPr>
        <w:jc w:val="both"/>
      </w:pPr>
      <w:r w:rsidRPr="00B73169">
        <w:rPr>
          <w:b/>
        </w:rPr>
        <w:t>Основная задача</w:t>
      </w:r>
      <w:r w:rsidRPr="00B73169">
        <w:t xml:space="preserve">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40293E" w:rsidRPr="00B73169" w:rsidRDefault="0040293E" w:rsidP="00B73169">
      <w:pPr>
        <w:jc w:val="both"/>
      </w:pPr>
      <w:r w:rsidRPr="00B73169">
        <w:t>При организации мониторинга учитывается положение Л. 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детского развития.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40293E" w:rsidRPr="00B73169" w:rsidRDefault="0040293E" w:rsidP="00B73169">
      <w:pPr>
        <w:jc w:val="both"/>
      </w:pPr>
    </w:p>
    <w:p w:rsidR="0040293E" w:rsidRPr="00B73169" w:rsidRDefault="0040293E" w:rsidP="00B73169">
      <w:pPr>
        <w:jc w:val="center"/>
        <w:rPr>
          <w:b/>
        </w:rPr>
      </w:pPr>
      <w:r w:rsidRPr="00B73169">
        <w:rPr>
          <w:b/>
        </w:rPr>
        <w:t>Мониторинг образовательного процесса</w:t>
      </w:r>
    </w:p>
    <w:p w:rsidR="0040293E" w:rsidRPr="00B73169" w:rsidRDefault="0040293E" w:rsidP="00B73169">
      <w:pPr>
        <w:jc w:val="both"/>
      </w:pPr>
      <w:r w:rsidRPr="00B73169">
        <w:t>Мониторинг образовательного процесса (мониторинг освоения образовательной программы) проводится педагогами, ведущими занятия с дошкольниками.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 w:rsidR="0040293E" w:rsidRPr="00B73169" w:rsidRDefault="0040293E" w:rsidP="00B73169">
      <w:pPr>
        <w:jc w:val="both"/>
      </w:pPr>
      <w:r w:rsidRPr="00B73169"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 Данные о результатах мониторинга заносятся в специальную карту развития ребенка в рамках образовательной программы.</w:t>
      </w:r>
    </w:p>
    <w:p w:rsidR="0040293E" w:rsidRPr="00B73169" w:rsidRDefault="0040293E" w:rsidP="00B73169">
      <w:pPr>
        <w:jc w:val="both"/>
      </w:pPr>
      <w:r w:rsidRPr="00B73169">
        <w:t>Анализ карт развития позволяет оценить эффективность образовательной программы и организацию образовательного процесса в группе детского сада.</w:t>
      </w:r>
    </w:p>
    <w:p w:rsidR="0040293E" w:rsidRDefault="0040293E" w:rsidP="00B73169">
      <w:pPr>
        <w:jc w:val="both"/>
      </w:pPr>
      <w:r w:rsidRPr="00B73169">
        <w:t xml:space="preserve">Мониторинг освоения образовательной программы проводится педагогом на основе наблюдения и анализа продуктов детских видов деятельности. </w:t>
      </w:r>
    </w:p>
    <w:p w:rsidR="0040293E" w:rsidRPr="00C95D77" w:rsidRDefault="0040293E" w:rsidP="00B73169">
      <w:pPr>
        <w:jc w:val="both"/>
      </w:pPr>
    </w:p>
    <w:p w:rsidR="0040293E" w:rsidRPr="00C95D77" w:rsidRDefault="0040293E" w:rsidP="00B73169">
      <w:pPr>
        <w:jc w:val="both"/>
      </w:pPr>
    </w:p>
    <w:p w:rsidR="0040293E" w:rsidRDefault="0040293E" w:rsidP="00B73169">
      <w:pPr>
        <w:jc w:val="both"/>
      </w:pPr>
      <w:r w:rsidRPr="00B73169">
        <w:t>В ходе мониторинга заполняется таблица</w:t>
      </w:r>
      <w:r>
        <w:t>.</w:t>
      </w:r>
    </w:p>
    <w:p w:rsidR="0040293E" w:rsidRDefault="0040293E" w:rsidP="00B73169">
      <w:pPr>
        <w:jc w:val="both"/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567"/>
        <w:gridCol w:w="850"/>
        <w:gridCol w:w="567"/>
        <w:gridCol w:w="567"/>
        <w:gridCol w:w="567"/>
        <w:gridCol w:w="709"/>
        <w:gridCol w:w="709"/>
        <w:gridCol w:w="1276"/>
        <w:gridCol w:w="850"/>
        <w:gridCol w:w="618"/>
        <w:gridCol w:w="765"/>
      </w:tblGrid>
      <w:tr w:rsidR="0040293E" w:rsidRPr="00B73169" w:rsidTr="00B73169">
        <w:tc>
          <w:tcPr>
            <w:tcW w:w="9463" w:type="dxa"/>
            <w:gridSpan w:val="12"/>
          </w:tcPr>
          <w:p w:rsidR="0040293E" w:rsidRPr="00B73169" w:rsidRDefault="0040293E" w:rsidP="00B73169">
            <w:pPr>
              <w:jc w:val="both"/>
            </w:pPr>
            <w:r w:rsidRPr="00B73169">
              <w:t>Мониторинг образовательного процесса</w:t>
            </w:r>
          </w:p>
        </w:tc>
      </w:tr>
      <w:tr w:rsidR="0040293E" w:rsidRPr="00B73169" w:rsidTr="00B73169">
        <w:tc>
          <w:tcPr>
            <w:tcW w:w="9463" w:type="dxa"/>
            <w:gridSpan w:val="12"/>
          </w:tcPr>
          <w:p w:rsidR="0040293E" w:rsidRPr="00B73169" w:rsidRDefault="0040293E" w:rsidP="00B73169">
            <w:pPr>
              <w:jc w:val="both"/>
            </w:pPr>
            <w:r w:rsidRPr="00B73169">
              <w:t>Группа детского сада</w:t>
            </w:r>
          </w:p>
        </w:tc>
      </w:tr>
      <w:tr w:rsidR="0040293E" w:rsidRPr="00B73169" w:rsidTr="00084FB5">
        <w:trPr>
          <w:trHeight w:val="416"/>
        </w:trPr>
        <w:tc>
          <w:tcPr>
            <w:tcW w:w="9463" w:type="dxa"/>
            <w:gridSpan w:val="12"/>
          </w:tcPr>
          <w:p w:rsidR="0040293E" w:rsidRPr="00B73169" w:rsidRDefault="0040293E" w:rsidP="00B73169">
            <w:pPr>
              <w:jc w:val="both"/>
            </w:pPr>
            <w:r w:rsidRPr="00B73169">
              <w:t>Дата проведения мониторинга</w:t>
            </w:r>
          </w:p>
        </w:tc>
      </w:tr>
      <w:tr w:rsidR="0040293E" w:rsidRPr="00B73169" w:rsidTr="00084FB5">
        <w:trPr>
          <w:trHeight w:val="844"/>
        </w:trPr>
        <w:tc>
          <w:tcPr>
            <w:tcW w:w="1418" w:type="dxa"/>
          </w:tcPr>
          <w:p w:rsidR="0040293E" w:rsidRPr="00B73169" w:rsidRDefault="0040293E" w:rsidP="00B73169">
            <w:pPr>
              <w:jc w:val="both"/>
            </w:pPr>
            <w:r w:rsidRPr="00B73169">
              <w:t>Ф.И. ребёнка</w:t>
            </w:r>
          </w:p>
        </w:tc>
        <w:tc>
          <w:tcPr>
            <w:tcW w:w="8045" w:type="dxa"/>
            <w:gridSpan w:val="11"/>
          </w:tcPr>
          <w:p w:rsidR="0040293E" w:rsidRPr="00B73169" w:rsidRDefault="0040293E" w:rsidP="00B73169">
            <w:pPr>
              <w:jc w:val="both"/>
            </w:pPr>
            <w:r w:rsidRPr="00B73169">
              <w:t>Уровень овладения необходимыми навыками и умениями</w:t>
            </w:r>
          </w:p>
          <w:p w:rsidR="0040293E" w:rsidRPr="00B73169" w:rsidRDefault="0040293E" w:rsidP="00B73169">
            <w:pPr>
              <w:jc w:val="both"/>
            </w:pPr>
            <w:r w:rsidRPr="00B73169">
              <w:t>по образовательным областям</w:t>
            </w:r>
          </w:p>
        </w:tc>
      </w:tr>
      <w:tr w:rsidR="0040293E" w:rsidRPr="00B73169" w:rsidTr="00084FB5">
        <w:trPr>
          <w:cantSplit/>
          <w:trHeight w:val="2837"/>
        </w:trPr>
        <w:tc>
          <w:tcPr>
            <w:tcW w:w="1418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здоровье</w:t>
            </w:r>
          </w:p>
        </w:tc>
        <w:tc>
          <w:tcPr>
            <w:tcW w:w="850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Физическая культура</w:t>
            </w:r>
          </w:p>
        </w:tc>
        <w:tc>
          <w:tcPr>
            <w:tcW w:w="567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социализация</w:t>
            </w:r>
          </w:p>
        </w:tc>
        <w:tc>
          <w:tcPr>
            <w:tcW w:w="567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труд</w:t>
            </w:r>
          </w:p>
        </w:tc>
        <w:tc>
          <w:tcPr>
            <w:tcW w:w="567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безопасность</w:t>
            </w:r>
          </w:p>
        </w:tc>
        <w:tc>
          <w:tcPr>
            <w:tcW w:w="709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познание</w:t>
            </w:r>
          </w:p>
        </w:tc>
        <w:tc>
          <w:tcPr>
            <w:tcW w:w="709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коммуникация</w:t>
            </w:r>
          </w:p>
        </w:tc>
        <w:tc>
          <w:tcPr>
            <w:tcW w:w="1276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Чтение художественной литературы</w:t>
            </w:r>
          </w:p>
        </w:tc>
        <w:tc>
          <w:tcPr>
            <w:tcW w:w="850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Художественное творчество</w:t>
            </w:r>
          </w:p>
        </w:tc>
        <w:tc>
          <w:tcPr>
            <w:tcW w:w="618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музыка</w:t>
            </w:r>
          </w:p>
        </w:tc>
        <w:tc>
          <w:tcPr>
            <w:tcW w:w="765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Итоговый результат</w:t>
            </w:r>
          </w:p>
        </w:tc>
      </w:tr>
      <w:tr w:rsidR="0040293E" w:rsidRPr="00B73169" w:rsidTr="00B73169">
        <w:tc>
          <w:tcPr>
            <w:tcW w:w="1418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850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850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618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65" w:type="dxa"/>
          </w:tcPr>
          <w:p w:rsidR="0040293E" w:rsidRPr="00B73169" w:rsidRDefault="0040293E" w:rsidP="00B73169">
            <w:pPr>
              <w:jc w:val="both"/>
            </w:pPr>
          </w:p>
        </w:tc>
      </w:tr>
      <w:tr w:rsidR="0040293E" w:rsidRPr="00B73169" w:rsidTr="00B73169">
        <w:tc>
          <w:tcPr>
            <w:tcW w:w="1418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850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850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618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65" w:type="dxa"/>
          </w:tcPr>
          <w:p w:rsidR="0040293E" w:rsidRPr="00B73169" w:rsidRDefault="0040293E" w:rsidP="00B73169">
            <w:pPr>
              <w:jc w:val="both"/>
            </w:pPr>
          </w:p>
        </w:tc>
      </w:tr>
    </w:tbl>
    <w:p w:rsidR="0040293E" w:rsidRPr="00B73169" w:rsidRDefault="0040293E" w:rsidP="00B73169">
      <w:pPr>
        <w:jc w:val="both"/>
      </w:pPr>
    </w:p>
    <w:p w:rsidR="0040293E" w:rsidRPr="00B73169" w:rsidRDefault="0040293E" w:rsidP="00B73169">
      <w:pPr>
        <w:jc w:val="both"/>
      </w:pPr>
      <w:r w:rsidRPr="00B73169">
        <w:t>Оценка уровня развития:</w:t>
      </w:r>
    </w:p>
    <w:p w:rsidR="0040293E" w:rsidRPr="00B73169" w:rsidRDefault="0040293E" w:rsidP="00B73169">
      <w:pPr>
        <w:jc w:val="both"/>
      </w:pPr>
      <w:r w:rsidRPr="00B73169">
        <w:t>1 балл — низший;</w:t>
      </w:r>
    </w:p>
    <w:p w:rsidR="0040293E" w:rsidRPr="00B73169" w:rsidRDefault="0040293E" w:rsidP="00B73169">
      <w:pPr>
        <w:jc w:val="both"/>
      </w:pPr>
      <w:r w:rsidRPr="00B73169">
        <w:t>2 балла — низкий;</w:t>
      </w:r>
    </w:p>
    <w:p w:rsidR="0040293E" w:rsidRPr="00B73169" w:rsidRDefault="0040293E" w:rsidP="00B73169">
      <w:pPr>
        <w:jc w:val="both"/>
      </w:pPr>
      <w:r w:rsidRPr="00B73169">
        <w:t>3 балла—средний;</w:t>
      </w:r>
    </w:p>
    <w:p w:rsidR="0040293E" w:rsidRDefault="0040293E" w:rsidP="00B73169">
      <w:pPr>
        <w:jc w:val="both"/>
      </w:pPr>
      <w:r>
        <w:t>4 балла—высокий.</w:t>
      </w:r>
    </w:p>
    <w:p w:rsidR="0040293E" w:rsidRDefault="0040293E" w:rsidP="00B73169">
      <w:pPr>
        <w:jc w:val="both"/>
      </w:pPr>
    </w:p>
    <w:p w:rsidR="0040293E" w:rsidRPr="005D6273" w:rsidRDefault="0040293E" w:rsidP="00B73169">
      <w:pPr>
        <w:jc w:val="center"/>
        <w:rPr>
          <w:b/>
        </w:rPr>
      </w:pPr>
      <w:r w:rsidRPr="00B73169">
        <w:rPr>
          <w:b/>
        </w:rPr>
        <w:t>Мониторинг детского развития</w:t>
      </w:r>
    </w:p>
    <w:p w:rsidR="0040293E" w:rsidRPr="005D6273" w:rsidRDefault="0040293E" w:rsidP="00B73169">
      <w:pPr>
        <w:jc w:val="center"/>
        <w:rPr>
          <w:b/>
        </w:rPr>
      </w:pPr>
    </w:p>
    <w:p w:rsidR="0040293E" w:rsidRPr="00B73169" w:rsidRDefault="0040293E" w:rsidP="00B73169">
      <w:pPr>
        <w:jc w:val="both"/>
      </w:pPr>
      <w:r w:rsidRPr="00B73169">
        <w:t xml:space="preserve">Мониторинг детского развития (мониторинг развития интегративных качеств) осуществляется педагогами, психологами дошкольного </w:t>
      </w:r>
      <w:r>
        <w:t>у</w:t>
      </w:r>
      <w:r w:rsidRPr="00B73169">
        <w:t>чреждения и медицинскими работниками.</w:t>
      </w:r>
    </w:p>
    <w:p w:rsidR="0040293E" w:rsidRPr="00B73169" w:rsidRDefault="0040293E" w:rsidP="00B73169">
      <w:pPr>
        <w:jc w:val="both"/>
      </w:pPr>
      <w:r w:rsidRPr="00B73169">
        <w:rPr>
          <w:b/>
        </w:rPr>
        <w:t>Основная задача</w:t>
      </w:r>
      <w:r w:rsidRPr="00B73169">
        <w:t xml:space="preserve"> этого вида мониторинга —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40293E" w:rsidRPr="00B73169" w:rsidRDefault="0040293E" w:rsidP="000957B0">
      <w:pPr>
        <w:ind w:firstLine="709"/>
        <w:jc w:val="both"/>
      </w:pPr>
      <w:r w:rsidRPr="00B73169">
        <w:t>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 и регуляторных.</w:t>
      </w:r>
    </w:p>
    <w:p w:rsidR="0040293E" w:rsidRPr="00B73169" w:rsidRDefault="0040293E" w:rsidP="000957B0">
      <w:pPr>
        <w:ind w:firstLine="709"/>
        <w:jc w:val="both"/>
      </w:pPr>
      <w:r w:rsidRPr="00B73169">
        <w:t xml:space="preserve"> Мониторинг детского развития осуществляется с использованием метода наблюдения, критериальных диагностических методик и тестовых методов. На основе проведенных методик составляется индивидуальная карта развития каждого ребенка и выстраивается индивидуальная траектория развития.</w:t>
      </w:r>
    </w:p>
    <w:p w:rsidR="0040293E" w:rsidRDefault="0040293E" w:rsidP="000957B0">
      <w:pPr>
        <w:ind w:firstLine="709"/>
        <w:jc w:val="both"/>
      </w:pPr>
      <w:r w:rsidRPr="00B73169">
        <w:t>В ходе мониторинга детского развития психолог при участии педагогов и медицинского работника заполняет таблицу.</w:t>
      </w:r>
    </w:p>
    <w:p w:rsidR="0040293E" w:rsidRPr="00C95D77" w:rsidRDefault="0040293E" w:rsidP="000957B0">
      <w:pPr>
        <w:ind w:firstLine="709"/>
        <w:jc w:val="both"/>
      </w:pPr>
    </w:p>
    <w:p w:rsidR="0040293E" w:rsidRPr="00C95D77" w:rsidRDefault="0040293E" w:rsidP="000957B0">
      <w:pPr>
        <w:ind w:firstLine="709"/>
        <w:jc w:val="both"/>
      </w:pPr>
    </w:p>
    <w:p w:rsidR="0040293E" w:rsidRPr="00C95D77" w:rsidRDefault="0040293E" w:rsidP="001A547C">
      <w:pPr>
        <w:jc w:val="both"/>
      </w:pPr>
    </w:p>
    <w:p w:rsidR="0040293E" w:rsidRPr="00C95D77" w:rsidRDefault="0040293E" w:rsidP="000957B0">
      <w:pPr>
        <w:ind w:firstLine="709"/>
        <w:jc w:val="both"/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567"/>
        <w:gridCol w:w="709"/>
        <w:gridCol w:w="850"/>
        <w:gridCol w:w="1418"/>
        <w:gridCol w:w="992"/>
        <w:gridCol w:w="1134"/>
        <w:gridCol w:w="1276"/>
        <w:gridCol w:w="709"/>
        <w:gridCol w:w="532"/>
      </w:tblGrid>
      <w:tr w:rsidR="0040293E" w:rsidRPr="00B73169" w:rsidTr="00B73169">
        <w:tc>
          <w:tcPr>
            <w:tcW w:w="9463" w:type="dxa"/>
            <w:gridSpan w:val="10"/>
          </w:tcPr>
          <w:p w:rsidR="0040293E" w:rsidRPr="00B73169" w:rsidRDefault="0040293E" w:rsidP="00B73169">
            <w:pPr>
              <w:jc w:val="both"/>
            </w:pPr>
            <w:r w:rsidRPr="00B73169">
              <w:t>Мониторинг детского развития</w:t>
            </w:r>
          </w:p>
        </w:tc>
      </w:tr>
      <w:tr w:rsidR="0040293E" w:rsidRPr="00B73169" w:rsidTr="00B73169">
        <w:tc>
          <w:tcPr>
            <w:tcW w:w="9463" w:type="dxa"/>
            <w:gridSpan w:val="10"/>
          </w:tcPr>
          <w:p w:rsidR="0040293E" w:rsidRPr="00B73169" w:rsidRDefault="0040293E" w:rsidP="00B73169">
            <w:pPr>
              <w:jc w:val="both"/>
            </w:pPr>
            <w:r w:rsidRPr="00B73169">
              <w:t>Группа детского сада</w:t>
            </w:r>
          </w:p>
        </w:tc>
      </w:tr>
      <w:tr w:rsidR="0040293E" w:rsidRPr="00B73169" w:rsidTr="00B73169">
        <w:trPr>
          <w:trHeight w:val="500"/>
        </w:trPr>
        <w:tc>
          <w:tcPr>
            <w:tcW w:w="9463" w:type="dxa"/>
            <w:gridSpan w:val="10"/>
          </w:tcPr>
          <w:p w:rsidR="0040293E" w:rsidRPr="00B73169" w:rsidRDefault="0040293E" w:rsidP="00B73169">
            <w:pPr>
              <w:jc w:val="both"/>
            </w:pPr>
            <w:r w:rsidRPr="00B73169">
              <w:t>Дата проведения мониторинга</w:t>
            </w:r>
          </w:p>
        </w:tc>
      </w:tr>
      <w:tr w:rsidR="0040293E" w:rsidRPr="00B73169" w:rsidTr="00B73169">
        <w:trPr>
          <w:trHeight w:val="1020"/>
        </w:trPr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  <w:r w:rsidRPr="00B73169">
              <w:t>Ф.И. ребёнка</w:t>
            </w:r>
          </w:p>
        </w:tc>
        <w:tc>
          <w:tcPr>
            <w:tcW w:w="8187" w:type="dxa"/>
            <w:gridSpan w:val="9"/>
          </w:tcPr>
          <w:p w:rsidR="0040293E" w:rsidRPr="00B73169" w:rsidRDefault="0040293E" w:rsidP="00B73169">
            <w:pPr>
              <w:jc w:val="both"/>
            </w:pPr>
            <w:r w:rsidRPr="00B73169">
              <w:t>Уровень овладения необходимыми навыками и умениями</w:t>
            </w:r>
          </w:p>
          <w:p w:rsidR="0040293E" w:rsidRPr="00B73169" w:rsidRDefault="0040293E" w:rsidP="00B73169">
            <w:pPr>
              <w:jc w:val="both"/>
            </w:pPr>
            <w:r w:rsidRPr="00B73169">
              <w:t>по образовательным областям</w:t>
            </w:r>
          </w:p>
        </w:tc>
      </w:tr>
      <w:tr w:rsidR="0040293E" w:rsidRPr="00B73169" w:rsidTr="00084FB5">
        <w:trPr>
          <w:cantSplit/>
          <w:trHeight w:val="5119"/>
        </w:trPr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Физическое развитие</w:t>
            </w:r>
          </w:p>
        </w:tc>
        <w:tc>
          <w:tcPr>
            <w:tcW w:w="709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Любознательность, активность</w:t>
            </w:r>
          </w:p>
        </w:tc>
        <w:tc>
          <w:tcPr>
            <w:tcW w:w="850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Эмоциональность, отзывчивость</w:t>
            </w:r>
          </w:p>
        </w:tc>
        <w:tc>
          <w:tcPr>
            <w:tcW w:w="1418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Овладение средствами</w:t>
            </w:r>
          </w:p>
          <w:p w:rsidR="0040293E" w:rsidRPr="00B73169" w:rsidRDefault="0040293E" w:rsidP="00B73169">
            <w:pPr>
              <w:jc w:val="both"/>
            </w:pPr>
            <w:r w:rsidRPr="00B73169">
              <w:t>общения и способами</w:t>
            </w:r>
          </w:p>
          <w:p w:rsidR="0040293E" w:rsidRPr="00B73169" w:rsidRDefault="0040293E" w:rsidP="00B73169">
            <w:pPr>
              <w:jc w:val="both"/>
            </w:pPr>
            <w:r w:rsidRPr="00B73169">
              <w:t>взаимодействия со взрослым</w:t>
            </w:r>
          </w:p>
        </w:tc>
        <w:tc>
          <w:tcPr>
            <w:tcW w:w="992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Способность управлять своим поведением и планировать свои действия</w:t>
            </w:r>
          </w:p>
        </w:tc>
        <w:tc>
          <w:tcPr>
            <w:tcW w:w="1134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Способность решать</w:t>
            </w:r>
          </w:p>
          <w:p w:rsidR="0040293E" w:rsidRPr="00B73169" w:rsidRDefault="0040293E" w:rsidP="00B73169">
            <w:pPr>
              <w:jc w:val="both"/>
            </w:pPr>
            <w:r w:rsidRPr="00B73169">
              <w:t>интеллектуальные</w:t>
            </w:r>
          </w:p>
          <w:p w:rsidR="0040293E" w:rsidRPr="00B73169" w:rsidRDefault="0040293E" w:rsidP="00B73169">
            <w:pPr>
              <w:jc w:val="both"/>
            </w:pPr>
            <w:r w:rsidRPr="00B73169">
              <w:t>и личностные задачи</w:t>
            </w:r>
          </w:p>
        </w:tc>
        <w:tc>
          <w:tcPr>
            <w:tcW w:w="1276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Представление о себе, семье, обществе, государстве, мире и</w:t>
            </w:r>
          </w:p>
          <w:p w:rsidR="0040293E" w:rsidRPr="00B73169" w:rsidRDefault="0040293E" w:rsidP="00B73169">
            <w:pPr>
              <w:jc w:val="both"/>
            </w:pPr>
            <w:r w:rsidRPr="00B73169">
              <w:t>природе</w:t>
            </w:r>
          </w:p>
        </w:tc>
        <w:tc>
          <w:tcPr>
            <w:tcW w:w="709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Овладение предпосылками</w:t>
            </w:r>
          </w:p>
          <w:p w:rsidR="0040293E" w:rsidRPr="00B73169" w:rsidRDefault="0040293E" w:rsidP="00B73169">
            <w:pPr>
              <w:jc w:val="both"/>
            </w:pPr>
            <w:r w:rsidRPr="00B73169">
              <w:t>учебной деятельности</w:t>
            </w:r>
          </w:p>
        </w:tc>
        <w:tc>
          <w:tcPr>
            <w:tcW w:w="532" w:type="dxa"/>
            <w:textDirection w:val="btLr"/>
          </w:tcPr>
          <w:p w:rsidR="0040293E" w:rsidRPr="00B73169" w:rsidRDefault="0040293E" w:rsidP="00B73169">
            <w:pPr>
              <w:jc w:val="both"/>
            </w:pPr>
            <w:r w:rsidRPr="00B73169">
              <w:t>Итоговый результат</w:t>
            </w:r>
          </w:p>
        </w:tc>
      </w:tr>
      <w:tr w:rsidR="0040293E" w:rsidRPr="00B73169" w:rsidTr="00B73169"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850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418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992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134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32" w:type="dxa"/>
          </w:tcPr>
          <w:p w:rsidR="0040293E" w:rsidRPr="00B73169" w:rsidRDefault="0040293E" w:rsidP="00B73169">
            <w:pPr>
              <w:jc w:val="both"/>
            </w:pPr>
          </w:p>
        </w:tc>
      </w:tr>
      <w:tr w:rsidR="0040293E" w:rsidRPr="00B73169" w:rsidTr="00B73169"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67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850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418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992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134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1276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709" w:type="dxa"/>
          </w:tcPr>
          <w:p w:rsidR="0040293E" w:rsidRPr="00B73169" w:rsidRDefault="0040293E" w:rsidP="00B73169">
            <w:pPr>
              <w:jc w:val="both"/>
            </w:pPr>
          </w:p>
        </w:tc>
        <w:tc>
          <w:tcPr>
            <w:tcW w:w="532" w:type="dxa"/>
          </w:tcPr>
          <w:p w:rsidR="0040293E" w:rsidRPr="00B73169" w:rsidRDefault="0040293E" w:rsidP="00B73169">
            <w:pPr>
              <w:jc w:val="both"/>
            </w:pPr>
          </w:p>
        </w:tc>
      </w:tr>
    </w:tbl>
    <w:p w:rsidR="0040293E" w:rsidRDefault="0040293E" w:rsidP="00B73169">
      <w:pPr>
        <w:jc w:val="both"/>
      </w:pPr>
    </w:p>
    <w:p w:rsidR="0040293E" w:rsidRPr="00B73169" w:rsidRDefault="0040293E" w:rsidP="00B73169">
      <w:pPr>
        <w:jc w:val="both"/>
      </w:pPr>
      <w:r w:rsidRPr="00B73169">
        <w:t>Оценка уровня развития:</w:t>
      </w:r>
    </w:p>
    <w:p w:rsidR="0040293E" w:rsidRPr="00B73169" w:rsidRDefault="0040293E" w:rsidP="00B73169">
      <w:pPr>
        <w:jc w:val="both"/>
      </w:pPr>
      <w:r w:rsidRPr="00B73169">
        <w:t>1 балл — низший;</w:t>
      </w:r>
    </w:p>
    <w:p w:rsidR="0040293E" w:rsidRPr="00B73169" w:rsidRDefault="0040293E" w:rsidP="00B73169">
      <w:pPr>
        <w:jc w:val="both"/>
      </w:pPr>
      <w:r w:rsidRPr="00B73169">
        <w:t>2 балла — низкий;</w:t>
      </w:r>
    </w:p>
    <w:p w:rsidR="0040293E" w:rsidRPr="00B73169" w:rsidRDefault="0040293E" w:rsidP="00B73169">
      <w:pPr>
        <w:jc w:val="both"/>
      </w:pPr>
      <w:r w:rsidRPr="00B73169">
        <w:t>3 балла—средний;</w:t>
      </w:r>
    </w:p>
    <w:p w:rsidR="0040293E" w:rsidRPr="00C95D77" w:rsidRDefault="0040293E" w:rsidP="00B73169">
      <w:pPr>
        <w:jc w:val="both"/>
      </w:pPr>
      <w:r>
        <w:t xml:space="preserve">4 балла—высокий. </w:t>
      </w:r>
    </w:p>
    <w:p w:rsidR="0040293E" w:rsidRPr="00C95D77" w:rsidRDefault="0040293E" w:rsidP="00B73169">
      <w:pPr>
        <w:jc w:val="both"/>
      </w:pPr>
    </w:p>
    <w:p w:rsidR="0040293E" w:rsidRPr="00C95D77" w:rsidRDefault="0040293E" w:rsidP="00B73169">
      <w:pPr>
        <w:jc w:val="both"/>
      </w:pPr>
    </w:p>
    <w:p w:rsidR="0040293E" w:rsidRPr="00C95D77" w:rsidRDefault="0040293E" w:rsidP="00B73169">
      <w:pPr>
        <w:jc w:val="both"/>
      </w:pPr>
    </w:p>
    <w:p w:rsidR="0040293E" w:rsidRDefault="0040293E" w:rsidP="00B73169">
      <w:pPr>
        <w:jc w:val="both"/>
      </w:pPr>
    </w:p>
    <w:p w:rsidR="0040293E" w:rsidRPr="00C95D77" w:rsidRDefault="0040293E" w:rsidP="00B73169">
      <w:pPr>
        <w:jc w:val="both"/>
      </w:pPr>
    </w:p>
    <w:p w:rsidR="0040293E" w:rsidRPr="00AD360A" w:rsidRDefault="0040293E" w:rsidP="00AD360A">
      <w:pPr>
        <w:jc w:val="center"/>
        <w:rPr>
          <w:b/>
          <w:bCs/>
          <w:i/>
          <w:iCs/>
          <w:sz w:val="28"/>
          <w:szCs w:val="28"/>
        </w:rPr>
      </w:pPr>
      <w:r w:rsidRPr="00AD360A">
        <w:rPr>
          <w:b/>
          <w:i/>
          <w:sz w:val="28"/>
          <w:szCs w:val="28"/>
          <w:lang w:val="en-US"/>
        </w:rPr>
        <w:t>II</w:t>
      </w:r>
      <w:r w:rsidRPr="00AD360A">
        <w:rPr>
          <w:b/>
          <w:i/>
          <w:sz w:val="28"/>
          <w:szCs w:val="28"/>
        </w:rPr>
        <w:t>ЧАСТЬ.</w:t>
      </w:r>
      <w:r w:rsidRPr="00AD360A">
        <w:rPr>
          <w:b/>
          <w:bCs/>
          <w:i/>
          <w:iCs/>
          <w:sz w:val="28"/>
          <w:szCs w:val="28"/>
        </w:rPr>
        <w:t>Вариативная. Региональный компонент.</w:t>
      </w:r>
    </w:p>
    <w:p w:rsidR="0040293E" w:rsidRPr="00AD360A" w:rsidRDefault="0040293E" w:rsidP="00AD360A">
      <w:pPr>
        <w:autoSpaceDE w:val="0"/>
        <w:autoSpaceDN w:val="0"/>
        <w:adjustRightInd w:val="0"/>
        <w:contextualSpacing/>
        <w:jc w:val="center"/>
        <w:rPr>
          <w:b/>
          <w:color w:val="000000"/>
          <w:spacing w:val="-9"/>
        </w:rPr>
      </w:pPr>
    </w:p>
    <w:p w:rsidR="0040293E" w:rsidRPr="00AD360A" w:rsidRDefault="0040293E" w:rsidP="00AD360A">
      <w:pPr>
        <w:autoSpaceDE w:val="0"/>
        <w:autoSpaceDN w:val="0"/>
        <w:adjustRightInd w:val="0"/>
        <w:contextualSpacing/>
        <w:jc w:val="center"/>
        <w:rPr>
          <w:b/>
          <w:color w:val="000000"/>
          <w:spacing w:val="-9"/>
        </w:rPr>
      </w:pPr>
      <w:r w:rsidRPr="00AD360A">
        <w:rPr>
          <w:b/>
          <w:color w:val="000000"/>
          <w:spacing w:val="-9"/>
        </w:rPr>
        <w:t>2.1. Система образовательной работы с детьми.</w:t>
      </w:r>
    </w:p>
    <w:p w:rsidR="0040293E" w:rsidRPr="00AD360A" w:rsidRDefault="0040293E" w:rsidP="00AD360A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0293E" w:rsidRDefault="0040293E" w:rsidP="00AD360A">
      <w:pPr>
        <w:autoSpaceDE w:val="0"/>
        <w:autoSpaceDN w:val="0"/>
        <w:adjustRightInd w:val="0"/>
        <w:ind w:firstLine="709"/>
        <w:jc w:val="both"/>
      </w:pPr>
      <w:r w:rsidRPr="00AD360A">
        <w:rPr>
          <w:b/>
        </w:rPr>
        <w:t>Образовательныйпроцессведется в соответствии</w:t>
      </w:r>
      <w:r w:rsidRPr="00AD360A">
        <w:t>:</w:t>
      </w:r>
    </w:p>
    <w:p w:rsidR="0040293E" w:rsidRPr="00AD360A" w:rsidRDefault="0040293E" w:rsidP="006342B1">
      <w:pPr>
        <w:autoSpaceDE w:val="0"/>
        <w:autoSpaceDN w:val="0"/>
        <w:adjustRightInd w:val="0"/>
        <w:jc w:val="both"/>
      </w:pPr>
      <w:r>
        <w:t>- с Законом РТ «Об образовании»</w:t>
      </w:r>
    </w:p>
    <w:p w:rsidR="0040293E" w:rsidRPr="00AD360A" w:rsidRDefault="0040293E" w:rsidP="00AD360A">
      <w:pPr>
        <w:autoSpaceDE w:val="0"/>
        <w:autoSpaceDN w:val="0"/>
        <w:adjustRightInd w:val="0"/>
        <w:jc w:val="both"/>
      </w:pPr>
      <w:r w:rsidRPr="00AD360A">
        <w:t xml:space="preserve">- с Законом «О языках народов РТ», </w:t>
      </w:r>
    </w:p>
    <w:p w:rsidR="0040293E" w:rsidRPr="00AD360A" w:rsidRDefault="0040293E" w:rsidP="00AD360A">
      <w:pPr>
        <w:autoSpaceDE w:val="0"/>
        <w:autoSpaceDN w:val="0"/>
        <w:adjustRightInd w:val="0"/>
        <w:jc w:val="both"/>
      </w:pPr>
      <w:r w:rsidRPr="00AD360A">
        <w:t>- с учетом Методических рекомендаций МО и НРТ  за № 4886/8 от 05.08.2008 г. «По организации обучения татарскому (русскому) языку в дошкольных образовательных учреждениях»,</w:t>
      </w:r>
    </w:p>
    <w:p w:rsidR="0040293E" w:rsidRPr="00AD360A" w:rsidRDefault="0040293E" w:rsidP="00AD360A">
      <w:pPr>
        <w:autoSpaceDE w:val="0"/>
        <w:autoSpaceDN w:val="0"/>
        <w:adjustRightInd w:val="0"/>
        <w:ind w:firstLine="709"/>
        <w:jc w:val="both"/>
      </w:pPr>
      <w:r w:rsidRPr="00AD360A">
        <w:t xml:space="preserve">Программы, реализуемые в детском саду, подчинены единой концепции развития двуязычия, проектируется на основе постепенно усложняющихся задач речевого развития ребенка, на деятельностном подходе и принципах интеграции. </w:t>
      </w:r>
    </w:p>
    <w:p w:rsidR="0040293E" w:rsidRDefault="0040293E" w:rsidP="00FE2C69">
      <w:pPr>
        <w:ind w:firstLine="567"/>
        <w:jc w:val="both"/>
      </w:pPr>
      <w:r w:rsidRPr="00FE2C69">
        <w:t>Реализация регионального компонента основной общеобразовательной программы дошкольного образования осуществляется через ряд Программ, УМК, методическиепособия:</w:t>
      </w:r>
    </w:p>
    <w:p w:rsidR="0040293E" w:rsidRPr="00FE2C69" w:rsidRDefault="0040293E" w:rsidP="00FE2C69">
      <w:pPr>
        <w:ind w:firstLine="567"/>
        <w:jc w:val="both"/>
        <w:rPr>
          <w:lang w:val="tt-RU"/>
        </w:rPr>
      </w:pPr>
    </w:p>
    <w:p w:rsidR="0040293E" w:rsidRDefault="0040293E" w:rsidP="005A7725">
      <w:pPr>
        <w:numPr>
          <w:ilvl w:val="0"/>
          <w:numId w:val="82"/>
        </w:numPr>
      </w:pPr>
      <w:r>
        <w:t>Региональная программа дошкольного образования, Р.К.Шаехова Казань, 2012г.</w:t>
      </w:r>
    </w:p>
    <w:p w:rsidR="0040293E" w:rsidRDefault="0040293E" w:rsidP="005A7725">
      <w:pPr>
        <w:numPr>
          <w:ilvl w:val="0"/>
          <w:numId w:val="82"/>
        </w:numPr>
      </w:pPr>
      <w:r>
        <w:t>Учебно-методический комплект:</w:t>
      </w:r>
    </w:p>
    <w:p w:rsidR="0040293E" w:rsidRDefault="0040293E" w:rsidP="00FE2C69">
      <w:pPr>
        <w:ind w:left="720"/>
      </w:pPr>
      <w:r w:rsidRPr="00FE2C69">
        <w:t>Туган телдә сөйләшәбез: 5-7яшьлек балаларны туган телдә сөйләшергә өйрәтү буенча методик ярдәмлек / Төз.:З.М.Зарипова, Л.Н.Вәҗиева, Р.СЗөфәрова һ.б. – Казан:«Фолиант», 2012.</w:t>
      </w:r>
      <w:r>
        <w:t>Закирова К.В. “Балачак аланы” Хрестоматия, РИЦ, 2011.</w:t>
      </w:r>
    </w:p>
    <w:p w:rsidR="0040293E" w:rsidRDefault="0040293E" w:rsidP="00FE2C69">
      <w:pPr>
        <w:ind w:left="720"/>
      </w:pPr>
      <w:r w:rsidRPr="00FE2C69">
        <w:t>Изучаем русский язык: методическое пособие по обучению русскому языку детей  дошкольного возраста / С.М.Гаффарова и др. – Казань: Татарское республиканское издательствоХэтер, 2011.</w:t>
      </w:r>
    </w:p>
    <w:p w:rsidR="0040293E" w:rsidRDefault="0040293E" w:rsidP="005A7725">
      <w:pPr>
        <w:numPr>
          <w:ilvl w:val="0"/>
          <w:numId w:val="82"/>
        </w:numPr>
      </w:pPr>
      <w:r>
        <w:t>Закирова К.В. “Әхлак нигезе – матур гадәт”, Казан, “Мәгариф”, 2004.</w:t>
      </w:r>
    </w:p>
    <w:p w:rsidR="0040293E" w:rsidRDefault="0040293E" w:rsidP="005A7725">
      <w:pPr>
        <w:numPr>
          <w:ilvl w:val="0"/>
          <w:numId w:val="82"/>
        </w:numPr>
      </w:pPr>
      <w:r>
        <w:t>Ягафаров Р. “Татар балалар фольклоры”, “Раннур”, 1999.</w:t>
      </w:r>
    </w:p>
    <w:p w:rsidR="0040293E" w:rsidRDefault="0040293E" w:rsidP="005A7725">
      <w:pPr>
        <w:numPr>
          <w:ilvl w:val="0"/>
          <w:numId w:val="82"/>
        </w:numPr>
      </w:pPr>
      <w:r>
        <w:t>Юсупов Ф.Ю. “Гөлбакча” Хрестоматия, Казан: Татарстан китап нәшрияты, 1990.</w:t>
      </w:r>
    </w:p>
    <w:p w:rsidR="0040293E" w:rsidRDefault="0040293E" w:rsidP="005A7725">
      <w:pPr>
        <w:numPr>
          <w:ilvl w:val="0"/>
          <w:numId w:val="82"/>
        </w:numPr>
      </w:pPr>
      <w:r>
        <w:t>Зарипова З.М. “Бал бабай” Хрестоматия, Яр Чаллы, 2002.</w:t>
      </w:r>
    </w:p>
    <w:p w:rsidR="0040293E" w:rsidRDefault="0040293E" w:rsidP="005A7725">
      <w:pPr>
        <w:numPr>
          <w:ilvl w:val="0"/>
          <w:numId w:val="82"/>
        </w:numPr>
      </w:pPr>
      <w:r>
        <w:t>Закирова К.В. “Иң матур сүз” Хрестоматия, “Мәгариф”, 2000.</w:t>
      </w:r>
    </w:p>
    <w:p w:rsidR="0040293E" w:rsidRDefault="0040293E" w:rsidP="005A7725">
      <w:pPr>
        <w:numPr>
          <w:ilvl w:val="0"/>
          <w:numId w:val="82"/>
        </w:numPr>
      </w:pPr>
      <w:r>
        <w:t>Закирова К.В. “Уйный – уйный үсәбез”, “Мәгариф”, 2005.</w:t>
      </w:r>
    </w:p>
    <w:p w:rsidR="0040293E" w:rsidRDefault="0040293E" w:rsidP="005A7725">
      <w:pPr>
        <w:numPr>
          <w:ilvl w:val="0"/>
          <w:numId w:val="82"/>
        </w:numPr>
      </w:pPr>
      <w:r>
        <w:t>Закирова К.В. “Балачак уйнап көлеп үсәр чак”, Казан, 2002.</w:t>
      </w:r>
    </w:p>
    <w:p w:rsidR="0040293E" w:rsidRPr="00AD360A" w:rsidRDefault="0040293E" w:rsidP="00FE2C69">
      <w:pPr>
        <w:autoSpaceDE w:val="0"/>
        <w:autoSpaceDN w:val="0"/>
        <w:adjustRightInd w:val="0"/>
        <w:jc w:val="both"/>
      </w:pPr>
    </w:p>
    <w:p w:rsidR="0040293E" w:rsidRPr="00AD360A" w:rsidRDefault="0040293E" w:rsidP="00414F02">
      <w:pPr>
        <w:autoSpaceDE w:val="0"/>
        <w:autoSpaceDN w:val="0"/>
        <w:adjustRightInd w:val="0"/>
        <w:ind w:firstLine="709"/>
        <w:jc w:val="both"/>
      </w:pPr>
      <w:r w:rsidRPr="00AD360A">
        <w:t xml:space="preserve">Новая информация осваивается детьми в </w:t>
      </w:r>
      <w:r w:rsidRPr="00AD360A">
        <w:rPr>
          <w:b/>
        </w:rPr>
        <w:t>различных видах детской деятельности</w:t>
      </w:r>
      <w:r w:rsidRPr="00AD360A">
        <w:t>. Они расширяют и углубляют содержание примерной основной общеобразовательной программы дошкольного образования, что позволяет удовлетворить образовательные потребности родителей, познавательный интерес детей, реализовать развивающий потенциал регионального компонента.</w:t>
      </w:r>
    </w:p>
    <w:p w:rsidR="0040293E" w:rsidRPr="00FE2C69" w:rsidRDefault="0040293E" w:rsidP="00AD360A">
      <w:pPr>
        <w:widowControl w:val="0"/>
        <w:autoSpaceDE w:val="0"/>
        <w:autoSpaceDN w:val="0"/>
        <w:adjustRightInd w:val="0"/>
        <w:ind w:firstLine="709"/>
        <w:jc w:val="both"/>
      </w:pPr>
      <w:r w:rsidRPr="00FE2C69">
        <w:t>Языковая среда имеет развивающий характер. Понятие языковой развивающей среды включает как собственно языковое окружение (языковую среду), так и предметно-развивающую среду ребенка.</w:t>
      </w:r>
    </w:p>
    <w:p w:rsidR="0040293E" w:rsidRPr="00FE2C69" w:rsidRDefault="0040293E" w:rsidP="00AD360A">
      <w:pPr>
        <w:widowControl w:val="0"/>
        <w:autoSpaceDE w:val="0"/>
        <w:autoSpaceDN w:val="0"/>
        <w:adjustRightInd w:val="0"/>
        <w:ind w:firstLine="709"/>
        <w:jc w:val="both"/>
      </w:pPr>
      <w:r w:rsidRPr="00FE2C69">
        <w:t>В детском  саду оборудован кабинет татарского языка, где представлены: государственные символы РТ и РФ, фотографии с изображением главных достопримечательностей родного города, столицы, красочные альбомы декоративно-прикладного искусства народов Поволжья, развивающие игры, комплекс дидактических игр по активизации речевой деятельности детей дошкольного возраста в условиях билингвизма, различные детские творческие работы, проекты, мнемосхемы, игрушки герои татарских сказок, детская художественная литература, аудио-, видеазаписи, постоянные экспозиции и выставки, а также новинки методической литературы, комплексно- тематические планы по ознакомлению дошкольников с творчеством татарских поэтов, писателей, художников и т. д.</w:t>
      </w:r>
    </w:p>
    <w:p w:rsidR="0040293E" w:rsidRPr="00AD360A" w:rsidRDefault="0040293E" w:rsidP="00AD360A">
      <w:pPr>
        <w:jc w:val="both"/>
      </w:pPr>
      <w:r w:rsidRPr="00AD360A">
        <w:t>Предметно-развивающая среда в группах включает национально-региональный компонент, имеются этнографические уголки по ознакомлению с бытом и культурой татарского и русского народов, дидактические игры, художественная литература на татарском языке, альбомы, уголки по ознакомлению с творчеством татарских поэтов и писателей.</w:t>
      </w:r>
    </w:p>
    <w:p w:rsidR="0040293E" w:rsidRDefault="0040293E" w:rsidP="00AD360A">
      <w:pPr>
        <w:widowControl w:val="0"/>
        <w:autoSpaceDE w:val="0"/>
        <w:autoSpaceDN w:val="0"/>
        <w:adjustRightInd w:val="0"/>
        <w:ind w:firstLine="708"/>
        <w:jc w:val="both"/>
      </w:pPr>
      <w:r w:rsidRPr="00AD360A">
        <w:t>Научиться говорить на татарском (русском) языке - это не только выучить слова и выражения, но и научиться жить в дру</w:t>
      </w:r>
      <w:r w:rsidRPr="00AD360A">
        <w:softHyphen/>
        <w:t xml:space="preserve">гом культурном пространстве. Изучение другого языка - это знакомство с другой культурой, с праздниками и обычаями другого народа, сказками, </w:t>
      </w:r>
    </w:p>
    <w:p w:rsidR="0040293E" w:rsidRPr="00AD360A" w:rsidRDefault="0040293E" w:rsidP="00FE2C69">
      <w:pPr>
        <w:widowControl w:val="0"/>
        <w:autoSpaceDE w:val="0"/>
        <w:autoSpaceDN w:val="0"/>
        <w:adjustRightInd w:val="0"/>
        <w:jc w:val="both"/>
      </w:pPr>
      <w:r w:rsidRPr="00AD360A">
        <w:t xml:space="preserve">детскими играми и фольклором. Таким образом, следует уточнить понятие языковой среды, добавив слово культурная. Такая среда не только сообщает детям новые знания, но и помогает им лучше узнать свою культуру, так как процесс обучения проходит в сравнении. </w:t>
      </w:r>
    </w:p>
    <w:p w:rsidR="0040293E" w:rsidRPr="00AD360A" w:rsidRDefault="0040293E" w:rsidP="00AD360A">
      <w:pPr>
        <w:widowControl w:val="0"/>
        <w:autoSpaceDE w:val="0"/>
        <w:autoSpaceDN w:val="0"/>
        <w:adjustRightInd w:val="0"/>
        <w:ind w:firstLine="709"/>
        <w:jc w:val="both"/>
      </w:pPr>
      <w:r w:rsidRPr="00FE2C69">
        <w:t>Одним из основных средств создания иноязычной среды выступает иноязычная речевая деятельность взрослых</w:t>
      </w:r>
      <w:r w:rsidRPr="00AD360A">
        <w:t xml:space="preserve"> в дошкольном учреждении. Обучающий характер проявляется не только в специальных учебных речевых ситуациях на занятиях, но и в процессе различных видов детской деятельности и в ре</w:t>
      </w:r>
      <w:r w:rsidRPr="00AD360A">
        <w:softHyphen/>
        <w:t xml:space="preserve">жимных моментах. Такие естественно возникающие диалоги являются моделью речевого поведения для детей и образцом для подражания. Для того чтобы воздействие речи педагога было обучающим, учтены ряд условий: </w:t>
      </w:r>
    </w:p>
    <w:p w:rsidR="0040293E" w:rsidRPr="00AD360A" w:rsidRDefault="0040293E" w:rsidP="00AD360A">
      <w:pPr>
        <w:widowControl w:val="0"/>
        <w:autoSpaceDE w:val="0"/>
        <w:autoSpaceDN w:val="0"/>
        <w:adjustRightInd w:val="0"/>
        <w:jc w:val="both"/>
      </w:pPr>
      <w:r w:rsidRPr="00AD360A">
        <w:t xml:space="preserve">1. Речь воспитателя по обучению татарскому (русскому) языку доступна детям в языковом отношении. Исключаются  длинные синтаксически сложные предложения. </w:t>
      </w:r>
      <w:r w:rsidRPr="00AD360A">
        <w:tab/>
      </w:r>
    </w:p>
    <w:p w:rsidR="0040293E" w:rsidRDefault="0040293E" w:rsidP="00AD360A">
      <w:pPr>
        <w:widowControl w:val="0"/>
        <w:autoSpaceDE w:val="0"/>
        <w:autoSpaceDN w:val="0"/>
        <w:adjustRightInd w:val="0"/>
        <w:jc w:val="both"/>
      </w:pPr>
      <w:r w:rsidRPr="00AD360A">
        <w:t xml:space="preserve">2. В случае если ребенок не понимает, о чем говорит воспитатель, используются повторы, перифраз или другие приемы. </w:t>
      </w:r>
    </w:p>
    <w:p w:rsidR="0040293E" w:rsidRPr="00AD360A" w:rsidRDefault="0040293E" w:rsidP="00097D9D">
      <w:pPr>
        <w:autoSpaceDE w:val="0"/>
        <w:autoSpaceDN w:val="0"/>
        <w:adjustRightInd w:val="0"/>
        <w:contextualSpacing/>
        <w:rPr>
          <w:b/>
          <w:color w:val="000000"/>
          <w:spacing w:val="-9"/>
        </w:rPr>
      </w:pPr>
    </w:p>
    <w:p w:rsidR="0040293E" w:rsidRPr="00AD360A" w:rsidRDefault="0040293E" w:rsidP="00AD360A">
      <w:pPr>
        <w:autoSpaceDE w:val="0"/>
        <w:autoSpaceDN w:val="0"/>
        <w:adjustRightInd w:val="0"/>
        <w:contextualSpacing/>
        <w:jc w:val="center"/>
        <w:rPr>
          <w:b/>
        </w:rPr>
      </w:pPr>
      <w:r w:rsidRPr="00AD360A">
        <w:rPr>
          <w:b/>
        </w:rPr>
        <w:t>2.2.</w:t>
      </w:r>
      <w:r w:rsidRPr="00AD360A">
        <w:rPr>
          <w:b/>
          <w:bCs/>
        </w:rPr>
        <w:t xml:space="preserve"> Национально-культурные, демографические, климатическ</w:t>
      </w:r>
      <w:r>
        <w:rPr>
          <w:b/>
          <w:bCs/>
        </w:rPr>
        <w:t>ие и другие особенности осущест</w:t>
      </w:r>
      <w:r w:rsidRPr="00AD360A">
        <w:rPr>
          <w:b/>
          <w:bCs/>
        </w:rPr>
        <w:t>вления образовательного процесса.</w:t>
      </w:r>
    </w:p>
    <w:p w:rsidR="0040293E" w:rsidRPr="00AD360A" w:rsidRDefault="0040293E" w:rsidP="00AD360A">
      <w:pPr>
        <w:autoSpaceDE w:val="0"/>
        <w:autoSpaceDN w:val="0"/>
        <w:adjustRightInd w:val="0"/>
        <w:contextualSpacing/>
        <w:rPr>
          <w:b/>
        </w:rPr>
      </w:pPr>
    </w:p>
    <w:p w:rsidR="0040293E" w:rsidRPr="00AD360A" w:rsidRDefault="0040293E" w:rsidP="00AD360A">
      <w:pPr>
        <w:autoSpaceDE w:val="0"/>
        <w:autoSpaceDN w:val="0"/>
        <w:adjustRightInd w:val="0"/>
        <w:ind w:firstLine="600"/>
        <w:contextualSpacing/>
        <w:jc w:val="both"/>
        <w:rPr>
          <w:rFonts w:eastAsia="TimesNewRomanPSMT"/>
        </w:rPr>
      </w:pPr>
      <w:r w:rsidRPr="00AD360A">
        <w:t xml:space="preserve">Одной из </w:t>
      </w:r>
      <w:r w:rsidRPr="00AD360A">
        <w:rPr>
          <w:bCs/>
        </w:rPr>
        <w:t>основных задач</w:t>
      </w:r>
      <w:r>
        <w:rPr>
          <w:bCs/>
          <w:lang w:val="tt-RU"/>
        </w:rPr>
        <w:t xml:space="preserve">а </w:t>
      </w:r>
      <w:r w:rsidRPr="00AD360A">
        <w:t xml:space="preserve">воспитания дошкольников является воспитание у них любви к Родине, родному городу. В Татарстане есть свои особенности исторического развития, специфические черты культуры и природы, составляющие тот феномен, который формирует в каждом человеке интерес и привязанность к родному краю, его патриотические чувства. Помочь дошкольникам шире познакомиться с родным краем, понять его историю, культуру и их взаимосвязь с предметами и объектами окружающей действительности и жизни общества, принять участие в созидательной деятельности помогает «Региональная программа дошкольного образования» (Р.К.Шаехова , Казань,2012 г. ) </w:t>
      </w:r>
    </w:p>
    <w:p w:rsidR="0040293E" w:rsidRPr="00AD360A" w:rsidRDefault="0040293E" w:rsidP="00AD360A">
      <w:pPr>
        <w:autoSpaceDE w:val="0"/>
        <w:autoSpaceDN w:val="0"/>
        <w:adjustRightInd w:val="0"/>
        <w:ind w:firstLine="600"/>
        <w:contextualSpacing/>
        <w:jc w:val="both"/>
        <w:rPr>
          <w:b/>
        </w:rPr>
      </w:pPr>
      <w:r w:rsidRPr="00AD360A">
        <w:rPr>
          <w:rFonts w:eastAsia="TimesNewRomanPSMT"/>
        </w:rPr>
        <w:t>Региональная программа дошкольного образования –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(утверждены Приказом Минобрнауки РФ № 655 от 23.11.2009).В Программе отражено содержание образования детей от 3 до 7 лет, формируемое участниками образовательного процесса с учетом  климатических, национально-культурных, демографических, социально-экономических и социокультурных условий Республики Татарстан. Ее реализация основывается на комплексно-тематическом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детьми.Программа направлена на всестороннее физическое, социально-личностное, познавательно-речевое, художественно</w:t>
      </w:r>
      <w:r>
        <w:rPr>
          <w:rFonts w:eastAsia="TimesNewRomanPSMT"/>
          <w:lang w:val="tt-RU"/>
        </w:rPr>
        <w:t xml:space="preserve"> - </w:t>
      </w:r>
      <w:r w:rsidRPr="00AD360A">
        <w:rPr>
          <w:rFonts w:eastAsia="TimesNewRomanPSMT"/>
        </w:rPr>
        <w:t>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(русского) языка.</w:t>
      </w:r>
      <w:r w:rsidRPr="00AD360A">
        <w:rPr>
          <w:iCs/>
        </w:rPr>
        <w:t xml:space="preserve"> В соответствии с реализацией регионального компонента в образовании, в детском саду дети изучают 2 государственных языка - русский и татарский.</w:t>
      </w:r>
    </w:p>
    <w:p w:rsidR="0040293E" w:rsidRPr="00097D9D" w:rsidRDefault="0040293E" w:rsidP="00097D9D">
      <w:pPr>
        <w:ind w:firstLine="709"/>
        <w:jc w:val="both"/>
      </w:pPr>
      <w:r w:rsidRPr="00097D9D">
        <w:t>Для обеспечения современного уровня организации языкового пространства обучения детей татарскому и русскому языкам  мультимедийные ресурсы нового поколения:</w:t>
      </w:r>
    </w:p>
    <w:p w:rsidR="0040293E" w:rsidRPr="00097D9D" w:rsidRDefault="0040293E" w:rsidP="00097D9D">
      <w:pPr>
        <w:ind w:firstLine="709"/>
        <w:jc w:val="both"/>
      </w:pPr>
      <w:r w:rsidRPr="00097D9D">
        <w:t>- новые мультфильмы по произведениям татарских писателей на татарском языке (объединения "Татармультфильм");</w:t>
      </w:r>
    </w:p>
    <w:p w:rsidR="0040293E" w:rsidRPr="00097D9D" w:rsidRDefault="0040293E" w:rsidP="00097D9D">
      <w:pPr>
        <w:ind w:firstLine="709"/>
        <w:jc w:val="both"/>
      </w:pPr>
      <w:r w:rsidRPr="00097D9D">
        <w:t>- 8 мультфильмов студии "Союзмультфильм", переведенные на татарский язык;</w:t>
      </w:r>
    </w:p>
    <w:p w:rsidR="0040293E" w:rsidRPr="00097D9D" w:rsidRDefault="0040293E" w:rsidP="00097D9D">
      <w:pPr>
        <w:ind w:firstLine="709"/>
        <w:jc w:val="both"/>
      </w:pPr>
      <w:r w:rsidRPr="00097D9D">
        <w:t>- музыкальные сказки и детские песни на татарском языке по произведениям Луизы Батыр-Булгари на 3 CD дисках (Африка хикмэтлэре", "Хэрефле шакмаклар", "Биилэр итек-читеклэр");</w:t>
      </w:r>
    </w:p>
    <w:p w:rsidR="0040293E" w:rsidRPr="00097D9D" w:rsidRDefault="0040293E" w:rsidP="00097D9D">
      <w:pPr>
        <w:ind w:left="720"/>
        <w:jc w:val="both"/>
      </w:pPr>
      <w:r w:rsidRPr="00097D9D">
        <w:t xml:space="preserve">- аудиозаписи татарских народных танцевальных мелодий "Шома бас" для детей с 3 до 7 лет, на CD-диске. </w:t>
      </w:r>
    </w:p>
    <w:p w:rsidR="0040293E" w:rsidRDefault="0040293E" w:rsidP="00097D9D">
      <w:pPr>
        <w:ind w:left="720"/>
        <w:jc w:val="both"/>
      </w:pPr>
      <w:r>
        <w:t xml:space="preserve">- </w:t>
      </w:r>
      <w:r w:rsidRPr="00AD360A">
        <w:t xml:space="preserve">по обучению детей-татар русскому языку «Изучаем русский язык» </w:t>
      </w:r>
    </w:p>
    <w:p w:rsidR="0040293E" w:rsidRDefault="0040293E" w:rsidP="00097D9D">
      <w:pPr>
        <w:ind w:left="720"/>
        <w:jc w:val="both"/>
      </w:pPr>
      <w:r>
        <w:t>(рук.ГаффароваС.</w:t>
      </w:r>
      <w:r w:rsidRPr="00AD360A">
        <w:t xml:space="preserve">М.); </w:t>
      </w:r>
      <w:r w:rsidRPr="00AD360A">
        <w:br/>
      </w:r>
      <w:r>
        <w:t>-</w:t>
      </w:r>
      <w:r w:rsidRPr="00AD360A">
        <w:t xml:space="preserve">по обучению детей-татар родному языку «Тугантелдәсөйләшәбез» </w:t>
      </w:r>
    </w:p>
    <w:p w:rsidR="0040293E" w:rsidRDefault="0040293E" w:rsidP="00097D9D">
      <w:pPr>
        <w:ind w:left="720"/>
        <w:jc w:val="both"/>
      </w:pPr>
      <w:r>
        <w:t xml:space="preserve">(рук.ХазратоваФ.В.); </w:t>
      </w:r>
    </w:p>
    <w:p w:rsidR="0040293E" w:rsidRPr="00AD360A" w:rsidRDefault="0040293E" w:rsidP="00097D9D">
      <w:pPr>
        <w:ind w:left="720"/>
        <w:jc w:val="both"/>
      </w:pPr>
    </w:p>
    <w:p w:rsidR="0040293E" w:rsidRPr="00AD360A" w:rsidRDefault="0040293E" w:rsidP="00AD360A">
      <w:pPr>
        <w:autoSpaceDE w:val="0"/>
        <w:autoSpaceDN w:val="0"/>
        <w:adjustRightInd w:val="0"/>
        <w:ind w:left="284" w:right="423"/>
        <w:jc w:val="both"/>
      </w:pPr>
      <w:r w:rsidRPr="00AD360A">
        <w:t>Направления деятельности:</w:t>
      </w:r>
    </w:p>
    <w:p w:rsidR="0040293E" w:rsidRPr="00AD360A" w:rsidRDefault="0040293E" w:rsidP="00440579">
      <w:pPr>
        <w:numPr>
          <w:ilvl w:val="0"/>
          <w:numId w:val="73"/>
        </w:numPr>
        <w:autoSpaceDE w:val="0"/>
        <w:autoSpaceDN w:val="0"/>
        <w:adjustRightInd w:val="0"/>
        <w:jc w:val="both"/>
      </w:pPr>
      <w:r w:rsidRPr="00AD360A"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40293E" w:rsidRPr="00AD360A" w:rsidRDefault="0040293E" w:rsidP="00440579">
      <w:pPr>
        <w:numPr>
          <w:ilvl w:val="0"/>
          <w:numId w:val="73"/>
        </w:numPr>
        <w:autoSpaceDE w:val="0"/>
        <w:autoSpaceDN w:val="0"/>
        <w:adjustRightInd w:val="0"/>
        <w:jc w:val="both"/>
      </w:pPr>
      <w:r w:rsidRPr="00AD360A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40293E" w:rsidRPr="00AD360A" w:rsidRDefault="0040293E" w:rsidP="00440579">
      <w:pPr>
        <w:numPr>
          <w:ilvl w:val="0"/>
          <w:numId w:val="73"/>
        </w:numPr>
        <w:autoSpaceDE w:val="0"/>
        <w:autoSpaceDN w:val="0"/>
        <w:adjustRightInd w:val="0"/>
        <w:jc w:val="both"/>
      </w:pPr>
      <w:r w:rsidRPr="00AD360A">
        <w:t>Ознакомление с природой родного края, формирование экологической культуры.</w:t>
      </w:r>
    </w:p>
    <w:p w:rsidR="0040293E" w:rsidRPr="00AD360A" w:rsidRDefault="0040293E" w:rsidP="00440579">
      <w:pPr>
        <w:numPr>
          <w:ilvl w:val="0"/>
          <w:numId w:val="73"/>
        </w:numPr>
        <w:autoSpaceDE w:val="0"/>
        <w:autoSpaceDN w:val="0"/>
        <w:adjustRightInd w:val="0"/>
        <w:jc w:val="both"/>
      </w:pPr>
      <w:r w:rsidRPr="00AD360A"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40293E" w:rsidRPr="00AD360A" w:rsidRDefault="0040293E" w:rsidP="006E603F">
      <w:pPr>
        <w:autoSpaceDE w:val="0"/>
        <w:autoSpaceDN w:val="0"/>
        <w:adjustRightInd w:val="0"/>
        <w:outlineLvl w:val="0"/>
        <w:rPr>
          <w:b/>
        </w:rPr>
      </w:pPr>
    </w:p>
    <w:p w:rsidR="0040293E" w:rsidRPr="00AD360A" w:rsidRDefault="0040293E" w:rsidP="006E603F">
      <w:pPr>
        <w:autoSpaceDE w:val="0"/>
        <w:autoSpaceDN w:val="0"/>
        <w:adjustRightInd w:val="0"/>
        <w:ind w:firstLine="355"/>
        <w:jc w:val="center"/>
        <w:outlineLvl w:val="0"/>
        <w:rPr>
          <w:b/>
        </w:rPr>
      </w:pPr>
      <w:r w:rsidRPr="00AD360A">
        <w:rPr>
          <w:b/>
        </w:rPr>
        <w:t>Старшая группа.</w:t>
      </w:r>
    </w:p>
    <w:p w:rsidR="0040293E" w:rsidRPr="00AD360A" w:rsidRDefault="0040293E" w:rsidP="00AD360A">
      <w:pPr>
        <w:shd w:val="clear" w:color="auto" w:fill="FFFFFF"/>
        <w:jc w:val="both"/>
        <w:rPr>
          <w:color w:val="000000"/>
          <w:spacing w:val="-3"/>
        </w:rPr>
      </w:pPr>
    </w:p>
    <w:p w:rsidR="0040293E" w:rsidRPr="00AD360A" w:rsidRDefault="0040293E" w:rsidP="00AD360A">
      <w:pPr>
        <w:shd w:val="clear" w:color="auto" w:fill="FFFFFF"/>
        <w:ind w:firstLine="708"/>
        <w:jc w:val="both"/>
        <w:outlineLvl w:val="0"/>
        <w:rPr>
          <w:b/>
          <w:color w:val="000000"/>
          <w:spacing w:val="-1"/>
        </w:rPr>
      </w:pPr>
      <w:r w:rsidRPr="00AD360A">
        <w:rPr>
          <w:b/>
          <w:color w:val="000000"/>
          <w:spacing w:val="2"/>
        </w:rPr>
        <w:t xml:space="preserve">Задачи воспитания </w:t>
      </w:r>
      <w:r w:rsidRPr="00AD360A">
        <w:rPr>
          <w:b/>
          <w:color w:val="000000"/>
          <w:spacing w:val="-1"/>
        </w:rPr>
        <w:t>и обучения:</w:t>
      </w:r>
    </w:p>
    <w:p w:rsidR="0040293E" w:rsidRPr="00AD360A" w:rsidRDefault="0040293E" w:rsidP="006E603F">
      <w:pPr>
        <w:shd w:val="clear" w:color="auto" w:fill="FFFFFF"/>
        <w:ind w:right="182" w:firstLine="708"/>
      </w:pPr>
      <w:r w:rsidRPr="00AD360A">
        <w:rPr>
          <w:color w:val="000000"/>
          <w:spacing w:val="8"/>
        </w:rPr>
        <w:t>Расширять представления детей о родной стране; о государ</w:t>
      </w:r>
      <w:r w:rsidRPr="00AD360A">
        <w:rPr>
          <w:color w:val="000000"/>
          <w:spacing w:val="2"/>
        </w:rPr>
        <w:t xml:space="preserve">ственных (Новый год, День защитников Отечества, День Победы, </w:t>
      </w:r>
      <w:r w:rsidRPr="00AD360A">
        <w:rPr>
          <w:color w:val="000000"/>
          <w:spacing w:val="4"/>
        </w:rPr>
        <w:t xml:space="preserve">8 Марта) и народных (Масленица,Каргаботкасы, Навруз, Сабантуй) праздниках. </w:t>
      </w:r>
    </w:p>
    <w:p w:rsidR="0040293E" w:rsidRPr="00AD360A" w:rsidRDefault="0040293E" w:rsidP="006E603F">
      <w:pPr>
        <w:shd w:val="clear" w:color="auto" w:fill="FFFFFF"/>
        <w:ind w:right="96" w:firstLine="708"/>
      </w:pPr>
      <w:r w:rsidRPr="00AD360A">
        <w:rPr>
          <w:color w:val="000000"/>
          <w:spacing w:val="3"/>
        </w:rPr>
        <w:t>Дать сведения о нравственных качествах: человечности, го</w:t>
      </w:r>
      <w:r w:rsidRPr="00AD360A">
        <w:rPr>
          <w:color w:val="000000"/>
          <w:spacing w:val="4"/>
        </w:rPr>
        <w:t xml:space="preserve">степриимстве, чистоплотности своего народа. Почитать обычаи </w:t>
      </w:r>
      <w:r w:rsidRPr="00AD360A">
        <w:rPr>
          <w:color w:val="000000"/>
          <w:spacing w:val="2"/>
        </w:rPr>
        <w:t>народов Республики Татарстан.</w:t>
      </w:r>
    </w:p>
    <w:p w:rsidR="0040293E" w:rsidRPr="00AD360A" w:rsidRDefault="0040293E" w:rsidP="006E603F">
      <w:pPr>
        <w:shd w:val="clear" w:color="auto" w:fill="FFFFFF"/>
        <w:ind w:right="58" w:firstLine="708"/>
      </w:pPr>
      <w:r w:rsidRPr="00AD360A">
        <w:rPr>
          <w:color w:val="000000"/>
          <w:spacing w:val="3"/>
        </w:rPr>
        <w:t>Формировать доброжелательное и уважительное отношение к сверстникам разных национально</w:t>
      </w:r>
      <w:r w:rsidRPr="00AD360A">
        <w:rPr>
          <w:color w:val="000000"/>
          <w:spacing w:val="-3"/>
        </w:rPr>
        <w:t>стей.</w:t>
      </w:r>
    </w:p>
    <w:p w:rsidR="0040293E" w:rsidRPr="00AD360A" w:rsidRDefault="0040293E" w:rsidP="006E603F">
      <w:pPr>
        <w:shd w:val="clear" w:color="auto" w:fill="FFFFFF"/>
        <w:ind w:firstLine="708"/>
        <w:rPr>
          <w:color w:val="000000"/>
          <w:spacing w:val="2"/>
        </w:rPr>
      </w:pPr>
      <w:r w:rsidRPr="00AD360A">
        <w:rPr>
          <w:color w:val="000000"/>
          <w:spacing w:val="2"/>
        </w:rPr>
        <w:t>Прививать любовь к музыке, живописи, литературе, искусству народов  Поволжья (Россия, Татарстан)</w:t>
      </w:r>
    </w:p>
    <w:p w:rsidR="0040293E" w:rsidRPr="00AD360A" w:rsidRDefault="0040293E" w:rsidP="00AD360A">
      <w:pPr>
        <w:jc w:val="both"/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0"/>
        <w:gridCol w:w="2072"/>
        <w:gridCol w:w="7768"/>
      </w:tblGrid>
      <w:tr w:rsidR="0040293E" w:rsidRPr="00AD360A" w:rsidTr="00066C21">
        <w:tc>
          <w:tcPr>
            <w:tcW w:w="10320" w:type="dxa"/>
            <w:gridSpan w:val="3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center"/>
            </w:pPr>
            <w:r w:rsidRPr="00AD360A">
              <w:t>Содержание направлений с учетом национально-регионального компонента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1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Здоровье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Воспитание у детей сознательного отношения к своему поселку. Своему здоровью, стимулирование желания совершенствовать его и вести здоровый образ жизни, используя устное народное творчество своего народа  и народов разных национальностей . Развитие самоконтроля у детей по отношению к своему двигательному поведению во время игровых занятий, построенных на основе народных музыкальных подвижных игр и эстафет.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2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Физическая культура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jc w:val="both"/>
              <w:rPr>
                <w:bCs/>
              </w:rPr>
            </w:pPr>
            <w:r w:rsidRPr="00AD360A">
              <w:t>Ознакомление с башкирскими  и чувашскими народными играми. Продолжение учить детей самостоятельно организовывать знакомые татарские и русские народные подвижные игры, доводить их до конца. Совершенствование двигательных умений и навыков детей. Формирование правильной осанки, умение выполнять движения осознанно, красиво, быстро, ловко.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3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Социализация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jc w:val="both"/>
              <w:rPr>
                <w:bCs/>
              </w:rPr>
            </w:pPr>
            <w:r w:rsidRPr="00AD360A">
              <w:t>Формирование представлений о нравственных качествах: человечности, гостеприимстве, чистоплотности своего народа. Воспитание дружеских взаимоотношений между детьми: привычки играть, трудиться, заниматься сообща, стремления радовать старших хорошими поступками. Формирование доброжелательного отношения к сверстникам разных национальностей.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4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Труд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contextualSpacing/>
              <w:jc w:val="both"/>
            </w:pPr>
            <w:r w:rsidRPr="00AD360A">
              <w:t>Обеспечение самостоятельного, быстрого и аккуратного выполнения процессов самообслуживания (одеваться и раздеваться,  складывать одежду), поддержания порядка в группе и на участке, выполнение обязанностей дежурного.</w:t>
            </w:r>
          </w:p>
          <w:p w:rsidR="0040293E" w:rsidRPr="00AD360A" w:rsidRDefault="0040293E" w:rsidP="00AD360A">
            <w:pPr>
              <w:contextualSpacing/>
              <w:jc w:val="both"/>
            </w:pPr>
            <w:r w:rsidRPr="00AD360A">
              <w:t>Приобщение к  коллективной трудовой деятельности, поощрение проявления готовности  помочь другим людям в процессе  труда.</w:t>
            </w:r>
          </w:p>
          <w:p w:rsidR="0040293E" w:rsidRPr="00AD360A" w:rsidRDefault="0040293E" w:rsidP="00AD360A">
            <w:pPr>
              <w:contextualSpacing/>
              <w:jc w:val="both"/>
            </w:pPr>
            <w:r w:rsidRPr="00AD360A">
              <w:t>Расширение и систематизирование представлений  о труде взрослых,  о результатах труда, его значимости.</w:t>
            </w:r>
          </w:p>
          <w:p w:rsidR="0040293E" w:rsidRPr="00AD360A" w:rsidRDefault="0040293E" w:rsidP="00AD360A">
            <w:pPr>
              <w:contextualSpacing/>
              <w:jc w:val="both"/>
            </w:pPr>
            <w:r w:rsidRPr="00AD360A">
              <w:t>Продолжение формирования представлений о различных сторонах трудовой деятельности детей средствами художественной литературы, через ознакомление  с трудовыми  традициями и обычаями татарского, русского    народов.</w:t>
            </w:r>
          </w:p>
          <w:p w:rsidR="0040293E" w:rsidRPr="00AD360A" w:rsidRDefault="0040293E" w:rsidP="00AD360A">
            <w:pPr>
              <w:contextualSpacing/>
              <w:jc w:val="both"/>
              <w:rPr>
                <w:bCs/>
              </w:rPr>
            </w:pPr>
            <w:r w:rsidRPr="00AD360A">
              <w:t>Поощрение  самостоятельности, настойчивости, ответственности при выполнении трудовых процессов; разделение с ребенком чувства удовлетворения  от процесса  индивидуального и коллективного труда, чувства гордости, поддерживать стремление получить от взрослого и сверстников положительную оценку результата и своих качеств, проявленных в труде.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5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Безопасность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jc w:val="both"/>
            </w:pPr>
            <w:r w:rsidRPr="00AD360A">
              <w:t xml:space="preserve">Приобщение к правилам безопасного для человека и окружающего мира природы поведения  </w:t>
            </w:r>
          </w:p>
          <w:p w:rsidR="0040293E" w:rsidRPr="00AD360A" w:rsidRDefault="0040293E" w:rsidP="00AD360A">
            <w:pPr>
              <w:jc w:val="both"/>
            </w:pPr>
            <w:r w:rsidRPr="00AD360A">
              <w:t>Совершенствование правил поведения на проезжей части улиц родного поселка и в общественных местах: быть скромным, сдержанным, громко не разговаривать, соблюдать порядок, чистоту; уступать место в транспорте старшим и младшим.</w:t>
            </w:r>
          </w:p>
          <w:p w:rsidR="0040293E" w:rsidRPr="00AD360A" w:rsidRDefault="0040293E" w:rsidP="00AD360A">
            <w:pPr>
              <w:jc w:val="both"/>
            </w:pPr>
            <w:r w:rsidRPr="00AD360A">
              <w:t>Формирование осторожного отношения к опасным для человека ситуациям</w:t>
            </w:r>
          </w:p>
          <w:p w:rsidR="0040293E" w:rsidRPr="00AD360A" w:rsidRDefault="0040293E" w:rsidP="00AD360A">
            <w:pPr>
              <w:jc w:val="both"/>
              <w:rPr>
                <w:bCs/>
              </w:rPr>
            </w:pPr>
            <w:r w:rsidRPr="00AD360A">
              <w:t>в окружающем мире.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6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Чтение художествен-ной литературы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jc w:val="both"/>
            </w:pPr>
            <w:r w:rsidRPr="00AD360A">
              <w:t>Ознакомление с художественной литературой, устным творчеством татарского, русского народов.</w:t>
            </w:r>
          </w:p>
          <w:p w:rsidR="0040293E" w:rsidRPr="00AD360A" w:rsidRDefault="0040293E" w:rsidP="00AD360A">
            <w:pPr>
              <w:jc w:val="both"/>
            </w:pPr>
            <w:r w:rsidRPr="00AD360A">
              <w:t>Подведение детей к пониманию смысла поговорок, пословиц, их место и значение в речи; эмоционально-образного содержания сказок, нравственного смысла изображённого.</w:t>
            </w:r>
          </w:p>
          <w:p w:rsidR="0040293E" w:rsidRPr="00AD360A" w:rsidRDefault="0040293E" w:rsidP="00AD360A">
            <w:pPr>
              <w:jc w:val="both"/>
              <w:rPr>
                <w:bCs/>
              </w:rPr>
            </w:pPr>
            <w:r w:rsidRPr="00AD360A">
              <w:t>Формирование интонационной выразительности в речи в процессе исполнения и обыгрывания художественных произведений поэтов и писателей татарского, русского,   народов, совершенствование умений рассказать о своём отношении к конкретному поступку литературного персонажа.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7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Познание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Воспитание дружественных чувств к народам других национальностей.</w:t>
            </w:r>
          </w:p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Расширение кругозора детей при изучении информационного, наглядного материала о столице и других городов РТ.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8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Музыка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 xml:space="preserve">Изучение произведений классиков национальной музыкальной культуры С.Сайдашева, Ф. Яруллина, Р. Яхина, Н. Жиганова и др. Слушание государственных гимнов России, Республик Татарстан.  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9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>
              <w:t>Художествен</w:t>
            </w:r>
            <w:r w:rsidRPr="00AD360A">
              <w:t>ное творчество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 xml:space="preserve">Продолжение знакомства с татарским  орнаментом: гвоздика, трехлистник. Расширение представлений о народном декоративно-прикладном искусстве (тканые изделия, кожаная мозаика) Ознакомление с гжельской росписью, с характерными элементами (бутоны, цветы, листья, травка, усики, завитки, оживки) </w:t>
            </w:r>
          </w:p>
        </w:tc>
      </w:tr>
      <w:tr w:rsidR="0040293E" w:rsidRPr="00AD360A" w:rsidTr="006E603F">
        <w:tc>
          <w:tcPr>
            <w:tcW w:w="480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t>10</w:t>
            </w:r>
          </w:p>
        </w:tc>
        <w:tc>
          <w:tcPr>
            <w:tcW w:w="2072" w:type="dxa"/>
          </w:tcPr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>
              <w:t>Коммуника</w:t>
            </w:r>
            <w:r w:rsidRPr="00AD360A">
              <w:t>ция</w:t>
            </w:r>
          </w:p>
        </w:tc>
        <w:tc>
          <w:tcPr>
            <w:tcW w:w="7768" w:type="dxa"/>
          </w:tcPr>
          <w:p w:rsidR="0040293E" w:rsidRPr="00AD360A" w:rsidRDefault="0040293E" w:rsidP="00AD360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D360A">
              <w:rPr>
                <w:bCs/>
              </w:rPr>
              <w:t>Воспитание культуры общения.</w:t>
            </w:r>
          </w:p>
          <w:p w:rsidR="0040293E" w:rsidRPr="00AD360A" w:rsidRDefault="0040293E" w:rsidP="00AD360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D360A">
              <w:rPr>
                <w:bCs/>
              </w:rPr>
              <w:t>Совершенствование диалогической речи.</w:t>
            </w:r>
          </w:p>
          <w:p w:rsidR="0040293E" w:rsidRPr="00AD360A" w:rsidRDefault="0040293E" w:rsidP="00AD360A">
            <w:pPr>
              <w:autoSpaceDE w:val="0"/>
              <w:autoSpaceDN w:val="0"/>
              <w:adjustRightInd w:val="0"/>
              <w:jc w:val="both"/>
            </w:pPr>
            <w:r w:rsidRPr="00AD360A">
              <w:rPr>
                <w:bCs/>
              </w:rPr>
              <w:t>Общение с взрослыми и детьми в повседневной жизни на татарском и русском языках.</w:t>
            </w:r>
          </w:p>
        </w:tc>
      </w:tr>
    </w:tbl>
    <w:p w:rsidR="0040293E" w:rsidRPr="00AD360A" w:rsidRDefault="0040293E" w:rsidP="00AD360A">
      <w:pPr>
        <w:autoSpaceDE w:val="0"/>
        <w:autoSpaceDN w:val="0"/>
        <w:adjustRightInd w:val="0"/>
        <w:ind w:firstLine="355"/>
        <w:jc w:val="center"/>
        <w:outlineLvl w:val="0"/>
        <w:rPr>
          <w:b/>
        </w:rPr>
      </w:pPr>
    </w:p>
    <w:p w:rsidR="0040293E" w:rsidRPr="00AD360A" w:rsidRDefault="0040293E" w:rsidP="00AD360A">
      <w:pPr>
        <w:widowControl w:val="0"/>
        <w:shd w:val="clear" w:color="auto" w:fill="FFFFFF"/>
        <w:tabs>
          <w:tab w:val="left" w:pos="284"/>
        </w:tabs>
        <w:jc w:val="center"/>
        <w:rPr>
          <w:b/>
          <w:bCs/>
        </w:rPr>
      </w:pPr>
      <w:r w:rsidRPr="00AD360A">
        <w:rPr>
          <w:b/>
          <w:bCs/>
        </w:rPr>
        <w:t>2.3. Построение развивающей среды в ДОУ.</w:t>
      </w:r>
    </w:p>
    <w:p w:rsidR="0040293E" w:rsidRPr="00AD360A" w:rsidRDefault="0040293E" w:rsidP="00AD360A">
      <w:pPr>
        <w:widowControl w:val="0"/>
        <w:shd w:val="clear" w:color="auto" w:fill="FFFFFF"/>
        <w:tabs>
          <w:tab w:val="left" w:pos="284"/>
        </w:tabs>
        <w:rPr>
          <w:b/>
          <w:bCs/>
        </w:rPr>
      </w:pPr>
    </w:p>
    <w:p w:rsidR="0040293E" w:rsidRPr="00AD360A" w:rsidRDefault="0040293E" w:rsidP="00AD360A">
      <w:r w:rsidRPr="00AD360A">
        <w:t xml:space="preserve">      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40293E" w:rsidRPr="00AD360A" w:rsidRDefault="0040293E" w:rsidP="00AD360A">
      <w:r w:rsidRPr="00AD360A">
        <w:t>Непременным условием построения развивающей среды в детском саду является опора на личностно-ориентированную модель взаимодействия между детьми и взрослыми.</w:t>
      </w:r>
    </w:p>
    <w:p w:rsidR="0040293E" w:rsidRPr="00AD360A" w:rsidRDefault="0040293E" w:rsidP="00AD360A">
      <w:r w:rsidRPr="00AD360A">
        <w:t>Стратегия и тактика построения среды определяется особенностями личностно-ориентированной модели воспитания. Её основные черты таковы:</w:t>
      </w:r>
    </w:p>
    <w:p w:rsidR="0040293E" w:rsidRPr="00AD360A" w:rsidRDefault="0040293E" w:rsidP="00440579">
      <w:pPr>
        <w:numPr>
          <w:ilvl w:val="0"/>
          <w:numId w:val="69"/>
        </w:numPr>
        <w:jc w:val="both"/>
      </w:pPr>
      <w:r w:rsidRPr="00AD360A">
        <w:t xml:space="preserve">Взрослый в общении с детьми придерживается положения: «Не рядом, не над, а вместе!» </w:t>
      </w:r>
    </w:p>
    <w:p w:rsidR="0040293E" w:rsidRPr="00AD360A" w:rsidRDefault="0040293E" w:rsidP="00440579">
      <w:pPr>
        <w:numPr>
          <w:ilvl w:val="0"/>
          <w:numId w:val="69"/>
        </w:numPr>
        <w:jc w:val="both"/>
      </w:pPr>
      <w:r w:rsidRPr="00AD360A">
        <w:t xml:space="preserve">Его цель – содействовать становлению ребёнка как личности </w:t>
      </w:r>
    </w:p>
    <w:p w:rsidR="0040293E" w:rsidRPr="00AD360A" w:rsidRDefault="0040293E" w:rsidP="00440579">
      <w:pPr>
        <w:numPr>
          <w:ilvl w:val="0"/>
          <w:numId w:val="69"/>
        </w:numPr>
        <w:jc w:val="both"/>
      </w:pPr>
      <w:r w:rsidRPr="00AD360A">
        <w:t xml:space="preserve">Это предполагает решение следующих задач: </w:t>
      </w:r>
    </w:p>
    <w:p w:rsidR="0040293E" w:rsidRPr="00AD360A" w:rsidRDefault="0040293E" w:rsidP="00440579">
      <w:pPr>
        <w:numPr>
          <w:ilvl w:val="0"/>
          <w:numId w:val="70"/>
        </w:numPr>
        <w:jc w:val="both"/>
      </w:pPr>
      <w:r w:rsidRPr="00AD360A">
        <w:t xml:space="preserve">Обеспечить чувство психологической защищённости – доверие ребёнка к миру </w:t>
      </w:r>
    </w:p>
    <w:p w:rsidR="0040293E" w:rsidRPr="00AD360A" w:rsidRDefault="0040293E" w:rsidP="00440579">
      <w:pPr>
        <w:numPr>
          <w:ilvl w:val="0"/>
          <w:numId w:val="70"/>
        </w:numPr>
        <w:jc w:val="both"/>
      </w:pPr>
      <w:r w:rsidRPr="00AD360A">
        <w:t xml:space="preserve">Радости существования </w:t>
      </w:r>
      <w:r w:rsidRPr="00AD360A">
        <w:rPr>
          <w:i/>
          <w:iCs/>
        </w:rPr>
        <w:t>(психологическое здоровье)</w:t>
      </w:r>
    </w:p>
    <w:p w:rsidR="0040293E" w:rsidRPr="00AD360A" w:rsidRDefault="0040293E" w:rsidP="00440579">
      <w:pPr>
        <w:numPr>
          <w:ilvl w:val="0"/>
          <w:numId w:val="70"/>
        </w:numPr>
        <w:jc w:val="both"/>
      </w:pPr>
      <w:r w:rsidRPr="00AD360A">
        <w:t xml:space="preserve">Формирование начал личности </w:t>
      </w:r>
      <w:r w:rsidRPr="00AD360A">
        <w:rPr>
          <w:i/>
          <w:iCs/>
        </w:rPr>
        <w:t>(базис личностной культуры)</w:t>
      </w:r>
    </w:p>
    <w:p w:rsidR="0040293E" w:rsidRPr="00AD360A" w:rsidRDefault="0040293E" w:rsidP="00440579">
      <w:pPr>
        <w:numPr>
          <w:ilvl w:val="0"/>
          <w:numId w:val="70"/>
        </w:numPr>
        <w:jc w:val="both"/>
      </w:pPr>
      <w:r w:rsidRPr="00AD360A">
        <w:t xml:space="preserve">Развитие индивидуальности ребёнка – не «запрограммированность», а содействие развитию личности) </w:t>
      </w:r>
    </w:p>
    <w:p w:rsidR="0040293E" w:rsidRPr="00AD360A" w:rsidRDefault="0040293E" w:rsidP="00440579">
      <w:pPr>
        <w:numPr>
          <w:ilvl w:val="0"/>
          <w:numId w:val="70"/>
        </w:numPr>
        <w:jc w:val="both"/>
      </w:pPr>
      <w:r w:rsidRPr="00AD360A">
        <w:t xml:space="preserve">Знания, умения, навыки рассматриваются не как цель, как средство полноценного развития личности. </w:t>
      </w:r>
    </w:p>
    <w:p w:rsidR="0040293E" w:rsidRPr="00AD360A" w:rsidRDefault="0040293E" w:rsidP="00440579">
      <w:pPr>
        <w:numPr>
          <w:ilvl w:val="0"/>
          <w:numId w:val="71"/>
        </w:numPr>
        <w:jc w:val="both"/>
      </w:pPr>
      <w:r w:rsidRPr="00AD360A">
        <w:t xml:space="preserve">Способы общения – понимание, признание, принятие личности ребёнка, основные на формирующейся у взрослых способности стать на позицию ребёнка, учесть его точку зрения, не игнорировать его чувства и эмоции. </w:t>
      </w:r>
    </w:p>
    <w:p w:rsidR="0040293E" w:rsidRPr="00AD360A" w:rsidRDefault="0040293E" w:rsidP="00440579">
      <w:pPr>
        <w:numPr>
          <w:ilvl w:val="0"/>
          <w:numId w:val="71"/>
        </w:numPr>
        <w:jc w:val="both"/>
      </w:pPr>
      <w:r w:rsidRPr="00AD360A">
        <w:t xml:space="preserve">Тактика общения – сотрудничество. Позиция взрослого – исходить из интересов ребёнка и перспектив его дальнейшего развития как полноценного члена общества. </w:t>
      </w:r>
    </w:p>
    <w:p w:rsidR="0040293E" w:rsidRPr="00AD360A" w:rsidRDefault="0040293E" w:rsidP="00AD360A">
      <w:pPr>
        <w:jc w:val="both"/>
      </w:pPr>
      <w:r w:rsidRPr="00AD360A">
        <w:t>Исключительное значение в воспитательном процессе придаётся игре, позволяющей ребёнку проявить полную активность, наиболее полно реализовать себя.</w:t>
      </w:r>
    </w:p>
    <w:p w:rsidR="0040293E" w:rsidRPr="00AD360A" w:rsidRDefault="0040293E" w:rsidP="00AD360A">
      <w:pPr>
        <w:jc w:val="both"/>
      </w:pPr>
      <w:r w:rsidRPr="00AD360A">
        <w:t>Игровое пространство должно иметь свободно определяемые элементы в рамках игровой площади, которые давали бы простор изобретательству, открытиям.</w:t>
      </w:r>
    </w:p>
    <w:p w:rsidR="0040293E" w:rsidRPr="00AD360A" w:rsidRDefault="0040293E" w:rsidP="00AD360A">
      <w:pPr>
        <w:jc w:val="both"/>
      </w:pPr>
      <w:r w:rsidRPr="00AD360A">
        <w:t>Эти положения личностно-ориентированной модели обнаруживают себя в следующих принципах построения развивающей среды в дошкольных учреждениях:</w:t>
      </w:r>
    </w:p>
    <w:p w:rsidR="0040293E" w:rsidRPr="00AD360A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дистанции, позиции при взаимодействии </w:t>
      </w:r>
    </w:p>
    <w:p w:rsidR="0040293E" w:rsidRPr="00AD360A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активности, самостоятельности, творчества </w:t>
      </w:r>
    </w:p>
    <w:p w:rsidR="0040293E" w:rsidRPr="00AD360A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стабильности, динамичности </w:t>
      </w:r>
    </w:p>
    <w:p w:rsidR="0040293E" w:rsidRPr="00AD360A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комплексирования и гибкого зонирования </w:t>
      </w:r>
    </w:p>
    <w:p w:rsidR="0040293E" w:rsidRPr="00AD360A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эмоциогенности среды, индивидуальной комфортности и эмоционального благополучия каждого ребёнка и взрослого </w:t>
      </w:r>
    </w:p>
    <w:p w:rsidR="0040293E" w:rsidRPr="00AD360A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сочетания привычных и неординарных элементов в эстетической организации среды </w:t>
      </w:r>
    </w:p>
    <w:p w:rsidR="0040293E" w:rsidRPr="00AD360A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открытости </w:t>
      </w:r>
    </w:p>
    <w:p w:rsidR="0040293E" w:rsidRDefault="0040293E" w:rsidP="00440579">
      <w:pPr>
        <w:numPr>
          <w:ilvl w:val="0"/>
          <w:numId w:val="72"/>
        </w:numPr>
        <w:jc w:val="both"/>
      </w:pPr>
      <w:r w:rsidRPr="00AD360A">
        <w:t xml:space="preserve">принцип учёта половых и возрастных различий детей. </w:t>
      </w:r>
    </w:p>
    <w:p w:rsidR="0040293E" w:rsidRDefault="0040293E" w:rsidP="001647E8"/>
    <w:p w:rsidR="0040293E" w:rsidRDefault="0040293E" w:rsidP="001647E8"/>
    <w:p w:rsidR="0040293E" w:rsidRPr="00AD360A" w:rsidRDefault="0040293E" w:rsidP="001647E8">
      <w:pPr>
        <w:jc w:val="center"/>
        <w:rPr>
          <w:b/>
          <w:color w:val="000000"/>
          <w:spacing w:val="-12"/>
        </w:rPr>
      </w:pPr>
      <w:r w:rsidRPr="00AD360A">
        <w:rPr>
          <w:b/>
          <w:color w:val="000000"/>
          <w:spacing w:val="-12"/>
        </w:rPr>
        <w:t>Создание предметно-развивающей среды</w:t>
      </w:r>
    </w:p>
    <w:tbl>
      <w:tblPr>
        <w:tblpPr w:leftFromText="180" w:rightFromText="180" w:vertAnchor="text" w:horzAnchor="margin" w:tblpY="368"/>
        <w:tblW w:w="102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47"/>
        <w:gridCol w:w="7813"/>
      </w:tblGrid>
      <w:tr w:rsidR="0040293E" w:rsidRPr="00084FB5" w:rsidTr="00D712C9">
        <w:trPr>
          <w:trHeight w:val="566"/>
        </w:trPr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084FB5">
              <w:rPr>
                <w:bCs/>
                <w:color w:val="000000"/>
              </w:rPr>
              <w:t>Направления развития</w:t>
            </w:r>
          </w:p>
        </w:tc>
        <w:tc>
          <w:tcPr>
            <w:tcW w:w="7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084FB5">
              <w:rPr>
                <w:bCs/>
                <w:color w:val="000000"/>
              </w:rPr>
              <w:t>Помещения и их оснащения</w:t>
            </w:r>
          </w:p>
        </w:tc>
      </w:tr>
      <w:tr w:rsidR="0040293E" w:rsidRPr="00084FB5" w:rsidTr="00D712C9">
        <w:trPr>
          <w:trHeight w:val="1093"/>
        </w:trPr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</w:rPr>
            </w:pPr>
            <w:r w:rsidRPr="00084FB5">
              <w:rPr>
                <w:bCs/>
                <w:color w:val="000000"/>
              </w:rPr>
              <w:t xml:space="preserve">1. Физическое развитие. 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084FB5">
              <w:rPr>
                <w:bCs/>
                <w:color w:val="000000"/>
              </w:rPr>
              <w:t>Охрана жизни и укрепление здоровья</w:t>
            </w:r>
          </w:p>
        </w:tc>
        <w:tc>
          <w:tcPr>
            <w:tcW w:w="7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color w:val="000000"/>
              </w:rPr>
            </w:pPr>
            <w:r w:rsidRPr="00084FB5">
              <w:rPr>
                <w:color w:val="000000"/>
              </w:rPr>
              <w:t>1. Спортивный зал.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color w:val="000000"/>
              </w:rPr>
            </w:pPr>
            <w:r w:rsidRPr="00084FB5">
              <w:rPr>
                <w:color w:val="000000"/>
              </w:rPr>
              <w:t xml:space="preserve"> 2. Физкультурный уголок в группе.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color w:val="000000"/>
              </w:rPr>
            </w:pPr>
            <w:r w:rsidRPr="00084FB5">
              <w:rPr>
                <w:color w:val="000000"/>
              </w:rPr>
              <w:t>3. Спортивная площадка.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84FB5">
              <w:rPr>
                <w:color w:val="000000"/>
              </w:rPr>
              <w:t>4. Медицинский блок.</w:t>
            </w:r>
          </w:p>
        </w:tc>
      </w:tr>
      <w:tr w:rsidR="0040293E" w:rsidRPr="00084FB5" w:rsidTr="00D712C9">
        <w:trPr>
          <w:trHeight w:val="1425"/>
        </w:trPr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084FB5">
              <w:rPr>
                <w:bCs/>
              </w:rPr>
              <w:t>2.</w:t>
            </w:r>
            <w:r w:rsidRPr="00084FB5">
              <w:rPr>
                <w:bCs/>
                <w:color w:val="000000"/>
              </w:rPr>
              <w:t xml:space="preserve"> Познавательное развитие</w:t>
            </w:r>
          </w:p>
        </w:tc>
        <w:tc>
          <w:tcPr>
            <w:tcW w:w="7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 xml:space="preserve">1. Образовательная  зона 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2. Центр познавательно-исследовательской деятельности.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 xml:space="preserve">3. Книжные уголки в группах и в методическом кабинете. 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4. Зона конструированияв группе.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 xml:space="preserve">5. Уголок природы. 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6. Мини-музей.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7. Экологическая комната.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8. Центр дидактических и развивающих игр.</w:t>
            </w:r>
          </w:p>
        </w:tc>
      </w:tr>
      <w:tr w:rsidR="0040293E" w:rsidRPr="00084FB5" w:rsidTr="00D712C9">
        <w:trPr>
          <w:trHeight w:val="1051"/>
        </w:trPr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084FB5">
              <w:rPr>
                <w:bCs/>
                <w:color w:val="000000"/>
              </w:rPr>
              <w:t>3. Художественно-эстетическое развитие</w:t>
            </w:r>
          </w:p>
        </w:tc>
        <w:tc>
          <w:tcPr>
            <w:tcW w:w="78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1.  Музыкальный зал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2. Центр изобразительного творчества.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 xml:space="preserve">3. Музыкальный уголок. 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4. Театрализованная зона.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5.Уголок ручного труда.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6. Книжный уголок.</w:t>
            </w:r>
          </w:p>
          <w:p w:rsidR="0040293E" w:rsidRPr="00084FB5" w:rsidRDefault="0040293E" w:rsidP="00084F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rPr>
                <w:color w:val="000000"/>
              </w:rPr>
            </w:pPr>
            <w:r w:rsidRPr="00084FB5">
              <w:rPr>
                <w:color w:val="000000"/>
              </w:rPr>
              <w:t>7. Уголок ряжения.</w:t>
            </w:r>
          </w:p>
        </w:tc>
      </w:tr>
      <w:tr w:rsidR="0040293E" w:rsidRPr="00084FB5" w:rsidTr="00D71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2447" w:type="dxa"/>
          </w:tcPr>
          <w:p w:rsidR="0040293E" w:rsidRPr="00084FB5" w:rsidRDefault="0040293E" w:rsidP="00084FB5">
            <w:pPr>
              <w:shd w:val="clear" w:color="auto" w:fill="FFFFFF"/>
              <w:spacing w:line="276" w:lineRule="auto"/>
              <w:rPr>
                <w:bCs/>
                <w:color w:val="000000"/>
                <w:spacing w:val="-2"/>
              </w:rPr>
            </w:pPr>
            <w:r w:rsidRPr="00084FB5">
              <w:rPr>
                <w:bCs/>
                <w:color w:val="000000"/>
                <w:spacing w:val="-2"/>
              </w:rPr>
              <w:t>4.Социально-личностное развитие</w:t>
            </w:r>
          </w:p>
        </w:tc>
        <w:tc>
          <w:tcPr>
            <w:tcW w:w="7813" w:type="dxa"/>
          </w:tcPr>
          <w:p w:rsidR="0040293E" w:rsidRPr="00084FB5" w:rsidRDefault="0040293E" w:rsidP="00084FB5">
            <w:pPr>
              <w:shd w:val="clear" w:color="auto" w:fill="FFFFFF"/>
              <w:spacing w:line="276" w:lineRule="auto"/>
              <w:ind w:firstLine="709"/>
              <w:rPr>
                <w:bCs/>
                <w:color w:val="000000"/>
                <w:spacing w:val="-2"/>
              </w:rPr>
            </w:pPr>
            <w:r w:rsidRPr="00084FB5">
              <w:rPr>
                <w:bCs/>
                <w:color w:val="000000"/>
                <w:spacing w:val="-2"/>
              </w:rPr>
              <w:t>1. Игровое оборудование в группах и на участках.</w:t>
            </w:r>
          </w:p>
          <w:p w:rsidR="0040293E" w:rsidRPr="00084FB5" w:rsidRDefault="0040293E" w:rsidP="00084FB5">
            <w:pPr>
              <w:shd w:val="clear" w:color="auto" w:fill="FFFFFF"/>
              <w:spacing w:line="276" w:lineRule="auto"/>
              <w:ind w:firstLine="709"/>
              <w:rPr>
                <w:bCs/>
                <w:color w:val="000000"/>
                <w:spacing w:val="-2"/>
              </w:rPr>
            </w:pPr>
            <w:r w:rsidRPr="00084FB5">
              <w:rPr>
                <w:bCs/>
                <w:color w:val="000000"/>
                <w:spacing w:val="-2"/>
              </w:rPr>
              <w:t>2. Центр сюжетной игры.</w:t>
            </w:r>
          </w:p>
          <w:p w:rsidR="0040293E" w:rsidRPr="00084FB5" w:rsidRDefault="0040293E" w:rsidP="00084FB5">
            <w:pPr>
              <w:shd w:val="clear" w:color="auto" w:fill="FFFFFF"/>
              <w:spacing w:line="276" w:lineRule="auto"/>
              <w:ind w:firstLine="709"/>
              <w:rPr>
                <w:bCs/>
                <w:color w:val="000000"/>
                <w:spacing w:val="-2"/>
              </w:rPr>
            </w:pPr>
            <w:r w:rsidRPr="00084FB5">
              <w:rPr>
                <w:bCs/>
                <w:color w:val="000000"/>
                <w:spacing w:val="-2"/>
              </w:rPr>
              <w:t>3. Центр трудовой деятельности детей.</w:t>
            </w:r>
          </w:p>
          <w:p w:rsidR="0040293E" w:rsidRPr="00084FB5" w:rsidRDefault="0040293E" w:rsidP="00084FB5">
            <w:pPr>
              <w:shd w:val="clear" w:color="auto" w:fill="FFFFFF"/>
              <w:spacing w:line="276" w:lineRule="auto"/>
              <w:ind w:firstLine="709"/>
              <w:rPr>
                <w:bCs/>
                <w:color w:val="000000"/>
                <w:spacing w:val="-2"/>
              </w:rPr>
            </w:pPr>
            <w:r w:rsidRPr="00084FB5">
              <w:rPr>
                <w:bCs/>
                <w:color w:val="000000"/>
                <w:spacing w:val="-2"/>
              </w:rPr>
              <w:t>4. Кабинет психолога.</w:t>
            </w:r>
          </w:p>
          <w:p w:rsidR="0040293E" w:rsidRPr="00084FB5" w:rsidRDefault="0040293E" w:rsidP="00084FB5">
            <w:pPr>
              <w:shd w:val="clear" w:color="auto" w:fill="FFFFFF"/>
              <w:spacing w:line="276" w:lineRule="auto"/>
              <w:ind w:firstLine="709"/>
              <w:rPr>
                <w:bCs/>
                <w:color w:val="000000"/>
                <w:spacing w:val="-2"/>
              </w:rPr>
            </w:pPr>
            <w:r w:rsidRPr="00084FB5">
              <w:rPr>
                <w:bCs/>
                <w:color w:val="000000"/>
                <w:spacing w:val="-2"/>
              </w:rPr>
              <w:t>5. Кабинет логопеда.</w:t>
            </w:r>
          </w:p>
        </w:tc>
      </w:tr>
    </w:tbl>
    <w:p w:rsidR="0040293E" w:rsidRDefault="0040293E" w:rsidP="001647E8">
      <w:pPr>
        <w:shd w:val="clear" w:color="auto" w:fill="FFFFFF"/>
        <w:ind w:right="1555"/>
        <w:rPr>
          <w:b/>
        </w:rPr>
      </w:pPr>
    </w:p>
    <w:p w:rsidR="0040293E" w:rsidRDefault="0040293E" w:rsidP="001647E8">
      <w:pPr>
        <w:shd w:val="clear" w:color="auto" w:fill="FFFFFF"/>
        <w:ind w:right="1555"/>
        <w:jc w:val="center"/>
        <w:rPr>
          <w:b/>
          <w:lang w:val="en-US"/>
        </w:rPr>
      </w:pPr>
    </w:p>
    <w:p w:rsidR="0040293E" w:rsidRPr="001647E8" w:rsidRDefault="0040293E" w:rsidP="001647E8">
      <w:pPr>
        <w:shd w:val="clear" w:color="auto" w:fill="FFFFFF"/>
        <w:ind w:right="1555"/>
        <w:jc w:val="center"/>
        <w:rPr>
          <w:b/>
          <w:color w:val="000000"/>
          <w:spacing w:val="-12"/>
        </w:rPr>
      </w:pPr>
      <w:r w:rsidRPr="001647E8">
        <w:rPr>
          <w:b/>
        </w:rPr>
        <w:t>2.4.</w:t>
      </w:r>
      <w:r w:rsidRPr="001647E8">
        <w:rPr>
          <w:b/>
          <w:color w:val="000000"/>
          <w:spacing w:val="-12"/>
        </w:rPr>
        <w:t xml:space="preserve"> Сотрудничество с семьей</w:t>
      </w:r>
    </w:p>
    <w:p w:rsidR="0040293E" w:rsidRPr="001647E8" w:rsidRDefault="0040293E" w:rsidP="001647E8">
      <w:pPr>
        <w:shd w:val="clear" w:color="auto" w:fill="FFFFFF"/>
        <w:ind w:right="1555"/>
        <w:jc w:val="center"/>
        <w:rPr>
          <w:b/>
          <w:color w:val="000000"/>
          <w:spacing w:val="-12"/>
        </w:rPr>
      </w:pPr>
    </w:p>
    <w:p w:rsidR="0040293E" w:rsidRPr="001647E8" w:rsidRDefault="0040293E" w:rsidP="001647E8">
      <w:pPr>
        <w:ind w:firstLine="708"/>
        <w:jc w:val="both"/>
        <w:rPr>
          <w:lang w:eastAsia="en-US"/>
        </w:rPr>
      </w:pPr>
      <w:r w:rsidRPr="001647E8">
        <w:rPr>
          <w:lang w:eastAsia="en-US"/>
        </w:rPr>
        <w:t xml:space="preserve"> 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40293E" w:rsidRPr="001647E8" w:rsidRDefault="0040293E" w:rsidP="001647E8">
      <w:pPr>
        <w:jc w:val="both"/>
      </w:pPr>
      <w:r w:rsidRPr="001647E8">
        <w:t xml:space="preserve">  В основу совместной деятельности семьи и дошкольного учреждения заложены следующие принципы:</w:t>
      </w:r>
    </w:p>
    <w:p w:rsidR="0040293E" w:rsidRPr="001647E8" w:rsidRDefault="0040293E" w:rsidP="005A7725">
      <w:pPr>
        <w:numPr>
          <w:ilvl w:val="0"/>
          <w:numId w:val="83"/>
        </w:numPr>
        <w:spacing w:after="200" w:line="276" w:lineRule="auto"/>
        <w:contextualSpacing/>
        <w:jc w:val="both"/>
      </w:pPr>
      <w:r w:rsidRPr="001647E8">
        <w:t>единый подход к процессу воспитания ребёнка;</w:t>
      </w:r>
    </w:p>
    <w:p w:rsidR="0040293E" w:rsidRPr="001647E8" w:rsidRDefault="0040293E" w:rsidP="005A7725">
      <w:pPr>
        <w:numPr>
          <w:ilvl w:val="0"/>
          <w:numId w:val="83"/>
        </w:numPr>
        <w:spacing w:after="200" w:line="276" w:lineRule="auto"/>
        <w:contextualSpacing/>
        <w:jc w:val="both"/>
      </w:pPr>
      <w:r w:rsidRPr="001647E8">
        <w:t>открытость дошкольного учреждения для родителей;</w:t>
      </w:r>
    </w:p>
    <w:p w:rsidR="0040293E" w:rsidRPr="001647E8" w:rsidRDefault="0040293E" w:rsidP="005A7725">
      <w:pPr>
        <w:numPr>
          <w:ilvl w:val="0"/>
          <w:numId w:val="83"/>
        </w:numPr>
        <w:spacing w:after="200" w:line="276" w:lineRule="auto"/>
        <w:contextualSpacing/>
        <w:jc w:val="both"/>
      </w:pPr>
      <w:r w:rsidRPr="001647E8">
        <w:t>взаимное доверие  во взаимоотношениях педагогов и родителей;</w:t>
      </w:r>
    </w:p>
    <w:p w:rsidR="0040293E" w:rsidRPr="001647E8" w:rsidRDefault="0040293E" w:rsidP="005A7725">
      <w:pPr>
        <w:numPr>
          <w:ilvl w:val="0"/>
          <w:numId w:val="83"/>
        </w:numPr>
        <w:spacing w:after="200" w:line="276" w:lineRule="auto"/>
        <w:contextualSpacing/>
        <w:jc w:val="both"/>
      </w:pPr>
      <w:r w:rsidRPr="001647E8">
        <w:t>уважение и доброжелательность друг к другу;</w:t>
      </w:r>
    </w:p>
    <w:p w:rsidR="0040293E" w:rsidRPr="001647E8" w:rsidRDefault="0040293E" w:rsidP="005A7725">
      <w:pPr>
        <w:numPr>
          <w:ilvl w:val="0"/>
          <w:numId w:val="83"/>
        </w:numPr>
        <w:spacing w:after="200" w:line="276" w:lineRule="auto"/>
        <w:contextualSpacing/>
        <w:jc w:val="both"/>
      </w:pPr>
      <w:r w:rsidRPr="001647E8">
        <w:t>дифференцированный подход к каждой семье;</w:t>
      </w:r>
    </w:p>
    <w:p w:rsidR="0040293E" w:rsidRPr="001647E8" w:rsidRDefault="0040293E" w:rsidP="005A7725">
      <w:pPr>
        <w:numPr>
          <w:ilvl w:val="0"/>
          <w:numId w:val="83"/>
        </w:numPr>
        <w:spacing w:after="200" w:line="276" w:lineRule="auto"/>
        <w:contextualSpacing/>
        <w:jc w:val="both"/>
      </w:pPr>
      <w:r w:rsidRPr="001647E8">
        <w:t>равно ответственность родителей и педагогов.</w:t>
      </w:r>
    </w:p>
    <w:p w:rsidR="0040293E" w:rsidRPr="001647E8" w:rsidRDefault="0040293E" w:rsidP="001647E8">
      <w:pPr>
        <w:ind w:firstLine="708"/>
        <w:jc w:val="both"/>
        <w:rPr>
          <w:lang w:eastAsia="en-US"/>
        </w:rPr>
      </w:pPr>
      <w:r w:rsidRPr="001647E8">
        <w:rPr>
          <w:lang w:eastAsia="en-US"/>
        </w:rPr>
        <w:t>На сегодняшний день в детском саду  осуществляется интеграция общественного и семейного воспитания дошкольников с семьями воспитанников.</w:t>
      </w:r>
    </w:p>
    <w:p w:rsidR="0040293E" w:rsidRPr="001647E8" w:rsidRDefault="0040293E" w:rsidP="001647E8">
      <w:pPr>
        <w:jc w:val="both"/>
        <w:rPr>
          <w:lang w:eastAsia="en-US"/>
        </w:rPr>
      </w:pPr>
      <w:r w:rsidRPr="001647E8">
        <w:rPr>
          <w:lang w:eastAsia="en-US"/>
        </w:rPr>
        <w:tab/>
      </w:r>
      <w:r w:rsidRPr="001647E8">
        <w:t xml:space="preserve">Приведя ребенка в детский сад, родители хотят, чтобы их детей не только готовили к школе,  но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основной </w:t>
      </w:r>
      <w:r w:rsidRPr="001647E8">
        <w:rPr>
          <w:b/>
          <w:i/>
        </w:rPr>
        <w:t>целью</w:t>
      </w:r>
      <w:r w:rsidRPr="001647E8">
        <w:t xml:space="preserve">  взаимодействия с родителями мы считаем:</w:t>
      </w:r>
    </w:p>
    <w:p w:rsidR="0040293E" w:rsidRPr="001647E8" w:rsidRDefault="0040293E" w:rsidP="001647E8">
      <w:pPr>
        <w:spacing w:after="200" w:line="276" w:lineRule="auto"/>
        <w:jc w:val="both"/>
      </w:pPr>
      <w:r>
        <w:t>в</w:t>
      </w:r>
      <w:r w:rsidRPr="001647E8">
        <w:t>озрождение традиций семейного воспитания и вовлечение семьи в воспитательно-образовательный процесс.</w:t>
      </w:r>
    </w:p>
    <w:p w:rsidR="0040293E" w:rsidRPr="001647E8" w:rsidRDefault="0040293E" w:rsidP="001647E8">
      <w:pPr>
        <w:jc w:val="both"/>
      </w:pPr>
      <w:r w:rsidRPr="001647E8">
        <w:rPr>
          <w:b/>
          <w:i/>
        </w:rPr>
        <w:t>Задачи</w:t>
      </w:r>
      <w:r w:rsidRPr="001647E8">
        <w:t>:</w:t>
      </w:r>
    </w:p>
    <w:p w:rsidR="0040293E" w:rsidRPr="001647E8" w:rsidRDefault="0040293E" w:rsidP="005A7725">
      <w:pPr>
        <w:numPr>
          <w:ilvl w:val="0"/>
          <w:numId w:val="84"/>
        </w:numPr>
        <w:spacing w:after="200" w:line="276" w:lineRule="auto"/>
        <w:contextualSpacing/>
        <w:jc w:val="both"/>
      </w:pPr>
      <w:r w:rsidRPr="001647E8">
        <w:t>формирование психолого- педагогических знаний родителей;</w:t>
      </w:r>
    </w:p>
    <w:p w:rsidR="0040293E" w:rsidRPr="001647E8" w:rsidRDefault="0040293E" w:rsidP="005A7725">
      <w:pPr>
        <w:numPr>
          <w:ilvl w:val="0"/>
          <w:numId w:val="84"/>
        </w:numPr>
        <w:spacing w:after="200" w:line="276" w:lineRule="auto"/>
        <w:contextualSpacing/>
        <w:jc w:val="both"/>
      </w:pPr>
      <w:r w:rsidRPr="001647E8">
        <w:t>приобщение родителей к участию  в жизни детского сада</w:t>
      </w:r>
    </w:p>
    <w:p w:rsidR="0040293E" w:rsidRPr="001647E8" w:rsidRDefault="0040293E" w:rsidP="005A7725">
      <w:pPr>
        <w:numPr>
          <w:ilvl w:val="0"/>
          <w:numId w:val="84"/>
        </w:numPr>
        <w:spacing w:after="200" w:line="276" w:lineRule="auto"/>
        <w:contextualSpacing/>
        <w:jc w:val="both"/>
      </w:pPr>
      <w:r w:rsidRPr="001647E8">
        <w:t xml:space="preserve"> оказание помощи семьям воспитанников в развитии, воспитании и обучении детей;</w:t>
      </w:r>
    </w:p>
    <w:p w:rsidR="0040293E" w:rsidRPr="001647E8" w:rsidRDefault="0040293E" w:rsidP="005A7725">
      <w:pPr>
        <w:numPr>
          <w:ilvl w:val="0"/>
          <w:numId w:val="84"/>
        </w:numPr>
        <w:spacing w:after="200" w:line="276" w:lineRule="auto"/>
        <w:contextualSpacing/>
        <w:jc w:val="both"/>
      </w:pPr>
      <w:r w:rsidRPr="001647E8">
        <w:t xml:space="preserve"> изучение и пропаганда лучшего семейного опыта.</w:t>
      </w:r>
    </w:p>
    <w:p w:rsidR="0040293E" w:rsidRDefault="0040293E" w:rsidP="001647E8">
      <w:pPr>
        <w:jc w:val="both"/>
        <w:rPr>
          <w:b/>
        </w:rPr>
      </w:pPr>
    </w:p>
    <w:p w:rsidR="0040293E" w:rsidRPr="001647E8" w:rsidRDefault="0040293E" w:rsidP="001647E8">
      <w:pPr>
        <w:jc w:val="both"/>
        <w:rPr>
          <w:b/>
        </w:rPr>
      </w:pPr>
      <w:r w:rsidRPr="001647E8">
        <w:rPr>
          <w:b/>
        </w:rPr>
        <w:t>С</w:t>
      </w:r>
      <w:r w:rsidRPr="001647E8">
        <w:rPr>
          <w:b/>
          <w:i/>
        </w:rPr>
        <w:t>истема работы с родителями  включает</w:t>
      </w:r>
      <w:r w:rsidRPr="001647E8">
        <w:rPr>
          <w:b/>
        </w:rPr>
        <w:t>:</w:t>
      </w:r>
    </w:p>
    <w:p w:rsidR="0040293E" w:rsidRPr="001647E8" w:rsidRDefault="0040293E" w:rsidP="005A7725">
      <w:pPr>
        <w:numPr>
          <w:ilvl w:val="0"/>
          <w:numId w:val="85"/>
        </w:numPr>
        <w:spacing w:after="200" w:line="276" w:lineRule="auto"/>
        <w:ind w:left="284" w:hanging="284"/>
        <w:contextualSpacing/>
        <w:jc w:val="both"/>
      </w:pPr>
      <w:r w:rsidRPr="001647E8">
        <w:t>ознакомление родителей с результатами работы детского сада на общих родительских собраниях, анализом участия родительской общественности в жизни детского сада;</w:t>
      </w:r>
    </w:p>
    <w:p w:rsidR="0040293E" w:rsidRPr="001647E8" w:rsidRDefault="0040293E" w:rsidP="005A7725">
      <w:pPr>
        <w:numPr>
          <w:ilvl w:val="0"/>
          <w:numId w:val="85"/>
        </w:numPr>
        <w:spacing w:after="200" w:line="276" w:lineRule="auto"/>
        <w:ind w:left="284" w:hanging="284"/>
        <w:contextualSpacing/>
        <w:jc w:val="both"/>
      </w:pPr>
      <w:r w:rsidRPr="001647E8">
        <w:t>ознакомление родителей с содержанием работы  детского сада, направленной на физическое, психическое и социально-эмоциональное развитие ребенка;</w:t>
      </w:r>
    </w:p>
    <w:p w:rsidR="0040293E" w:rsidRPr="001647E8" w:rsidRDefault="0040293E" w:rsidP="005A7725">
      <w:pPr>
        <w:numPr>
          <w:ilvl w:val="0"/>
          <w:numId w:val="85"/>
        </w:numPr>
        <w:spacing w:after="200" w:line="276" w:lineRule="auto"/>
        <w:ind w:left="284" w:hanging="284"/>
        <w:contextualSpacing/>
        <w:jc w:val="both"/>
      </w:pPr>
      <w:r w:rsidRPr="001647E8">
        <w:t xml:space="preserve">участие в составлении планов: спортивных и культурно-массовых мероприятий, работы родительского комитета; </w:t>
      </w:r>
    </w:p>
    <w:p w:rsidR="0040293E" w:rsidRPr="001647E8" w:rsidRDefault="0040293E" w:rsidP="005A7725">
      <w:pPr>
        <w:numPr>
          <w:ilvl w:val="0"/>
          <w:numId w:val="85"/>
        </w:numPr>
        <w:spacing w:after="200" w:line="276" w:lineRule="auto"/>
        <w:ind w:left="284" w:hanging="284"/>
        <w:contextualSpacing/>
        <w:jc w:val="both"/>
      </w:pPr>
      <w:r w:rsidRPr="001647E8">
        <w:t>целенаправленную работу, пропагандирующую общественное дошкольное воспитание в его разных формах;</w:t>
      </w:r>
    </w:p>
    <w:p w:rsidR="0040293E" w:rsidRPr="001647E8" w:rsidRDefault="0040293E" w:rsidP="005A7725">
      <w:pPr>
        <w:numPr>
          <w:ilvl w:val="0"/>
          <w:numId w:val="85"/>
        </w:numPr>
        <w:spacing w:after="200" w:line="276" w:lineRule="auto"/>
        <w:ind w:left="284" w:hanging="284"/>
        <w:contextualSpacing/>
        <w:jc w:val="both"/>
      </w:pPr>
      <w:r w:rsidRPr="001647E8"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     </w:t>
      </w:r>
    </w:p>
    <w:p w:rsidR="0040293E" w:rsidRDefault="0040293E" w:rsidP="00AD360A">
      <w:pPr>
        <w:jc w:val="center"/>
        <w:rPr>
          <w:b/>
          <w:bCs/>
          <w:lang w:eastAsia="en-US"/>
        </w:rPr>
      </w:pPr>
    </w:p>
    <w:p w:rsidR="0040293E" w:rsidRPr="00AD360A" w:rsidRDefault="0040293E" w:rsidP="00AD360A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2.5</w:t>
      </w:r>
      <w:r w:rsidRPr="00AD360A">
        <w:rPr>
          <w:b/>
          <w:bCs/>
          <w:lang w:eastAsia="en-US"/>
        </w:rPr>
        <w:t>. Взаимодействие с другими организациями</w:t>
      </w:r>
    </w:p>
    <w:p w:rsidR="0040293E" w:rsidRPr="00AD360A" w:rsidRDefault="0040293E" w:rsidP="00AD360A">
      <w:pPr>
        <w:jc w:val="both"/>
        <w:rPr>
          <w:bCs/>
          <w:lang w:eastAsia="en-US"/>
        </w:rPr>
      </w:pPr>
    </w:p>
    <w:p w:rsidR="0040293E" w:rsidRPr="00AD360A" w:rsidRDefault="0040293E" w:rsidP="00AD360A">
      <w:pPr>
        <w:jc w:val="both"/>
        <w:rPr>
          <w:i/>
        </w:rPr>
      </w:pPr>
      <w:r w:rsidRPr="00AD360A">
        <w:rPr>
          <w:color w:val="000000"/>
        </w:rPr>
        <w:t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</w:t>
      </w:r>
    </w:p>
    <w:p w:rsidR="0040293E" w:rsidRPr="00AD360A" w:rsidRDefault="0040293E" w:rsidP="00AD360A">
      <w:pPr>
        <w:autoSpaceDE w:val="0"/>
        <w:autoSpaceDN w:val="0"/>
        <w:adjustRightInd w:val="0"/>
        <w:ind w:firstLine="709"/>
        <w:jc w:val="both"/>
      </w:pPr>
      <w:r w:rsidRPr="00AD360A">
        <w:t>Чтобы успешно решать имеющиеся проблемы в воспитании, образовании, социализации детей, дошкольное учреждение перешло на новый уровень взаимодействия со средой (социумом), вышло за пределы территориальной ограниченности, стало «открытой системой».</w:t>
      </w:r>
    </w:p>
    <w:p w:rsidR="0040293E" w:rsidRPr="00AD360A" w:rsidRDefault="0040293E" w:rsidP="00AD360A">
      <w:pPr>
        <w:autoSpaceDE w:val="0"/>
        <w:autoSpaceDN w:val="0"/>
        <w:adjustRightInd w:val="0"/>
        <w:ind w:firstLine="709"/>
        <w:jc w:val="both"/>
      </w:pPr>
      <w:r w:rsidRPr="00AD360A">
        <w:t>Цель деятельности ДОУ открытого типа в микросоциуме состоит в том, чтобы способствовать реализации права семьи и детей на защиту и помощь со стороны общества и государства, содействовать развитию и формированию социальных навыков у воспитанников, укреплению их здоровья и благополучия.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результатам. Создаются условия для:</w:t>
      </w:r>
    </w:p>
    <w:p w:rsidR="0040293E" w:rsidRPr="00AD360A" w:rsidRDefault="0040293E" w:rsidP="00440579">
      <w:pPr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AD360A">
        <w:rPr>
          <w:lang w:eastAsia="en-US"/>
        </w:rPr>
        <w:t>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;</w:t>
      </w:r>
    </w:p>
    <w:p w:rsidR="0040293E" w:rsidRPr="00AD360A" w:rsidRDefault="0040293E" w:rsidP="00440579">
      <w:pPr>
        <w:numPr>
          <w:ilvl w:val="0"/>
          <w:numId w:val="68"/>
        </w:numPr>
        <w:autoSpaceDE w:val="0"/>
        <w:autoSpaceDN w:val="0"/>
        <w:adjustRightInd w:val="0"/>
        <w:spacing w:before="100" w:beforeAutospacing="1"/>
        <w:contextualSpacing/>
        <w:jc w:val="both"/>
      </w:pPr>
      <w:r w:rsidRPr="00AD360A">
        <w:t>формирования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:rsidR="0040293E" w:rsidRPr="00AD360A" w:rsidRDefault="0040293E" w:rsidP="00440579">
      <w:pPr>
        <w:numPr>
          <w:ilvl w:val="0"/>
          <w:numId w:val="68"/>
        </w:numPr>
        <w:autoSpaceDE w:val="0"/>
        <w:autoSpaceDN w:val="0"/>
        <w:adjustRightInd w:val="0"/>
        <w:spacing w:before="100" w:beforeAutospacing="1"/>
        <w:contextualSpacing/>
        <w:jc w:val="both"/>
      </w:pPr>
      <w:r w:rsidRPr="00AD360A">
        <w:t>воспитания уважения к труду взрослых и др.</w:t>
      </w:r>
    </w:p>
    <w:p w:rsidR="0040293E" w:rsidRDefault="0040293E" w:rsidP="00676DB4">
      <w:pPr>
        <w:ind w:firstLine="708"/>
        <w:jc w:val="both"/>
      </w:pPr>
      <w:r w:rsidRPr="00AD360A">
        <w:t>Для решения задач по взаимодействию со средой (социумом) в ДОУ разработанасистема взаимодействи</w:t>
      </w:r>
      <w:r>
        <w:t>я со сторонними организациями .</w:t>
      </w:r>
    </w:p>
    <w:p w:rsidR="0040293E" w:rsidRDefault="0040293E" w:rsidP="00676DB4">
      <w:pPr>
        <w:ind w:firstLine="708"/>
        <w:jc w:val="both"/>
      </w:pPr>
    </w:p>
    <w:p w:rsidR="0040293E" w:rsidRPr="00AD360A" w:rsidRDefault="0040293E" w:rsidP="00AD360A">
      <w:pPr>
        <w:jc w:val="center"/>
        <w:rPr>
          <w:b/>
        </w:rPr>
      </w:pPr>
      <w:r w:rsidRPr="00AD360A">
        <w:rPr>
          <w:b/>
        </w:rPr>
        <w:t>Система взаимодействия ДОУ со сторонними организациями</w:t>
      </w:r>
    </w:p>
    <w:p w:rsidR="0040293E" w:rsidRPr="00AD360A" w:rsidRDefault="0040293E" w:rsidP="00AD360A">
      <w:pPr>
        <w:jc w:val="both"/>
        <w:rPr>
          <w:b/>
        </w:rPr>
      </w:pPr>
    </w:p>
    <w:tbl>
      <w:tblPr>
        <w:tblW w:w="1032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0"/>
        <w:gridCol w:w="2208"/>
        <w:gridCol w:w="2064"/>
        <w:gridCol w:w="2064"/>
        <w:gridCol w:w="2064"/>
      </w:tblGrid>
      <w:tr w:rsidR="0040293E" w:rsidRPr="00AD360A" w:rsidTr="00066C21">
        <w:tc>
          <w:tcPr>
            <w:tcW w:w="1920" w:type="dxa"/>
          </w:tcPr>
          <w:p w:rsidR="0040293E" w:rsidRPr="00AD360A" w:rsidRDefault="0040293E" w:rsidP="00AD360A">
            <w:pPr>
              <w:jc w:val="center"/>
              <w:rPr>
                <w:lang w:eastAsia="en-US"/>
              </w:rPr>
            </w:pPr>
            <w:r w:rsidRPr="00AD360A">
              <w:t>Социальные партнеры</w:t>
            </w:r>
          </w:p>
        </w:tc>
        <w:tc>
          <w:tcPr>
            <w:tcW w:w="2208" w:type="dxa"/>
          </w:tcPr>
          <w:p w:rsidR="0040293E" w:rsidRPr="00AD360A" w:rsidRDefault="0040293E" w:rsidP="00AD360A">
            <w:pPr>
              <w:jc w:val="center"/>
              <w:rPr>
                <w:lang w:eastAsia="en-US"/>
              </w:rPr>
            </w:pPr>
            <w:r w:rsidRPr="00AD360A">
              <w:t>Задачи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center"/>
              <w:rPr>
                <w:lang w:eastAsia="en-US"/>
              </w:rPr>
            </w:pPr>
            <w:r w:rsidRPr="00AD360A">
              <w:t>Основные мероприятия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center"/>
              <w:rPr>
                <w:lang w:eastAsia="en-US"/>
              </w:rPr>
            </w:pPr>
            <w:r w:rsidRPr="00AD360A">
              <w:t>Продукты деятельности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center"/>
              <w:rPr>
                <w:lang w:eastAsia="en-US"/>
              </w:rPr>
            </w:pPr>
            <w:r w:rsidRPr="00AD360A">
              <w:t>Социальные эффекты</w:t>
            </w:r>
          </w:p>
        </w:tc>
      </w:tr>
      <w:tr w:rsidR="0040293E" w:rsidRPr="00AD360A" w:rsidTr="00066C21">
        <w:trPr>
          <w:trHeight w:val="1635"/>
        </w:trPr>
        <w:tc>
          <w:tcPr>
            <w:tcW w:w="1920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Детская Музыкальная школа</w:t>
            </w:r>
          </w:p>
        </w:tc>
        <w:tc>
          <w:tcPr>
            <w:tcW w:w="2208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Знакомство детей с классической музыкой, инструментами симфонического оркестра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Курс бесед и концертов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Оформление музыкальных уголков в группах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Развитие культурно-эстетического воспитания</w:t>
            </w:r>
          </w:p>
        </w:tc>
      </w:tr>
      <w:tr w:rsidR="0040293E" w:rsidRPr="00AD360A" w:rsidTr="00066C21">
        <w:tc>
          <w:tcPr>
            <w:tcW w:w="1920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 xml:space="preserve">Кинотеатр  </w:t>
            </w:r>
          </w:p>
        </w:tc>
        <w:tc>
          <w:tcPr>
            <w:tcW w:w="2208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Активизировать познавательную деятельность детей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Тематические спектакли для дошкольников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Оформление театральных  уголков в группах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Расширение кругозора</w:t>
            </w:r>
          </w:p>
        </w:tc>
      </w:tr>
      <w:tr w:rsidR="0040293E" w:rsidRPr="00AD360A" w:rsidTr="00066C21">
        <w:tc>
          <w:tcPr>
            <w:tcW w:w="1920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 xml:space="preserve">Детская Джалильская библиотека  </w:t>
            </w:r>
          </w:p>
        </w:tc>
        <w:tc>
          <w:tcPr>
            <w:tcW w:w="2208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Знакомство детей с разными профессиями, приобщение к художественной литературе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b/>
                <w:lang w:eastAsia="en-US"/>
              </w:rPr>
            </w:pPr>
            <w:r w:rsidRPr="00AD360A">
              <w:t>Тематические экскурсии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Оформление сюжетно-ролевой игры «Библиотека»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Использование фонда библиотеки для организации занятий с детьми, воспитателями и родителями</w:t>
            </w:r>
          </w:p>
        </w:tc>
      </w:tr>
      <w:tr w:rsidR="0040293E" w:rsidRPr="00AD360A" w:rsidTr="00066C21">
        <w:tc>
          <w:tcPr>
            <w:tcW w:w="1920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Джалильский  музей</w:t>
            </w:r>
          </w:p>
        </w:tc>
        <w:tc>
          <w:tcPr>
            <w:tcW w:w="2208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Знакомство детей, родителей с культурой и бытом татарского  народа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b/>
                <w:lang w:eastAsia="en-US"/>
              </w:rPr>
            </w:pPr>
            <w:r w:rsidRPr="00AD360A">
              <w:t>Тематические беседы, совместное проведение фольклорных праздников, экскурсий выходного дня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Создание в группах мини- музеев, символики семьи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Возрождение традиционного семейного воспитания здорового ребенка</w:t>
            </w:r>
          </w:p>
        </w:tc>
      </w:tr>
      <w:tr w:rsidR="0040293E" w:rsidRPr="00AD360A" w:rsidTr="00066C21">
        <w:tc>
          <w:tcPr>
            <w:tcW w:w="1920" w:type="dxa"/>
          </w:tcPr>
          <w:p w:rsidR="0040293E" w:rsidRPr="00AD360A" w:rsidRDefault="0040293E" w:rsidP="00AD360A">
            <w:pPr>
              <w:jc w:val="both"/>
            </w:pPr>
            <w:r w:rsidRPr="00AD360A">
              <w:t>Детская поликлиника</w:t>
            </w:r>
          </w:p>
        </w:tc>
        <w:tc>
          <w:tcPr>
            <w:tcW w:w="2208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Разработка медицинских оздоровительных мероприятий по улучшению здоровья детей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Вакцинация, контроль по прививкам, осмотр врачами- специалистами, осмотр детей врачом педиатром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Наглядная информация для родителей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  <w:rPr>
                <w:lang w:eastAsia="en-US"/>
              </w:rPr>
            </w:pPr>
            <w:r w:rsidRPr="00AD360A">
              <w:t>Профилактика заболеваний</w:t>
            </w:r>
          </w:p>
        </w:tc>
      </w:tr>
      <w:tr w:rsidR="0040293E" w:rsidRPr="00AD360A" w:rsidTr="00066C21">
        <w:tc>
          <w:tcPr>
            <w:tcW w:w="1920" w:type="dxa"/>
          </w:tcPr>
          <w:p w:rsidR="0040293E" w:rsidRPr="00AD360A" w:rsidRDefault="0040293E" w:rsidP="00AD360A">
            <w:pPr>
              <w:jc w:val="both"/>
            </w:pPr>
            <w:r w:rsidRPr="00AD360A">
              <w:t>Спортивный комплекс</w:t>
            </w:r>
          </w:p>
        </w:tc>
        <w:tc>
          <w:tcPr>
            <w:tcW w:w="2208" w:type="dxa"/>
          </w:tcPr>
          <w:p w:rsidR="0040293E" w:rsidRPr="00D712C9" w:rsidRDefault="0040293E" w:rsidP="00AD360A">
            <w:pPr>
              <w:rPr>
                <w:color w:val="000000"/>
              </w:rPr>
            </w:pPr>
            <w:r w:rsidRPr="00AD360A">
              <w:rPr>
                <w:color w:val="000000"/>
              </w:rPr>
              <w:t xml:space="preserve">Физическое развитие и воспитания  детей,   сплочение детского коллектива.  </w:t>
            </w:r>
          </w:p>
          <w:p w:rsidR="0040293E" w:rsidRPr="00D712C9" w:rsidRDefault="0040293E" w:rsidP="00AD360A"/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</w:pPr>
            <w:r w:rsidRPr="00AD360A">
              <w:t>Экскурсии в спортивный комплекс, встречи с тренерами.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</w:pPr>
            <w:r w:rsidRPr="00AD360A">
              <w:t>Оформление спортивных уголков в группах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</w:pPr>
            <w:r w:rsidRPr="00AD360A">
              <w:t>Физическое развитие детей</w:t>
            </w:r>
          </w:p>
        </w:tc>
      </w:tr>
      <w:tr w:rsidR="0040293E" w:rsidRPr="00AD360A" w:rsidTr="00066C21">
        <w:tc>
          <w:tcPr>
            <w:tcW w:w="1920" w:type="dxa"/>
          </w:tcPr>
          <w:p w:rsidR="0040293E" w:rsidRPr="00AD360A" w:rsidRDefault="0040293E" w:rsidP="00AD360A">
            <w:pPr>
              <w:jc w:val="both"/>
            </w:pPr>
            <w:r w:rsidRPr="00AD360A">
              <w:t xml:space="preserve">Джалильская художественная школа </w:t>
            </w:r>
          </w:p>
        </w:tc>
        <w:tc>
          <w:tcPr>
            <w:tcW w:w="2208" w:type="dxa"/>
          </w:tcPr>
          <w:p w:rsidR="0040293E" w:rsidRPr="00AD360A" w:rsidRDefault="0040293E" w:rsidP="00AD360A">
            <w:pPr>
              <w:rPr>
                <w:color w:val="000000"/>
              </w:rPr>
            </w:pPr>
            <w:r w:rsidRPr="00AD360A">
              <w:t>Художествен-эстетическое развитие, знакомство детей с разными жанрами изобразительного искусства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</w:pPr>
            <w:r w:rsidRPr="00AD360A">
              <w:t>Экскурсии в художественную школу</w:t>
            </w:r>
            <w:r w:rsidRPr="00AD360A">
              <w:rPr>
                <w:lang w:val="tt-RU"/>
              </w:rPr>
              <w:t>:</w:t>
            </w:r>
            <w:r w:rsidRPr="00AD360A">
              <w:t xml:space="preserve"> беседы с преподавателями и учениками художественной школы, посещение выставок художников.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</w:pPr>
            <w:r w:rsidRPr="00AD360A">
              <w:t>Оформление уголков ИЗО деятельности</w:t>
            </w:r>
          </w:p>
        </w:tc>
        <w:tc>
          <w:tcPr>
            <w:tcW w:w="2064" w:type="dxa"/>
          </w:tcPr>
          <w:p w:rsidR="0040293E" w:rsidRPr="00AD360A" w:rsidRDefault="0040293E" w:rsidP="00AD360A">
            <w:pPr>
              <w:jc w:val="both"/>
            </w:pPr>
            <w:r w:rsidRPr="00AD360A">
              <w:t>Художествено-эстетическое развитие</w:t>
            </w:r>
          </w:p>
        </w:tc>
      </w:tr>
    </w:tbl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0C69AE">
      <w:pPr>
        <w:ind w:left="360"/>
        <w:jc w:val="both"/>
        <w:rPr>
          <w:b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28"/>
          <w:szCs w:val="28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  <w:r w:rsidRPr="00853D87">
        <w:rPr>
          <w:b/>
          <w:sz w:val="32"/>
          <w:szCs w:val="32"/>
        </w:rPr>
        <w:t>Приложение к рабочей программе</w:t>
      </w: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Pr="00853D87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Pr="00853D87" w:rsidRDefault="0040293E" w:rsidP="002E734D">
      <w:pPr>
        <w:ind w:left="360"/>
        <w:jc w:val="center"/>
        <w:rPr>
          <w:b/>
          <w:sz w:val="32"/>
          <w:szCs w:val="32"/>
        </w:rPr>
      </w:pPr>
    </w:p>
    <w:p w:rsidR="0040293E" w:rsidRPr="002E734D" w:rsidRDefault="0040293E" w:rsidP="002E734D">
      <w:pPr>
        <w:ind w:left="360"/>
        <w:jc w:val="center"/>
        <w:rPr>
          <w:b/>
          <w:sz w:val="28"/>
          <w:szCs w:val="28"/>
        </w:rPr>
      </w:pPr>
      <w:r w:rsidRPr="002E734D">
        <w:rPr>
          <w:b/>
          <w:sz w:val="28"/>
          <w:szCs w:val="28"/>
        </w:rPr>
        <w:t>Программно-методическое обеспечение:</w:t>
      </w:r>
    </w:p>
    <w:p w:rsidR="0040293E" w:rsidRPr="000C69AE" w:rsidRDefault="0040293E" w:rsidP="000C69AE">
      <w:pPr>
        <w:ind w:left="360"/>
        <w:jc w:val="both"/>
        <w:rPr>
          <w:b/>
        </w:rPr>
      </w:pP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Веракса Н.Е., Комаровой Т.С., Васильевой М.А. «Комплексные занятия по программе «От рождения до школы» под редакцией Н.Е.Вераксы, т.С.Комаровой, М.А.Васильевой. – Волгоград: Учитель. 2012. – 399с.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Бондаренко Т.М. «Комплексные занятия в старшей группе детского сада». – Воронеж: ТЦ «Учитель», 2006. – 432с.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Бондаренко А.К. «Дидактические игры в детском саду». – М.: Просвещение, 1985. – 176с.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Галеева Г.А. «Цикл занятий для детей дошкольного возраста по обучению правилами безопасного поведения на дорогах».  – Казань: ГУ «НЦ БЖД», 2009. – 240С.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Гербова В.В. «Занятия по развитию речи в старшей группе детского сада»  - М.: Просвещение, 1984.  – 175с.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Гульянц Э.К. «Что можно сделать из природного материала».  – М.: Просвещение, 1991. – 175с.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Волчкова В.Н. «Конспекты занятий в старшей группе детского сада экология».  – Воронеж: ТЦ «Учитель», 2005. – 131с.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Волчкова В.Н. «Конспекты занятий в старшей группе детского сада познавательное развитие» – Воронеж: ТЦ «Учитель», 2006. – 207с.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Волчкова В.Н. «Конспекты занятий в старшей группе детского сада развитие речи» – Воронеж: ТЦ «Учитель», 2006. – 111с.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Комарова Т.С. «Занятия по изобразительной деятельности в детском саду»  - М., «Просвещение», 1978., 191с.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Казакова Т.Г. «Развитие у дошкольников творчество»  - М.: Просвещение, 1985. – 192с.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Куцакова Л.В. «Конструирование и художественный труд в детском саду» программа и конспекты занятий. – М.: ТЦ Сфера, 2012. – 240с.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Новикова В.П. «Математика в детском саду» старший дошкольный возраст. М.: Мозаика – Синтез.  – 112с.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Жуковская Р.И. «Хрестоматия для детей старшего дошкольного возраста»  - М.: Просвещение, 1983.  – 399с.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Лыкова И.А. «Изобразительная в детском саду. Старшая группа»  - М.: «Карапуз – Дидактика», 2008.  – 208с.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Парамонова  Л.А. «Развивающие занятия с детьми 5 – 6 лет»  - М.: ОЛМА Медиа Групп, 2011  - 752с.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 xml:space="preserve"> Занятия по развитию речи в детском саду / Под ред. О.С. Ушаковой. – М.: Просвещение, 1993.</w:t>
      </w:r>
    </w:p>
    <w:p w:rsidR="0040293E" w:rsidRPr="003A1B8D" w:rsidRDefault="0040293E" w:rsidP="003A1B8D">
      <w:pPr>
        <w:numPr>
          <w:ilvl w:val="0"/>
          <w:numId w:val="95"/>
        </w:numPr>
        <w:jc w:val="both"/>
      </w:pPr>
      <w:r w:rsidRPr="003A1B8D">
        <w:t>Затулина Г.Я. «Конспекты комплексных занятий по развитию речи» старшая группа. – М., Центр педагогического образования. 2008. – 176с.</w:t>
      </w:r>
    </w:p>
    <w:p w:rsidR="0040293E" w:rsidRDefault="0040293E" w:rsidP="003A1B8D">
      <w:pPr>
        <w:numPr>
          <w:ilvl w:val="0"/>
          <w:numId w:val="95"/>
        </w:numPr>
        <w:jc w:val="both"/>
      </w:pPr>
      <w:r w:rsidRPr="003A1B8D">
        <w:t>Швайко Г.С. «Занятия по изобразительной деятельности в детском саду». Старшая группа.  – М.: Гуманит. Изд. Центр. ВЛАДОС, 2003. – 160с.</w:t>
      </w:r>
    </w:p>
    <w:p w:rsidR="0040293E" w:rsidRPr="00C95D77" w:rsidRDefault="0040293E" w:rsidP="001A547C">
      <w:pPr>
        <w:spacing w:line="360" w:lineRule="auto"/>
      </w:pPr>
    </w:p>
    <w:sectPr w:rsidR="0040293E" w:rsidRPr="00C95D77" w:rsidSect="00D712C9">
      <w:footerReference w:type="default" r:id="rId7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93E" w:rsidRDefault="0040293E" w:rsidP="008E2787">
      <w:r>
        <w:separator/>
      </w:r>
    </w:p>
  </w:endnote>
  <w:endnote w:type="continuationSeparator" w:id="1">
    <w:p w:rsidR="0040293E" w:rsidRDefault="0040293E" w:rsidP="008E2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3E" w:rsidRDefault="004029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93E" w:rsidRDefault="0040293E" w:rsidP="008E2787">
      <w:r>
        <w:separator/>
      </w:r>
    </w:p>
  </w:footnote>
  <w:footnote w:type="continuationSeparator" w:id="1">
    <w:p w:rsidR="0040293E" w:rsidRDefault="0040293E" w:rsidP="008E27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33"/>
    <w:multiLevelType w:val="hybridMultilevel"/>
    <w:tmpl w:val="1F9E3974"/>
    <w:lvl w:ilvl="0" w:tplc="0390246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2441186"/>
    <w:multiLevelType w:val="hybridMultilevel"/>
    <w:tmpl w:val="0CC42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948CD"/>
    <w:multiLevelType w:val="hybridMultilevel"/>
    <w:tmpl w:val="57D64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C65E2"/>
    <w:multiLevelType w:val="hybridMultilevel"/>
    <w:tmpl w:val="770803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CE02ED0"/>
    <w:multiLevelType w:val="hybridMultilevel"/>
    <w:tmpl w:val="2EC8224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0DA34B42"/>
    <w:multiLevelType w:val="hybridMultilevel"/>
    <w:tmpl w:val="E574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AA1AB2"/>
    <w:multiLevelType w:val="hybridMultilevel"/>
    <w:tmpl w:val="AB7EA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EC13D3"/>
    <w:multiLevelType w:val="hybridMultilevel"/>
    <w:tmpl w:val="6F08F8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AD0630"/>
    <w:multiLevelType w:val="hybridMultilevel"/>
    <w:tmpl w:val="7D6C3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5103218"/>
    <w:multiLevelType w:val="hybridMultilevel"/>
    <w:tmpl w:val="73120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77F25F1"/>
    <w:multiLevelType w:val="hybridMultilevel"/>
    <w:tmpl w:val="DBDC047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</w:abstractNum>
  <w:abstractNum w:abstractNumId="14">
    <w:nsid w:val="180959D5"/>
    <w:multiLevelType w:val="hybridMultilevel"/>
    <w:tmpl w:val="0596CFDE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9626E37"/>
    <w:multiLevelType w:val="hybridMultilevel"/>
    <w:tmpl w:val="F9BC3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3A5D9C"/>
    <w:multiLevelType w:val="hybridMultilevel"/>
    <w:tmpl w:val="EDEAB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EE4760"/>
    <w:multiLevelType w:val="hybridMultilevel"/>
    <w:tmpl w:val="CB4EE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814AC3"/>
    <w:multiLevelType w:val="hybridMultilevel"/>
    <w:tmpl w:val="C3203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7E232C"/>
    <w:multiLevelType w:val="hybridMultilevel"/>
    <w:tmpl w:val="AA1ED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E72A32"/>
    <w:multiLevelType w:val="hybridMultilevel"/>
    <w:tmpl w:val="6D84C0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1FC7573"/>
    <w:multiLevelType w:val="hybridMultilevel"/>
    <w:tmpl w:val="12CA3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7A230D"/>
    <w:multiLevelType w:val="hybridMultilevel"/>
    <w:tmpl w:val="A7EA3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1F7D41"/>
    <w:multiLevelType w:val="hybridMultilevel"/>
    <w:tmpl w:val="103ACF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2BF93307"/>
    <w:multiLevelType w:val="hybridMultilevel"/>
    <w:tmpl w:val="9A100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</w:abstractNum>
  <w:abstractNum w:abstractNumId="26">
    <w:nsid w:val="2D0841DD"/>
    <w:multiLevelType w:val="hybridMultilevel"/>
    <w:tmpl w:val="EB5A6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EA777CF"/>
    <w:multiLevelType w:val="hybridMultilevel"/>
    <w:tmpl w:val="5F0A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13B6BA6"/>
    <w:multiLevelType w:val="hybridMultilevel"/>
    <w:tmpl w:val="18D8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1967973"/>
    <w:multiLevelType w:val="multilevel"/>
    <w:tmpl w:val="38C2ED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27F5DD6"/>
    <w:multiLevelType w:val="hybridMultilevel"/>
    <w:tmpl w:val="61BA8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51242FF"/>
    <w:multiLevelType w:val="hybridMultilevel"/>
    <w:tmpl w:val="FAA2B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7BB392A"/>
    <w:multiLevelType w:val="hybridMultilevel"/>
    <w:tmpl w:val="67C092C6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9064B15"/>
    <w:multiLevelType w:val="multilevel"/>
    <w:tmpl w:val="646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96B01D9"/>
    <w:multiLevelType w:val="hybridMultilevel"/>
    <w:tmpl w:val="0386A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A41013E"/>
    <w:multiLevelType w:val="hybridMultilevel"/>
    <w:tmpl w:val="602AA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C570427"/>
    <w:multiLevelType w:val="hybridMultilevel"/>
    <w:tmpl w:val="1C9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D453326"/>
    <w:multiLevelType w:val="hybridMultilevel"/>
    <w:tmpl w:val="04044A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F12470D"/>
    <w:multiLevelType w:val="hybridMultilevel"/>
    <w:tmpl w:val="DE60A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F234FD6"/>
    <w:multiLevelType w:val="hybridMultilevel"/>
    <w:tmpl w:val="FDC06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23C3AB1"/>
    <w:multiLevelType w:val="multilevel"/>
    <w:tmpl w:val="9ED6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43607508"/>
    <w:multiLevelType w:val="hybridMultilevel"/>
    <w:tmpl w:val="54362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5621481"/>
    <w:multiLevelType w:val="hybridMultilevel"/>
    <w:tmpl w:val="8076A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68F18F2"/>
    <w:multiLevelType w:val="hybridMultilevel"/>
    <w:tmpl w:val="70C4A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6B603C9"/>
    <w:multiLevelType w:val="hybridMultilevel"/>
    <w:tmpl w:val="D2443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564BBD"/>
    <w:multiLevelType w:val="hybridMultilevel"/>
    <w:tmpl w:val="AA40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487C79FE"/>
    <w:multiLevelType w:val="hybridMultilevel"/>
    <w:tmpl w:val="C7A83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917308E"/>
    <w:multiLevelType w:val="hybridMultilevel"/>
    <w:tmpl w:val="EFD8E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4AD459FB"/>
    <w:multiLevelType w:val="hybridMultilevel"/>
    <w:tmpl w:val="99365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A07433"/>
    <w:multiLevelType w:val="hybridMultilevel"/>
    <w:tmpl w:val="1ED8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D844F9"/>
    <w:multiLevelType w:val="hybridMultilevel"/>
    <w:tmpl w:val="2286E896"/>
    <w:lvl w:ilvl="0" w:tplc="7D5C9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4FFF1F5C"/>
    <w:multiLevelType w:val="hybridMultilevel"/>
    <w:tmpl w:val="18AE1C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0A04F64"/>
    <w:multiLevelType w:val="hybridMultilevel"/>
    <w:tmpl w:val="CCDCB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34B1B4F"/>
    <w:multiLevelType w:val="hybridMultilevel"/>
    <w:tmpl w:val="068E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57924C2D"/>
    <w:multiLevelType w:val="multilevel"/>
    <w:tmpl w:val="2184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5B307D2F"/>
    <w:multiLevelType w:val="hybridMultilevel"/>
    <w:tmpl w:val="69626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B510A31"/>
    <w:multiLevelType w:val="hybridMultilevel"/>
    <w:tmpl w:val="5AAA9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5C5C0D84"/>
    <w:multiLevelType w:val="hybridMultilevel"/>
    <w:tmpl w:val="74A20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5DFB371B"/>
    <w:multiLevelType w:val="hybridMultilevel"/>
    <w:tmpl w:val="8026B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E954ADF"/>
    <w:multiLevelType w:val="hybridMultilevel"/>
    <w:tmpl w:val="20780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F811E5A"/>
    <w:multiLevelType w:val="multilevel"/>
    <w:tmpl w:val="266C8A7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5">
    <w:nsid w:val="61177E81"/>
    <w:multiLevelType w:val="hybridMultilevel"/>
    <w:tmpl w:val="C0A88B1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6">
    <w:nsid w:val="61B6525B"/>
    <w:multiLevelType w:val="multilevel"/>
    <w:tmpl w:val="527CC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>
    <w:nsid w:val="62065682"/>
    <w:multiLevelType w:val="hybridMultilevel"/>
    <w:tmpl w:val="E45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30C1A19"/>
    <w:multiLevelType w:val="hybridMultilevel"/>
    <w:tmpl w:val="AED6C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37C6B45"/>
    <w:multiLevelType w:val="hybridMultilevel"/>
    <w:tmpl w:val="FB688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653271E1"/>
    <w:multiLevelType w:val="hybridMultilevel"/>
    <w:tmpl w:val="1F7645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8D7461C"/>
    <w:multiLevelType w:val="hybridMultilevel"/>
    <w:tmpl w:val="2BDE3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69650BAC"/>
    <w:multiLevelType w:val="hybridMultilevel"/>
    <w:tmpl w:val="06D8F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B223FE7"/>
    <w:multiLevelType w:val="hybridMultilevel"/>
    <w:tmpl w:val="6954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6B766C94"/>
    <w:multiLevelType w:val="multilevel"/>
    <w:tmpl w:val="4DA07F0C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cs="Times New Roman" w:hint="default"/>
      </w:rPr>
    </w:lvl>
  </w:abstractNum>
  <w:abstractNum w:abstractNumId="76">
    <w:nsid w:val="6CDD248C"/>
    <w:multiLevelType w:val="hybridMultilevel"/>
    <w:tmpl w:val="9DFC546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7">
    <w:nsid w:val="6D250630"/>
    <w:multiLevelType w:val="hybridMultilevel"/>
    <w:tmpl w:val="3986305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78">
    <w:nsid w:val="6E1443D4"/>
    <w:multiLevelType w:val="hybridMultilevel"/>
    <w:tmpl w:val="AF1C6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E213228"/>
    <w:multiLevelType w:val="hybridMultilevel"/>
    <w:tmpl w:val="C718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FEB5DC7"/>
    <w:multiLevelType w:val="hybridMultilevel"/>
    <w:tmpl w:val="C336A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705B34E6"/>
    <w:multiLevelType w:val="hybridMultilevel"/>
    <w:tmpl w:val="548CD1B8"/>
    <w:lvl w:ilvl="0" w:tplc="384C2E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7195448F"/>
    <w:multiLevelType w:val="hybridMultilevel"/>
    <w:tmpl w:val="5F64DF2A"/>
    <w:lvl w:ilvl="0" w:tplc="B0AC3666">
      <w:start w:val="1"/>
      <w:numFmt w:val="decimal"/>
      <w:lvlText w:val="%1."/>
      <w:lvlJc w:val="left"/>
      <w:pPr>
        <w:ind w:left="3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83">
    <w:nsid w:val="73B94A1F"/>
    <w:multiLevelType w:val="hybridMultilevel"/>
    <w:tmpl w:val="8850C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7488585C"/>
    <w:multiLevelType w:val="hybridMultilevel"/>
    <w:tmpl w:val="F4784C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761C5F6F"/>
    <w:multiLevelType w:val="hybridMultilevel"/>
    <w:tmpl w:val="C836371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69047ED"/>
    <w:multiLevelType w:val="hybridMultilevel"/>
    <w:tmpl w:val="4050C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76F869A0"/>
    <w:multiLevelType w:val="hybridMultilevel"/>
    <w:tmpl w:val="48D20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793F2F42"/>
    <w:multiLevelType w:val="hybridMultilevel"/>
    <w:tmpl w:val="8B582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7A1139AD"/>
    <w:multiLevelType w:val="hybridMultilevel"/>
    <w:tmpl w:val="C4104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5C5839"/>
    <w:multiLevelType w:val="hybridMultilevel"/>
    <w:tmpl w:val="923A3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7C615D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3">
    <w:nsid w:val="7C743BBC"/>
    <w:multiLevelType w:val="hybridMultilevel"/>
    <w:tmpl w:val="C9B836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>
    <w:nsid w:val="7D3235D6"/>
    <w:multiLevelType w:val="hybridMultilevel"/>
    <w:tmpl w:val="623AD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E427D0B"/>
    <w:multiLevelType w:val="hybridMultilevel"/>
    <w:tmpl w:val="1CA2CE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7"/>
  </w:num>
  <w:num w:numId="3">
    <w:abstractNumId w:val="70"/>
  </w:num>
  <w:num w:numId="4">
    <w:abstractNumId w:val="91"/>
  </w:num>
  <w:num w:numId="5">
    <w:abstractNumId w:val="59"/>
  </w:num>
  <w:num w:numId="6">
    <w:abstractNumId w:val="61"/>
  </w:num>
  <w:num w:numId="7">
    <w:abstractNumId w:val="94"/>
  </w:num>
  <w:num w:numId="8">
    <w:abstractNumId w:val="24"/>
  </w:num>
  <w:num w:numId="9">
    <w:abstractNumId w:val="80"/>
  </w:num>
  <w:num w:numId="10">
    <w:abstractNumId w:val="45"/>
  </w:num>
  <w:num w:numId="11">
    <w:abstractNumId w:val="89"/>
  </w:num>
  <w:num w:numId="12">
    <w:abstractNumId w:val="40"/>
  </w:num>
  <w:num w:numId="13">
    <w:abstractNumId w:val="5"/>
  </w:num>
  <w:num w:numId="14">
    <w:abstractNumId w:val="63"/>
  </w:num>
  <w:num w:numId="15">
    <w:abstractNumId w:val="73"/>
  </w:num>
  <w:num w:numId="16">
    <w:abstractNumId w:val="23"/>
  </w:num>
  <w:num w:numId="17">
    <w:abstractNumId w:val="35"/>
  </w:num>
  <w:num w:numId="18">
    <w:abstractNumId w:val="43"/>
  </w:num>
  <w:num w:numId="19">
    <w:abstractNumId w:val="86"/>
  </w:num>
  <w:num w:numId="20">
    <w:abstractNumId w:val="96"/>
  </w:num>
  <w:num w:numId="21">
    <w:abstractNumId w:val="1"/>
  </w:num>
  <w:num w:numId="22">
    <w:abstractNumId w:val="58"/>
  </w:num>
  <w:num w:numId="23">
    <w:abstractNumId w:val="19"/>
  </w:num>
  <w:num w:numId="24">
    <w:abstractNumId w:val="48"/>
  </w:num>
  <w:num w:numId="25">
    <w:abstractNumId w:val="68"/>
  </w:num>
  <w:num w:numId="26">
    <w:abstractNumId w:val="2"/>
  </w:num>
  <w:num w:numId="27">
    <w:abstractNumId w:val="26"/>
  </w:num>
  <w:num w:numId="28">
    <w:abstractNumId w:val="88"/>
  </w:num>
  <w:num w:numId="29">
    <w:abstractNumId w:val="9"/>
  </w:num>
  <w:num w:numId="30">
    <w:abstractNumId w:val="90"/>
  </w:num>
  <w:num w:numId="31">
    <w:abstractNumId w:val="62"/>
  </w:num>
  <w:num w:numId="32">
    <w:abstractNumId w:val="83"/>
  </w:num>
  <w:num w:numId="33">
    <w:abstractNumId w:val="60"/>
  </w:num>
  <w:num w:numId="34">
    <w:abstractNumId w:val="71"/>
  </w:num>
  <w:num w:numId="35">
    <w:abstractNumId w:val="50"/>
  </w:num>
  <w:num w:numId="36">
    <w:abstractNumId w:val="87"/>
  </w:num>
  <w:num w:numId="37">
    <w:abstractNumId w:val="44"/>
  </w:num>
  <w:num w:numId="38">
    <w:abstractNumId w:val="8"/>
  </w:num>
  <w:num w:numId="39">
    <w:abstractNumId w:val="16"/>
  </w:num>
  <w:num w:numId="40">
    <w:abstractNumId w:val="29"/>
  </w:num>
  <w:num w:numId="41">
    <w:abstractNumId w:val="72"/>
  </w:num>
  <w:num w:numId="42">
    <w:abstractNumId w:val="51"/>
  </w:num>
  <w:num w:numId="43">
    <w:abstractNumId w:val="36"/>
  </w:num>
  <w:num w:numId="44">
    <w:abstractNumId w:val="15"/>
  </w:num>
  <w:num w:numId="45">
    <w:abstractNumId w:val="30"/>
  </w:num>
  <w:num w:numId="46">
    <w:abstractNumId w:val="0"/>
  </w:num>
  <w:num w:numId="47">
    <w:abstractNumId w:val="42"/>
  </w:num>
  <w:num w:numId="48">
    <w:abstractNumId w:val="18"/>
  </w:num>
  <w:num w:numId="49">
    <w:abstractNumId w:val="20"/>
  </w:num>
  <w:num w:numId="50">
    <w:abstractNumId w:val="3"/>
  </w:num>
  <w:num w:numId="51">
    <w:abstractNumId w:val="7"/>
  </w:num>
  <w:num w:numId="52">
    <w:abstractNumId w:val="64"/>
  </w:num>
  <w:num w:numId="53">
    <w:abstractNumId w:val="47"/>
  </w:num>
  <w:num w:numId="54">
    <w:abstractNumId w:val="32"/>
  </w:num>
  <w:num w:numId="55">
    <w:abstractNumId w:val="31"/>
  </w:num>
  <w:num w:numId="56">
    <w:abstractNumId w:val="85"/>
  </w:num>
  <w:num w:numId="57">
    <w:abstractNumId w:val="21"/>
  </w:num>
  <w:num w:numId="58">
    <w:abstractNumId w:val="69"/>
  </w:num>
  <w:num w:numId="59">
    <w:abstractNumId w:val="38"/>
  </w:num>
  <w:num w:numId="60">
    <w:abstractNumId w:val="54"/>
  </w:num>
  <w:num w:numId="61">
    <w:abstractNumId w:val="92"/>
  </w:num>
  <w:num w:numId="62">
    <w:abstractNumId w:val="93"/>
  </w:num>
  <w:num w:numId="63">
    <w:abstractNumId w:val="57"/>
  </w:num>
  <w:num w:numId="64">
    <w:abstractNumId w:val="65"/>
  </w:num>
  <w:num w:numId="65">
    <w:abstractNumId w:val="67"/>
  </w:num>
  <w:num w:numId="66">
    <w:abstractNumId w:val="22"/>
  </w:num>
  <w:num w:numId="67">
    <w:abstractNumId w:val="78"/>
  </w:num>
  <w:num w:numId="68">
    <w:abstractNumId w:val="17"/>
  </w:num>
  <w:num w:numId="69">
    <w:abstractNumId w:val="56"/>
  </w:num>
  <w:num w:numId="70">
    <w:abstractNumId w:val="34"/>
  </w:num>
  <w:num w:numId="71">
    <w:abstractNumId w:val="66"/>
  </w:num>
  <w:num w:numId="72">
    <w:abstractNumId w:val="41"/>
  </w:num>
  <w:num w:numId="73">
    <w:abstractNumId w:val="25"/>
  </w:num>
  <w:num w:numId="74">
    <w:abstractNumId w:val="82"/>
  </w:num>
  <w:num w:numId="75">
    <w:abstractNumId w:val="53"/>
  </w:num>
  <w:num w:numId="76">
    <w:abstractNumId w:val="49"/>
  </w:num>
  <w:num w:numId="77">
    <w:abstractNumId w:val="84"/>
  </w:num>
  <w:num w:numId="78">
    <w:abstractNumId w:val="33"/>
  </w:num>
  <w:num w:numId="79">
    <w:abstractNumId w:val="14"/>
  </w:num>
  <w:num w:numId="80">
    <w:abstractNumId w:val="75"/>
  </w:num>
  <w:num w:numId="81">
    <w:abstractNumId w:val="81"/>
  </w:num>
  <w:num w:numId="82">
    <w:abstractNumId w:val="79"/>
  </w:num>
  <w:num w:numId="83">
    <w:abstractNumId w:val="4"/>
  </w:num>
  <w:num w:numId="84">
    <w:abstractNumId w:val="9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97"/>
  </w:num>
  <w:num w:numId="86">
    <w:abstractNumId w:val="55"/>
  </w:num>
  <w:num w:numId="87">
    <w:abstractNumId w:val="27"/>
  </w:num>
  <w:num w:numId="88">
    <w:abstractNumId w:val="46"/>
  </w:num>
  <w:num w:numId="89">
    <w:abstractNumId w:val="11"/>
  </w:num>
  <w:num w:numId="90">
    <w:abstractNumId w:val="74"/>
  </w:num>
  <w:num w:numId="91">
    <w:abstractNumId w:val="10"/>
  </w:num>
  <w:num w:numId="92">
    <w:abstractNumId w:val="28"/>
  </w:num>
  <w:num w:numId="93">
    <w:abstractNumId w:val="37"/>
  </w:num>
  <w:num w:numId="94">
    <w:abstractNumId w:val="39"/>
  </w:num>
  <w:num w:numId="95">
    <w:abstractNumId w:val="12"/>
  </w:num>
  <w:num w:numId="96">
    <w:abstractNumId w:val="76"/>
  </w:num>
  <w:num w:numId="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B1D"/>
    <w:rsid w:val="00026EF6"/>
    <w:rsid w:val="00031355"/>
    <w:rsid w:val="00032542"/>
    <w:rsid w:val="00040CEF"/>
    <w:rsid w:val="00064FF1"/>
    <w:rsid w:val="00066C21"/>
    <w:rsid w:val="000678D0"/>
    <w:rsid w:val="00084FB5"/>
    <w:rsid w:val="000957B0"/>
    <w:rsid w:val="00097D9D"/>
    <w:rsid w:val="000A7E92"/>
    <w:rsid w:val="000B4A20"/>
    <w:rsid w:val="000B7401"/>
    <w:rsid w:val="000C69AE"/>
    <w:rsid w:val="000E11F1"/>
    <w:rsid w:val="00112250"/>
    <w:rsid w:val="0011425C"/>
    <w:rsid w:val="001154D7"/>
    <w:rsid w:val="00116366"/>
    <w:rsid w:val="001236C9"/>
    <w:rsid w:val="00123BD7"/>
    <w:rsid w:val="00125D46"/>
    <w:rsid w:val="0013240D"/>
    <w:rsid w:val="001336C6"/>
    <w:rsid w:val="00135EA5"/>
    <w:rsid w:val="00142EA6"/>
    <w:rsid w:val="0015001C"/>
    <w:rsid w:val="0015128B"/>
    <w:rsid w:val="0015639D"/>
    <w:rsid w:val="0015683B"/>
    <w:rsid w:val="001647E8"/>
    <w:rsid w:val="00171428"/>
    <w:rsid w:val="00176D2E"/>
    <w:rsid w:val="00183D6A"/>
    <w:rsid w:val="0019245A"/>
    <w:rsid w:val="001A547C"/>
    <w:rsid w:val="001A7D4D"/>
    <w:rsid w:val="001B4D06"/>
    <w:rsid w:val="001B52D3"/>
    <w:rsid w:val="001E252F"/>
    <w:rsid w:val="001E7303"/>
    <w:rsid w:val="001E7B9E"/>
    <w:rsid w:val="001F0740"/>
    <w:rsid w:val="001F3969"/>
    <w:rsid w:val="00222C63"/>
    <w:rsid w:val="002272B1"/>
    <w:rsid w:val="00236D10"/>
    <w:rsid w:val="002514BD"/>
    <w:rsid w:val="002642E0"/>
    <w:rsid w:val="0027032E"/>
    <w:rsid w:val="0027729E"/>
    <w:rsid w:val="002772FC"/>
    <w:rsid w:val="002A3DE0"/>
    <w:rsid w:val="002B31DF"/>
    <w:rsid w:val="002D4D0C"/>
    <w:rsid w:val="002E3132"/>
    <w:rsid w:val="002E734D"/>
    <w:rsid w:val="002E73A5"/>
    <w:rsid w:val="002F2176"/>
    <w:rsid w:val="00307C85"/>
    <w:rsid w:val="003106C8"/>
    <w:rsid w:val="00352E6D"/>
    <w:rsid w:val="003635E2"/>
    <w:rsid w:val="003639DF"/>
    <w:rsid w:val="00367CB2"/>
    <w:rsid w:val="00367E44"/>
    <w:rsid w:val="00371457"/>
    <w:rsid w:val="00371C45"/>
    <w:rsid w:val="00371DF4"/>
    <w:rsid w:val="00372D8C"/>
    <w:rsid w:val="0038456D"/>
    <w:rsid w:val="00392349"/>
    <w:rsid w:val="003966C6"/>
    <w:rsid w:val="003A1B8D"/>
    <w:rsid w:val="003A3D8B"/>
    <w:rsid w:val="003B3887"/>
    <w:rsid w:val="003B548D"/>
    <w:rsid w:val="003B78BC"/>
    <w:rsid w:val="003C0F3E"/>
    <w:rsid w:val="003D0F30"/>
    <w:rsid w:val="003E1C38"/>
    <w:rsid w:val="003E34F1"/>
    <w:rsid w:val="00401EBA"/>
    <w:rsid w:val="004025A6"/>
    <w:rsid w:val="0040293E"/>
    <w:rsid w:val="004058E1"/>
    <w:rsid w:val="00412ADF"/>
    <w:rsid w:val="004130CA"/>
    <w:rsid w:val="00414F02"/>
    <w:rsid w:val="00426540"/>
    <w:rsid w:val="00440579"/>
    <w:rsid w:val="0044099A"/>
    <w:rsid w:val="00446843"/>
    <w:rsid w:val="00452AE3"/>
    <w:rsid w:val="004550D2"/>
    <w:rsid w:val="0045568C"/>
    <w:rsid w:val="00457BC0"/>
    <w:rsid w:val="00462D34"/>
    <w:rsid w:val="00466E7F"/>
    <w:rsid w:val="0049576D"/>
    <w:rsid w:val="004A05EC"/>
    <w:rsid w:val="004A14D1"/>
    <w:rsid w:val="004B1A62"/>
    <w:rsid w:val="004B271F"/>
    <w:rsid w:val="004B43F6"/>
    <w:rsid w:val="004B7A5B"/>
    <w:rsid w:val="004D3FB8"/>
    <w:rsid w:val="004D647A"/>
    <w:rsid w:val="004F4374"/>
    <w:rsid w:val="004F792A"/>
    <w:rsid w:val="00505B7F"/>
    <w:rsid w:val="0053495C"/>
    <w:rsid w:val="00561272"/>
    <w:rsid w:val="0057234F"/>
    <w:rsid w:val="0058337D"/>
    <w:rsid w:val="00583C9F"/>
    <w:rsid w:val="00594DE1"/>
    <w:rsid w:val="00596289"/>
    <w:rsid w:val="005A4882"/>
    <w:rsid w:val="005A6F62"/>
    <w:rsid w:val="005A7725"/>
    <w:rsid w:val="005B362E"/>
    <w:rsid w:val="005B5B4A"/>
    <w:rsid w:val="005D6273"/>
    <w:rsid w:val="005E2806"/>
    <w:rsid w:val="006277F0"/>
    <w:rsid w:val="00630932"/>
    <w:rsid w:val="0063095B"/>
    <w:rsid w:val="006342B1"/>
    <w:rsid w:val="00643FCC"/>
    <w:rsid w:val="00646267"/>
    <w:rsid w:val="00654938"/>
    <w:rsid w:val="00655E50"/>
    <w:rsid w:val="006565F1"/>
    <w:rsid w:val="00656D2D"/>
    <w:rsid w:val="00666852"/>
    <w:rsid w:val="00675504"/>
    <w:rsid w:val="00676DB4"/>
    <w:rsid w:val="00685E7C"/>
    <w:rsid w:val="00692C8F"/>
    <w:rsid w:val="006C05FF"/>
    <w:rsid w:val="006D4682"/>
    <w:rsid w:val="006E0DB1"/>
    <w:rsid w:val="006E603F"/>
    <w:rsid w:val="006F3E4C"/>
    <w:rsid w:val="00721439"/>
    <w:rsid w:val="00746DB0"/>
    <w:rsid w:val="00771956"/>
    <w:rsid w:val="00797157"/>
    <w:rsid w:val="007B7047"/>
    <w:rsid w:val="007C218D"/>
    <w:rsid w:val="007C5B2F"/>
    <w:rsid w:val="007D5185"/>
    <w:rsid w:val="007F0831"/>
    <w:rsid w:val="007F59B1"/>
    <w:rsid w:val="007F7313"/>
    <w:rsid w:val="00815CF6"/>
    <w:rsid w:val="008230B4"/>
    <w:rsid w:val="00823716"/>
    <w:rsid w:val="00824691"/>
    <w:rsid w:val="00830E72"/>
    <w:rsid w:val="00841621"/>
    <w:rsid w:val="00853D87"/>
    <w:rsid w:val="00861666"/>
    <w:rsid w:val="0086613E"/>
    <w:rsid w:val="00896C08"/>
    <w:rsid w:val="008A0559"/>
    <w:rsid w:val="008B125B"/>
    <w:rsid w:val="008B7EA6"/>
    <w:rsid w:val="008C17F6"/>
    <w:rsid w:val="008C1BD5"/>
    <w:rsid w:val="008E2787"/>
    <w:rsid w:val="008E45AA"/>
    <w:rsid w:val="008E61C6"/>
    <w:rsid w:val="008F1477"/>
    <w:rsid w:val="008F4BC1"/>
    <w:rsid w:val="008F5AD0"/>
    <w:rsid w:val="00901034"/>
    <w:rsid w:val="009065AA"/>
    <w:rsid w:val="009076EE"/>
    <w:rsid w:val="00920209"/>
    <w:rsid w:val="009256B1"/>
    <w:rsid w:val="009278EE"/>
    <w:rsid w:val="00960EB5"/>
    <w:rsid w:val="00962789"/>
    <w:rsid w:val="00962CA2"/>
    <w:rsid w:val="00963155"/>
    <w:rsid w:val="00977078"/>
    <w:rsid w:val="00984381"/>
    <w:rsid w:val="0099626D"/>
    <w:rsid w:val="0099696B"/>
    <w:rsid w:val="009A34D3"/>
    <w:rsid w:val="009B0CC9"/>
    <w:rsid w:val="009B7858"/>
    <w:rsid w:val="009B7C6E"/>
    <w:rsid w:val="009B7F92"/>
    <w:rsid w:val="009C5F5B"/>
    <w:rsid w:val="009C70A0"/>
    <w:rsid w:val="009C7A7E"/>
    <w:rsid w:val="009D1154"/>
    <w:rsid w:val="009D6963"/>
    <w:rsid w:val="009E7FFA"/>
    <w:rsid w:val="00A177BB"/>
    <w:rsid w:val="00A17C4B"/>
    <w:rsid w:val="00A259EF"/>
    <w:rsid w:val="00A260C7"/>
    <w:rsid w:val="00A30487"/>
    <w:rsid w:val="00A319E7"/>
    <w:rsid w:val="00A4655D"/>
    <w:rsid w:val="00A52595"/>
    <w:rsid w:val="00A5315B"/>
    <w:rsid w:val="00A57992"/>
    <w:rsid w:val="00A65DF1"/>
    <w:rsid w:val="00A805CB"/>
    <w:rsid w:val="00A92860"/>
    <w:rsid w:val="00A92C8C"/>
    <w:rsid w:val="00A95473"/>
    <w:rsid w:val="00A96473"/>
    <w:rsid w:val="00AB38E2"/>
    <w:rsid w:val="00AD0C55"/>
    <w:rsid w:val="00AD13E9"/>
    <w:rsid w:val="00AD23B3"/>
    <w:rsid w:val="00AD360A"/>
    <w:rsid w:val="00AE1394"/>
    <w:rsid w:val="00B00BD5"/>
    <w:rsid w:val="00B01620"/>
    <w:rsid w:val="00B1756D"/>
    <w:rsid w:val="00B24FE9"/>
    <w:rsid w:val="00B3090D"/>
    <w:rsid w:val="00B33B4F"/>
    <w:rsid w:val="00B347F4"/>
    <w:rsid w:val="00B34F03"/>
    <w:rsid w:val="00B41374"/>
    <w:rsid w:val="00B4773E"/>
    <w:rsid w:val="00B542AC"/>
    <w:rsid w:val="00B60A39"/>
    <w:rsid w:val="00B673FF"/>
    <w:rsid w:val="00B73169"/>
    <w:rsid w:val="00B73864"/>
    <w:rsid w:val="00B760C9"/>
    <w:rsid w:val="00B86F1F"/>
    <w:rsid w:val="00B922B7"/>
    <w:rsid w:val="00BA1D3E"/>
    <w:rsid w:val="00BB3160"/>
    <w:rsid w:val="00BD10DD"/>
    <w:rsid w:val="00BE5E8B"/>
    <w:rsid w:val="00BF4676"/>
    <w:rsid w:val="00C004F3"/>
    <w:rsid w:val="00C06045"/>
    <w:rsid w:val="00C10D98"/>
    <w:rsid w:val="00C1127E"/>
    <w:rsid w:val="00C13F73"/>
    <w:rsid w:val="00C13FD3"/>
    <w:rsid w:val="00C16B96"/>
    <w:rsid w:val="00C24E02"/>
    <w:rsid w:val="00C2717A"/>
    <w:rsid w:val="00C365A3"/>
    <w:rsid w:val="00C369B3"/>
    <w:rsid w:val="00C4168E"/>
    <w:rsid w:val="00C43DCE"/>
    <w:rsid w:val="00C55433"/>
    <w:rsid w:val="00C647AF"/>
    <w:rsid w:val="00C66BD4"/>
    <w:rsid w:val="00C809B4"/>
    <w:rsid w:val="00C8580F"/>
    <w:rsid w:val="00C85FE0"/>
    <w:rsid w:val="00C93921"/>
    <w:rsid w:val="00C95D77"/>
    <w:rsid w:val="00C96D5F"/>
    <w:rsid w:val="00CB357F"/>
    <w:rsid w:val="00CD0E9A"/>
    <w:rsid w:val="00CD3BBF"/>
    <w:rsid w:val="00CF1461"/>
    <w:rsid w:val="00CF48C9"/>
    <w:rsid w:val="00CF55A2"/>
    <w:rsid w:val="00CF572F"/>
    <w:rsid w:val="00D0735B"/>
    <w:rsid w:val="00D075B7"/>
    <w:rsid w:val="00D314C7"/>
    <w:rsid w:val="00D379A8"/>
    <w:rsid w:val="00D45B95"/>
    <w:rsid w:val="00D673C8"/>
    <w:rsid w:val="00D712C9"/>
    <w:rsid w:val="00D80547"/>
    <w:rsid w:val="00D919DF"/>
    <w:rsid w:val="00D9250D"/>
    <w:rsid w:val="00DA10AF"/>
    <w:rsid w:val="00DB5677"/>
    <w:rsid w:val="00DC2706"/>
    <w:rsid w:val="00DD0B96"/>
    <w:rsid w:val="00DF577E"/>
    <w:rsid w:val="00DF7D53"/>
    <w:rsid w:val="00E15F9E"/>
    <w:rsid w:val="00E20A41"/>
    <w:rsid w:val="00E2355C"/>
    <w:rsid w:val="00E266F0"/>
    <w:rsid w:val="00E30172"/>
    <w:rsid w:val="00E3702B"/>
    <w:rsid w:val="00E405A4"/>
    <w:rsid w:val="00E53D97"/>
    <w:rsid w:val="00E57DE6"/>
    <w:rsid w:val="00E6624C"/>
    <w:rsid w:val="00E731E2"/>
    <w:rsid w:val="00E81A6E"/>
    <w:rsid w:val="00E852A6"/>
    <w:rsid w:val="00E9029B"/>
    <w:rsid w:val="00E930FD"/>
    <w:rsid w:val="00E956B1"/>
    <w:rsid w:val="00EA0906"/>
    <w:rsid w:val="00EB1B1D"/>
    <w:rsid w:val="00EB2663"/>
    <w:rsid w:val="00EB417C"/>
    <w:rsid w:val="00EB609C"/>
    <w:rsid w:val="00F26C80"/>
    <w:rsid w:val="00F46BC6"/>
    <w:rsid w:val="00F509D5"/>
    <w:rsid w:val="00F53C75"/>
    <w:rsid w:val="00F54E09"/>
    <w:rsid w:val="00F67381"/>
    <w:rsid w:val="00F84948"/>
    <w:rsid w:val="00FA15EC"/>
    <w:rsid w:val="00FA37DB"/>
    <w:rsid w:val="00FA7039"/>
    <w:rsid w:val="00FB39C8"/>
    <w:rsid w:val="00FB7A5B"/>
    <w:rsid w:val="00FC2B64"/>
    <w:rsid w:val="00FC4652"/>
    <w:rsid w:val="00FC50B2"/>
    <w:rsid w:val="00FD0C6B"/>
    <w:rsid w:val="00FD46C2"/>
    <w:rsid w:val="00FD5C9D"/>
    <w:rsid w:val="00FD68F9"/>
    <w:rsid w:val="00FE2C69"/>
    <w:rsid w:val="00FE3738"/>
    <w:rsid w:val="00FE6FCC"/>
    <w:rsid w:val="00FE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1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D1154"/>
    <w:pPr>
      <w:widowControl w:val="0"/>
      <w:suppressAutoHyphens/>
      <w:spacing w:after="120"/>
    </w:pPr>
    <w:rPr>
      <w:rFonts w:eastAsia="Calibri"/>
      <w:kern w:val="1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D1154"/>
    <w:rPr>
      <w:rFonts w:ascii="Times New Roman" w:hAnsi="Times New Roman" w:cs="Times New Roman"/>
      <w:kern w:val="1"/>
      <w:sz w:val="24"/>
    </w:rPr>
  </w:style>
  <w:style w:type="paragraph" w:styleId="NoSpacing">
    <w:name w:val="No Spacing"/>
    <w:link w:val="NoSpacingChar"/>
    <w:uiPriority w:val="99"/>
    <w:qFormat/>
    <w:rsid w:val="009D1154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9D1154"/>
    <w:rPr>
      <w:rFonts w:eastAsia="Times New Roman"/>
      <w:sz w:val="22"/>
      <w:lang w:val="ru-RU" w:eastAsia="en-US"/>
    </w:rPr>
  </w:style>
  <w:style w:type="paragraph" w:customStyle="1" w:styleId="Style77">
    <w:name w:val="Style77"/>
    <w:basedOn w:val="Normal"/>
    <w:uiPriority w:val="99"/>
    <w:rsid w:val="006277F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3">
    <w:name w:val="Font Style223"/>
    <w:uiPriority w:val="99"/>
    <w:rsid w:val="006277F0"/>
    <w:rPr>
      <w:rFonts w:ascii="Microsoft Sans Serif" w:hAnsi="Microsoft Sans Serif"/>
      <w:b/>
      <w:sz w:val="32"/>
    </w:rPr>
  </w:style>
  <w:style w:type="paragraph" w:styleId="ListParagraph">
    <w:name w:val="List Paragraph"/>
    <w:basedOn w:val="Normal"/>
    <w:uiPriority w:val="99"/>
    <w:qFormat/>
    <w:rsid w:val="009B7F92"/>
    <w:pPr>
      <w:ind w:left="720"/>
      <w:contextualSpacing/>
    </w:pPr>
  </w:style>
  <w:style w:type="paragraph" w:styleId="NormalWeb">
    <w:name w:val="Normal (Web)"/>
    <w:basedOn w:val="Normal"/>
    <w:uiPriority w:val="99"/>
    <w:rsid w:val="00C5543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643FC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rsid w:val="00C004F3"/>
    <w:pPr>
      <w:spacing w:after="120"/>
    </w:pPr>
    <w:rPr>
      <w:rFonts w:eastAsia="Calibri"/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004F3"/>
    <w:rPr>
      <w:rFonts w:ascii="Times New Roman" w:hAnsi="Times New Roman" w:cs="Times New Roman"/>
      <w:sz w:val="16"/>
      <w:lang w:eastAsia="ru-RU"/>
    </w:rPr>
  </w:style>
  <w:style w:type="paragraph" w:customStyle="1" w:styleId="ConsPlusNormal">
    <w:name w:val="ConsPlusNormal"/>
    <w:uiPriority w:val="99"/>
    <w:rsid w:val="00C004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004F3"/>
    <w:pPr>
      <w:spacing w:after="120" w:line="480" w:lineRule="auto"/>
    </w:pPr>
    <w:rPr>
      <w:rFonts w:eastAsia="Calibri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004F3"/>
    <w:rPr>
      <w:rFonts w:ascii="Times New Roman" w:hAnsi="Times New Roman" w:cs="Times New Roman"/>
      <w:sz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B5677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5677"/>
    <w:rPr>
      <w:rFonts w:ascii="Tahoma" w:hAnsi="Tahoma" w:cs="Times New Roman"/>
      <w:sz w:val="16"/>
      <w:lang w:eastAsia="ru-RU"/>
    </w:rPr>
  </w:style>
  <w:style w:type="character" w:customStyle="1" w:styleId="FontStyle202">
    <w:name w:val="Font Style202"/>
    <w:uiPriority w:val="99"/>
    <w:rsid w:val="008E45AA"/>
    <w:rPr>
      <w:rFonts w:ascii="Century Schoolbook" w:hAnsi="Century Schoolbook"/>
      <w:b/>
      <w:sz w:val="20"/>
    </w:rPr>
  </w:style>
  <w:style w:type="character" w:customStyle="1" w:styleId="FontStyle207">
    <w:name w:val="Font Style207"/>
    <w:uiPriority w:val="99"/>
    <w:rsid w:val="008E45AA"/>
    <w:rPr>
      <w:rFonts w:ascii="Century Schoolbook" w:hAnsi="Century Schoolbook"/>
      <w:sz w:val="18"/>
    </w:rPr>
  </w:style>
  <w:style w:type="paragraph" w:customStyle="1" w:styleId="Style5">
    <w:name w:val="Style5"/>
    <w:basedOn w:val="Normal"/>
    <w:uiPriority w:val="99"/>
    <w:rsid w:val="003B548D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1">
    <w:name w:val="Style11"/>
    <w:basedOn w:val="Normal"/>
    <w:uiPriority w:val="99"/>
    <w:rsid w:val="00C1127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308">
    <w:name w:val="Font Style308"/>
    <w:uiPriority w:val="99"/>
    <w:rsid w:val="00C1127E"/>
    <w:rPr>
      <w:rFonts w:ascii="Century Schoolbook" w:hAnsi="Century Schoolbook"/>
      <w:i/>
      <w:spacing w:val="-20"/>
      <w:sz w:val="20"/>
    </w:rPr>
  </w:style>
  <w:style w:type="character" w:customStyle="1" w:styleId="FontStyle226">
    <w:name w:val="Font Style226"/>
    <w:uiPriority w:val="99"/>
    <w:rsid w:val="00C1127E"/>
    <w:rPr>
      <w:rFonts w:ascii="Century Schoolbook" w:hAnsi="Century Schoolbook"/>
      <w:sz w:val="18"/>
    </w:rPr>
  </w:style>
  <w:style w:type="paragraph" w:customStyle="1" w:styleId="Style156">
    <w:name w:val="Style156"/>
    <w:basedOn w:val="Normal"/>
    <w:uiPriority w:val="99"/>
    <w:rsid w:val="00C1127E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hAnsi="Tahoma" w:cs="Tahoma"/>
    </w:rPr>
  </w:style>
  <w:style w:type="character" w:customStyle="1" w:styleId="FontStyle290">
    <w:name w:val="Font Style290"/>
    <w:uiPriority w:val="99"/>
    <w:rsid w:val="00C1127E"/>
    <w:rPr>
      <w:rFonts w:ascii="Century Schoolbook" w:hAnsi="Century Schoolbook"/>
      <w:i/>
      <w:sz w:val="18"/>
    </w:rPr>
  </w:style>
  <w:style w:type="paragraph" w:customStyle="1" w:styleId="Style52">
    <w:name w:val="Style52"/>
    <w:basedOn w:val="Normal"/>
    <w:uiPriority w:val="99"/>
    <w:rsid w:val="00C1127E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character" w:customStyle="1" w:styleId="FontStyle227">
    <w:name w:val="Font Style227"/>
    <w:uiPriority w:val="99"/>
    <w:rsid w:val="004D647A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Normal"/>
    <w:uiPriority w:val="99"/>
    <w:rsid w:val="004D647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"/>
    <w:uiPriority w:val="99"/>
    <w:rsid w:val="004D647A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46">
    <w:name w:val="Style46"/>
    <w:basedOn w:val="Normal"/>
    <w:uiPriority w:val="99"/>
    <w:rsid w:val="000A7E92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rsid w:val="008E27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2787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8E27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E2787"/>
    <w:rPr>
      <w:rFonts w:ascii="Times New Roman" w:hAnsi="Times New Roman" w:cs="Times New Roman"/>
      <w:sz w:val="24"/>
    </w:rPr>
  </w:style>
  <w:style w:type="table" w:customStyle="1" w:styleId="1">
    <w:name w:val="Сетка таблицы1"/>
    <w:uiPriority w:val="99"/>
    <w:rsid w:val="00352E6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D712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Абзац списка"/>
    <w:basedOn w:val="Normal"/>
    <w:uiPriority w:val="99"/>
    <w:rsid w:val="00D673C8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8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1347</TotalTime>
  <Pages>75</Pages>
  <Words>27770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2013-09-25T13:23:00Z</cp:lastPrinted>
  <dcterms:created xsi:type="dcterms:W3CDTF">2013-05-03T14:24:00Z</dcterms:created>
  <dcterms:modified xsi:type="dcterms:W3CDTF">2014-01-31T08:19:00Z</dcterms:modified>
</cp:coreProperties>
</file>